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1020" w:val="left" w:leader="none"/>
        </w:tabs>
        <w:spacing w:before="9"/>
        <w:ind w:left="46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231F20"/>
          <w:w w:val="84"/>
          <w:sz w:val="32"/>
        </w:rPr>
      </w:r>
      <w:r>
        <w:rPr>
          <w:rFonts w:ascii="Calibri"/>
          <w:b/>
          <w:color w:val="231F20"/>
          <w:spacing w:val="-6"/>
          <w:w w:val="85"/>
          <w:sz w:val="32"/>
          <w:u w:val="thick" w:color="231F20"/>
        </w:rPr>
        <w:t>En</w:t>
      </w:r>
      <w:r>
        <w:rPr>
          <w:rFonts w:ascii="Calibri"/>
          <w:b/>
          <w:color w:val="231F20"/>
          <w:spacing w:val="-5"/>
          <w:w w:val="85"/>
          <w:sz w:val="32"/>
          <w:u w:val="thick" w:color="231F20"/>
        </w:rPr>
        <w:t>er</w:t>
      </w:r>
      <w:r>
        <w:rPr>
          <w:rFonts w:ascii="Calibri"/>
          <w:b/>
          <w:color w:val="231F20"/>
          <w:spacing w:val="-6"/>
          <w:w w:val="85"/>
          <w:sz w:val="32"/>
          <w:u w:val="thick" w:color="231F20"/>
        </w:rPr>
        <w:t>gy</w:t>
      </w:r>
      <w:r>
        <w:rPr>
          <w:rFonts w:ascii="Calibri"/>
          <w:b/>
          <w:color w:val="231F20"/>
          <w:spacing w:val="-37"/>
          <w:w w:val="85"/>
          <w:sz w:val="32"/>
          <w:u w:val="thick" w:color="231F20"/>
        </w:rPr>
        <w:t> </w:t>
      </w:r>
      <w:r>
        <w:rPr>
          <w:rFonts w:ascii="Calibri"/>
          <w:b/>
          <w:color w:val="231F20"/>
          <w:spacing w:val="-4"/>
          <w:w w:val="85"/>
          <w:sz w:val="32"/>
          <w:u w:val="thick" w:color="231F20"/>
        </w:rPr>
        <w:t>Flo</w:t>
      </w:r>
      <w:r>
        <w:rPr>
          <w:rFonts w:ascii="Calibri"/>
          <w:b/>
          <w:color w:val="231F20"/>
          <w:spacing w:val="-3"/>
          <w:w w:val="85"/>
          <w:sz w:val="32"/>
          <w:u w:val="thick" w:color="231F20"/>
        </w:rPr>
        <w:t>ws</w:t>
      </w:r>
      <w:r>
        <w:rPr>
          <w:rFonts w:ascii="Calibri"/>
          <w:b/>
          <w:color w:val="231F20"/>
          <w:spacing w:val="-4"/>
          <w:w w:val="85"/>
          <w:sz w:val="32"/>
          <w:u w:val="thick" w:color="231F20"/>
        </w:rPr>
        <w:t>:</w:t>
      </w:r>
      <w:r>
        <w:rPr>
          <w:rFonts w:ascii="Calibri"/>
          <w:b/>
          <w:color w:val="231F20"/>
          <w:spacing w:val="-36"/>
          <w:w w:val="85"/>
          <w:sz w:val="32"/>
          <w:u w:val="thick" w:color="231F20"/>
        </w:rPr>
        <w:t> </w:t>
      </w:r>
      <w:r>
        <w:rPr>
          <w:rFonts w:ascii="Calibri"/>
          <w:b/>
          <w:color w:val="231F20"/>
          <w:spacing w:val="-6"/>
          <w:w w:val="85"/>
          <w:sz w:val="32"/>
          <w:u w:val="thick" w:color="231F20"/>
        </w:rPr>
        <w:t>Ans</w:t>
      </w:r>
      <w:r>
        <w:rPr>
          <w:rFonts w:ascii="Calibri"/>
          <w:b/>
          <w:color w:val="231F20"/>
          <w:spacing w:val="-5"/>
          <w:w w:val="85"/>
          <w:sz w:val="32"/>
          <w:u w:val="thick" w:color="231F20"/>
        </w:rPr>
        <w:t>wer</w:t>
      </w:r>
      <w:r>
        <w:rPr>
          <w:rFonts w:ascii="Calibri"/>
          <w:b/>
          <w:color w:val="231F20"/>
          <w:spacing w:val="-31"/>
          <w:w w:val="85"/>
          <w:sz w:val="32"/>
          <w:u w:val="thick" w:color="231F20"/>
        </w:rPr>
        <w:t> </w:t>
      </w:r>
      <w:r>
        <w:rPr>
          <w:rFonts w:ascii="Calibri"/>
          <w:b/>
          <w:color w:val="231F20"/>
          <w:spacing w:val="-7"/>
          <w:w w:val="85"/>
          <w:sz w:val="32"/>
          <w:u w:val="thick" w:color="231F20"/>
        </w:rPr>
        <w:t>K</w:t>
      </w:r>
      <w:r>
        <w:rPr>
          <w:rFonts w:ascii="Calibri"/>
          <w:b/>
          <w:color w:val="231F20"/>
          <w:spacing w:val="-6"/>
          <w:w w:val="85"/>
          <w:sz w:val="32"/>
          <w:u w:val="thick" w:color="231F20"/>
        </w:rPr>
        <w:t>ey</w:t>
      </w:r>
      <w:r>
        <w:rPr>
          <w:rFonts w:ascii="Calibri"/>
          <w:b/>
          <w:color w:val="231F20"/>
          <w:w w:val="85"/>
          <w:sz w:val="32"/>
          <w:u w:val="thick" w:color="231F20"/>
        </w:rPr>
        <w:t> </w:t>
      </w:r>
      <w:r>
        <w:rPr>
          <w:rFonts w:ascii="Calibri"/>
          <w:b/>
          <w:color w:val="231F20"/>
          <w:sz w:val="32"/>
          <w:u w:val="thick" w:color="231F20"/>
        </w:rPr>
        <w:tab/>
      </w:r>
      <w:r>
        <w:rPr>
          <w:rFonts w:ascii="Calibri"/>
          <w:b/>
          <w:color w:val="231F20"/>
          <w:sz w:val="32"/>
        </w:rPr>
      </w:r>
      <w:r>
        <w:rPr>
          <w:rFonts w:ascii="Calibri"/>
          <w:sz w:val="32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spacing w:line="267" w:lineRule="auto" w:before="51"/>
        <w:ind w:left="460" w:right="2685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pacing w:val="-1"/>
          <w:sz w:val="24"/>
        </w:rPr>
        <w:t>How</w:t>
      </w:r>
      <w:r>
        <w:rPr>
          <w:rFonts w:ascii="Calibri"/>
          <w:color w:val="231F20"/>
          <w:spacing w:val="3"/>
          <w:sz w:val="24"/>
        </w:rPr>
        <w:t> </w:t>
      </w:r>
      <w:r>
        <w:rPr>
          <w:rFonts w:ascii="Calibri"/>
          <w:color w:val="231F20"/>
          <w:sz w:val="24"/>
        </w:rPr>
        <w:t>is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energy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transformed?</w:t>
      </w:r>
      <w:r>
        <w:rPr>
          <w:rFonts w:ascii="Calibri"/>
          <w:color w:val="231F20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Compare</w:t>
      </w:r>
      <w:r>
        <w:rPr>
          <w:rFonts w:ascii="Calibri"/>
          <w:color w:val="231F20"/>
          <w:spacing w:val="4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and</w:t>
      </w:r>
      <w:r>
        <w:rPr>
          <w:rFonts w:ascii="Calibri"/>
          <w:color w:val="231F20"/>
          <w:spacing w:val="5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contrast</w:t>
      </w:r>
      <w:r>
        <w:rPr>
          <w:rFonts w:ascii="Calibri"/>
          <w:color w:val="231F20"/>
          <w:spacing w:val="2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energy</w:t>
      </w:r>
      <w:r>
        <w:rPr>
          <w:rFonts w:ascii="Calibri"/>
          <w:color w:val="231F20"/>
          <w:spacing w:val="-1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transformations</w:t>
      </w:r>
      <w:r>
        <w:rPr>
          <w:rFonts w:ascii="Calibri"/>
          <w:color w:val="231F20"/>
          <w:spacing w:val="3"/>
          <w:sz w:val="24"/>
        </w:rPr>
        <w:t> </w:t>
      </w:r>
      <w:r>
        <w:rPr>
          <w:rFonts w:ascii="Calibri"/>
          <w:color w:val="231F20"/>
          <w:spacing w:val="-5"/>
          <w:sz w:val="24"/>
        </w:rPr>
        <w:t>be</w:t>
      </w:r>
      <w:r>
        <w:rPr>
          <w:rFonts w:ascii="Calibri"/>
          <w:color w:val="231F20"/>
          <w:spacing w:val="-4"/>
          <w:sz w:val="24"/>
        </w:rPr>
        <w:t>low.</w:t>
      </w:r>
      <w:r>
        <w:rPr>
          <w:rFonts w:ascii="Calibri"/>
          <w:color w:val="231F20"/>
          <w:spacing w:val="60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Directions:</w:t>
      </w:r>
      <w:r>
        <w:rPr>
          <w:rFonts w:ascii="Calibri"/>
          <w:sz w:val="24"/>
        </w:rPr>
      </w:r>
    </w:p>
    <w:p>
      <w:pPr>
        <w:spacing w:line="240" w:lineRule="exact" w:before="41"/>
        <w:ind w:left="460" w:right="107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pacing w:val="-2"/>
          <w:sz w:val="24"/>
        </w:rPr>
        <w:t>After</w:t>
      </w:r>
      <w:r>
        <w:rPr>
          <w:rFonts w:ascii="Calibri"/>
          <w:color w:val="231F20"/>
          <w:spacing w:val="7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your</w:t>
      </w:r>
      <w:r>
        <w:rPr>
          <w:rFonts w:ascii="Calibri"/>
          <w:color w:val="231F20"/>
          <w:spacing w:val="4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teacher</w:t>
      </w:r>
      <w:r>
        <w:rPr>
          <w:rFonts w:ascii="Calibri"/>
          <w:color w:val="231F20"/>
          <w:spacing w:val="8"/>
          <w:sz w:val="24"/>
        </w:rPr>
        <w:t> </w:t>
      </w:r>
      <w:r>
        <w:rPr>
          <w:rFonts w:ascii="Calibri"/>
          <w:color w:val="231F20"/>
          <w:sz w:val="24"/>
        </w:rPr>
        <w:t>hands</w:t>
      </w:r>
      <w:r>
        <w:rPr>
          <w:rFonts w:ascii="Calibri"/>
          <w:color w:val="231F20"/>
          <w:spacing w:val="5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out</w:t>
      </w:r>
      <w:r>
        <w:rPr>
          <w:rFonts w:ascii="Calibri"/>
          <w:color w:val="231F20"/>
          <w:spacing w:val="11"/>
          <w:sz w:val="24"/>
        </w:rPr>
        <w:t> </w:t>
      </w:r>
      <w:r>
        <w:rPr>
          <w:rFonts w:ascii="Calibri"/>
          <w:color w:val="231F20"/>
          <w:sz w:val="24"/>
        </w:rPr>
        <w:t>a</w:t>
      </w:r>
      <w:r>
        <w:rPr>
          <w:rFonts w:ascii="Calibri"/>
          <w:color w:val="231F20"/>
          <w:spacing w:val="11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set</w:t>
      </w:r>
      <w:r>
        <w:rPr>
          <w:rFonts w:ascii="Calibri"/>
          <w:color w:val="231F20"/>
          <w:spacing w:val="9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of</w:t>
      </w:r>
      <w:r>
        <w:rPr>
          <w:rFonts w:ascii="Calibri"/>
          <w:color w:val="231F20"/>
          <w:spacing w:val="6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energy</w:t>
      </w:r>
      <w:r>
        <w:rPr>
          <w:rFonts w:ascii="Calibri"/>
          <w:color w:val="231F20"/>
          <w:spacing w:val="7"/>
          <w:sz w:val="24"/>
        </w:rPr>
        <w:t> </w:t>
      </w:r>
      <w:r>
        <w:rPr>
          <w:rFonts w:ascii="Calibri"/>
          <w:color w:val="231F20"/>
          <w:spacing w:val="-4"/>
          <w:sz w:val="24"/>
        </w:rPr>
        <w:t>sou</w:t>
      </w:r>
      <w:r>
        <w:rPr>
          <w:rFonts w:ascii="Calibri"/>
          <w:color w:val="231F20"/>
          <w:spacing w:val="-5"/>
          <w:sz w:val="24"/>
        </w:rPr>
        <w:t>rce</w:t>
      </w:r>
      <w:r>
        <w:rPr>
          <w:rFonts w:ascii="Calibri"/>
          <w:color w:val="231F20"/>
          <w:spacing w:val="9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transformation</w:t>
      </w:r>
      <w:r>
        <w:rPr>
          <w:rFonts w:ascii="Calibri"/>
          <w:color w:val="231F20"/>
          <w:spacing w:val="6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cards</w:t>
      </w:r>
      <w:r>
        <w:rPr>
          <w:rFonts w:ascii="Calibri"/>
          <w:color w:val="231F20"/>
          <w:spacing w:val="3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to</w:t>
      </w:r>
      <w:r>
        <w:rPr>
          <w:rFonts w:ascii="Calibri"/>
          <w:color w:val="231F20"/>
          <w:spacing w:val="11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your</w:t>
      </w:r>
      <w:r>
        <w:rPr>
          <w:rFonts w:ascii="Calibri"/>
          <w:color w:val="231F20"/>
          <w:spacing w:val="8"/>
          <w:sz w:val="24"/>
        </w:rPr>
        <w:t> </w:t>
      </w:r>
      <w:r>
        <w:rPr>
          <w:rFonts w:ascii="Calibri"/>
          <w:color w:val="231F20"/>
          <w:spacing w:val="-5"/>
          <w:sz w:val="24"/>
        </w:rPr>
        <w:t>gro</w:t>
      </w:r>
      <w:r>
        <w:rPr>
          <w:rFonts w:ascii="Calibri"/>
          <w:color w:val="231F20"/>
          <w:spacing w:val="-4"/>
          <w:sz w:val="24"/>
        </w:rPr>
        <w:t>up</w:t>
      </w:r>
      <w:r>
        <w:rPr>
          <w:rFonts w:ascii="Calibri"/>
          <w:color w:val="231F20"/>
          <w:spacing w:val="-5"/>
          <w:sz w:val="24"/>
        </w:rPr>
        <w:t>,</w:t>
      </w:r>
      <w:r>
        <w:rPr>
          <w:rFonts w:ascii="Calibri"/>
          <w:color w:val="231F20"/>
          <w:spacing w:val="6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sequence</w:t>
      </w:r>
      <w:r>
        <w:rPr>
          <w:rFonts w:ascii="Calibri"/>
          <w:color w:val="231F20"/>
          <w:spacing w:val="5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the</w:t>
      </w:r>
      <w:r>
        <w:rPr>
          <w:rFonts w:ascii="Calibri"/>
          <w:color w:val="231F20"/>
          <w:spacing w:val="9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cards</w:t>
      </w:r>
      <w:r>
        <w:rPr>
          <w:rFonts w:ascii="Calibri"/>
          <w:color w:val="231F20"/>
          <w:spacing w:val="94"/>
          <w:sz w:val="24"/>
        </w:rPr>
        <w:t> </w:t>
      </w:r>
      <w:r>
        <w:rPr>
          <w:rFonts w:ascii="Calibri"/>
          <w:color w:val="231F20"/>
          <w:sz w:val="24"/>
        </w:rPr>
        <w:t>in</w:t>
      </w:r>
      <w:r>
        <w:rPr>
          <w:rFonts w:ascii="Calibri"/>
          <w:color w:val="231F20"/>
          <w:spacing w:val="14"/>
          <w:sz w:val="24"/>
        </w:rPr>
        <w:t> </w:t>
      </w:r>
      <w:r>
        <w:rPr>
          <w:rFonts w:ascii="Calibri"/>
          <w:color w:val="231F20"/>
          <w:sz w:val="24"/>
        </w:rPr>
        <w:t>the</w:t>
      </w:r>
      <w:r>
        <w:rPr>
          <w:rFonts w:ascii="Calibri"/>
          <w:color w:val="231F20"/>
          <w:spacing w:val="10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order</w:t>
      </w:r>
      <w:r>
        <w:rPr>
          <w:rFonts w:ascii="Calibri"/>
          <w:color w:val="231F20"/>
          <w:spacing w:val="14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that</w:t>
      </w:r>
      <w:r>
        <w:rPr>
          <w:rFonts w:ascii="Calibri"/>
          <w:color w:val="231F20"/>
          <w:spacing w:val="12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they</w:t>
      </w:r>
      <w:r>
        <w:rPr>
          <w:rFonts w:ascii="Calibri"/>
          <w:color w:val="231F20"/>
          <w:spacing w:val="11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happen.</w:t>
      </w:r>
      <w:r>
        <w:rPr>
          <w:rFonts w:ascii="Calibri"/>
          <w:color w:val="231F20"/>
          <w:spacing w:val="-4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The</w:t>
      </w:r>
      <w:r>
        <w:rPr>
          <w:rFonts w:ascii="Calibri"/>
          <w:color w:val="231F20"/>
          <w:spacing w:val="12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initial</w:t>
      </w:r>
      <w:r>
        <w:rPr>
          <w:rFonts w:ascii="Calibri"/>
          <w:color w:val="231F20"/>
          <w:spacing w:val="16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card</w:t>
      </w:r>
      <w:r>
        <w:rPr>
          <w:rFonts w:ascii="Calibri"/>
          <w:color w:val="231F20"/>
          <w:spacing w:val="12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should</w:t>
      </w:r>
      <w:r>
        <w:rPr>
          <w:rFonts w:ascii="Calibri"/>
          <w:color w:val="231F20"/>
          <w:spacing w:val="15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begin</w:t>
      </w:r>
      <w:r>
        <w:rPr>
          <w:rFonts w:ascii="Calibri"/>
          <w:color w:val="231F20"/>
          <w:spacing w:val="15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on</w:t>
      </w:r>
      <w:r>
        <w:rPr>
          <w:rFonts w:ascii="Calibri"/>
          <w:color w:val="231F20"/>
          <w:spacing w:val="14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the</w:t>
      </w:r>
      <w:r>
        <w:rPr>
          <w:rFonts w:ascii="Calibri"/>
          <w:color w:val="231F20"/>
          <w:spacing w:val="14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left</w:t>
      </w:r>
      <w:r>
        <w:rPr>
          <w:rFonts w:ascii="Calibri"/>
          <w:color w:val="231F20"/>
          <w:spacing w:val="20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with</w:t>
      </w:r>
      <w:r>
        <w:rPr>
          <w:rFonts w:ascii="Calibri"/>
          <w:color w:val="231F20"/>
          <w:spacing w:val="14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the</w:t>
      </w:r>
      <w:r>
        <w:rPr>
          <w:rFonts w:ascii="Calibri"/>
          <w:color w:val="231F20"/>
          <w:spacing w:val="17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subsequent</w:t>
      </w:r>
      <w:r>
        <w:rPr>
          <w:rFonts w:ascii="Calibri"/>
          <w:color w:val="231F20"/>
          <w:spacing w:val="13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cards</w:t>
      </w:r>
      <w:r>
        <w:rPr>
          <w:rFonts w:ascii="Calibri"/>
          <w:color w:val="231F20"/>
          <w:spacing w:val="5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following</w:t>
      </w:r>
      <w:r>
        <w:rPr>
          <w:rFonts w:ascii="Calibri"/>
          <w:color w:val="231F20"/>
          <w:spacing w:val="97"/>
          <w:w w:val="99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to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the</w:t>
      </w:r>
      <w:r>
        <w:rPr>
          <w:rFonts w:ascii="Calibri"/>
          <w:color w:val="231F20"/>
          <w:spacing w:val="4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right.</w:t>
      </w:r>
      <w:r>
        <w:rPr>
          <w:rFonts w:ascii="Calibri"/>
          <w:sz w:val="24"/>
        </w:rPr>
      </w:r>
    </w:p>
    <w:p>
      <w:pPr>
        <w:spacing w:line="240" w:lineRule="auto" w:before="5"/>
        <w:rPr>
          <w:rFonts w:ascii="Calibri" w:hAnsi="Calibri" w:cs="Calibri" w:eastAsia="Calibri"/>
          <w:sz w:val="31"/>
          <w:szCs w:val="31"/>
        </w:rPr>
      </w:pPr>
    </w:p>
    <w:p>
      <w:pPr>
        <w:spacing w:before="0"/>
        <w:ind w:left="460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pacing w:val="-2"/>
          <w:sz w:val="24"/>
        </w:rPr>
        <w:t>What</w:t>
      </w:r>
      <w:r>
        <w:rPr>
          <w:rFonts w:ascii="Calibri"/>
          <w:color w:val="231F20"/>
          <w:sz w:val="24"/>
        </w:rPr>
        <w:t> do </w:t>
      </w:r>
      <w:r>
        <w:rPr>
          <w:rFonts w:ascii="Calibri"/>
          <w:color w:val="231F20"/>
          <w:spacing w:val="-1"/>
          <w:sz w:val="24"/>
        </w:rPr>
        <w:t>the</w:t>
      </w:r>
      <w:r>
        <w:rPr>
          <w:rFonts w:ascii="Calibri"/>
          <w:color w:val="231F20"/>
          <w:spacing w:val="4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sources</w:t>
      </w:r>
      <w:r>
        <w:rPr>
          <w:rFonts w:ascii="Calibri"/>
          <w:color w:val="231F20"/>
          <w:spacing w:val="2"/>
          <w:sz w:val="24"/>
        </w:rPr>
        <w:t> </w:t>
      </w:r>
      <w:r>
        <w:rPr>
          <w:rFonts w:ascii="Calibri"/>
          <w:color w:val="231F20"/>
          <w:spacing w:val="-4"/>
          <w:sz w:val="24"/>
        </w:rPr>
        <w:t>ha</w:t>
      </w:r>
      <w:r>
        <w:rPr>
          <w:rFonts w:ascii="Calibri"/>
          <w:color w:val="231F20"/>
          <w:spacing w:val="-5"/>
          <w:sz w:val="24"/>
        </w:rPr>
        <w:t>ve</w:t>
      </w:r>
      <w:r>
        <w:rPr>
          <w:rFonts w:ascii="Calibri"/>
          <w:color w:val="231F20"/>
          <w:spacing w:val="2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in</w:t>
      </w:r>
      <w:r>
        <w:rPr>
          <w:rFonts w:ascii="Calibri"/>
          <w:color w:val="231F20"/>
          <w:spacing w:val="7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common?</w:t>
      </w:r>
      <w:r>
        <w:rPr>
          <w:rFonts w:ascii="Calibri"/>
          <w:sz w:val="24"/>
        </w:rPr>
      </w:r>
    </w:p>
    <w:p>
      <w:pPr>
        <w:pStyle w:val="BodyText"/>
        <w:spacing w:line="240" w:lineRule="exact" w:before="72"/>
        <w:ind w:right="111"/>
        <w:jc w:val="both"/>
        <w:rPr>
          <w:b w:val="0"/>
          <w:bCs w:val="0"/>
        </w:rPr>
      </w:pPr>
      <w:r>
        <w:rPr>
          <w:color w:val="D2232A"/>
          <w:w w:val="110"/>
        </w:rPr>
        <w:t>Sun</w:t>
      </w:r>
      <w:r>
        <w:rPr>
          <w:color w:val="D2232A"/>
          <w:spacing w:val="24"/>
          <w:w w:val="110"/>
        </w:rPr>
        <w:t> </w:t>
      </w:r>
      <w:r>
        <w:rPr>
          <w:color w:val="D2232A"/>
          <w:w w:val="110"/>
        </w:rPr>
        <w:t>is</w:t>
      </w:r>
      <w:r>
        <w:rPr>
          <w:color w:val="D2232A"/>
          <w:spacing w:val="24"/>
          <w:w w:val="110"/>
        </w:rPr>
        <w:t> </w:t>
      </w:r>
      <w:r>
        <w:rPr>
          <w:color w:val="D2232A"/>
          <w:w w:val="110"/>
        </w:rPr>
        <w:t>the</w:t>
      </w:r>
      <w:r>
        <w:rPr>
          <w:color w:val="D2232A"/>
          <w:spacing w:val="21"/>
          <w:w w:val="110"/>
        </w:rPr>
        <w:t> </w:t>
      </w:r>
      <w:r>
        <w:rPr>
          <w:color w:val="D2232A"/>
          <w:spacing w:val="-1"/>
          <w:w w:val="110"/>
        </w:rPr>
        <w:t>beginning,</w:t>
      </w:r>
      <w:r>
        <w:rPr>
          <w:color w:val="D2232A"/>
          <w:spacing w:val="15"/>
          <w:w w:val="110"/>
        </w:rPr>
        <w:t> </w:t>
      </w:r>
      <w:r>
        <w:rPr>
          <w:color w:val="D2232A"/>
          <w:spacing w:val="-2"/>
          <w:w w:val="110"/>
        </w:rPr>
        <w:t>many</w:t>
      </w:r>
      <w:r>
        <w:rPr>
          <w:color w:val="D2232A"/>
          <w:spacing w:val="19"/>
          <w:w w:val="110"/>
        </w:rPr>
        <w:t> </w:t>
      </w:r>
      <w:r>
        <w:rPr>
          <w:color w:val="D2232A"/>
          <w:w w:val="110"/>
        </w:rPr>
        <w:t>use</w:t>
      </w:r>
      <w:r>
        <w:rPr>
          <w:color w:val="D2232A"/>
          <w:spacing w:val="23"/>
          <w:w w:val="110"/>
        </w:rPr>
        <w:t> </w:t>
      </w:r>
      <w:r>
        <w:rPr>
          <w:color w:val="D2232A"/>
          <w:spacing w:val="-1"/>
          <w:w w:val="110"/>
        </w:rPr>
        <w:t>radiant</w:t>
      </w:r>
      <w:r>
        <w:rPr>
          <w:color w:val="D2232A"/>
          <w:spacing w:val="19"/>
          <w:w w:val="110"/>
        </w:rPr>
        <w:t> </w:t>
      </w:r>
      <w:r>
        <w:rPr>
          <w:color w:val="D2232A"/>
          <w:spacing w:val="-2"/>
          <w:w w:val="110"/>
        </w:rPr>
        <w:t>energy</w:t>
      </w:r>
      <w:r>
        <w:rPr>
          <w:color w:val="D2232A"/>
          <w:spacing w:val="21"/>
          <w:w w:val="110"/>
        </w:rPr>
        <w:t> </w:t>
      </w:r>
      <w:r>
        <w:rPr>
          <w:color w:val="D2232A"/>
          <w:w w:val="110"/>
        </w:rPr>
        <w:t>to</w:t>
      </w:r>
      <w:r>
        <w:rPr>
          <w:color w:val="D2232A"/>
          <w:spacing w:val="22"/>
          <w:w w:val="110"/>
        </w:rPr>
        <w:t> </w:t>
      </w:r>
      <w:r>
        <w:rPr>
          <w:color w:val="D2232A"/>
          <w:spacing w:val="-1"/>
          <w:w w:val="110"/>
        </w:rPr>
        <w:t>produce</w:t>
      </w:r>
      <w:r>
        <w:rPr>
          <w:color w:val="D2232A"/>
          <w:spacing w:val="21"/>
          <w:w w:val="110"/>
        </w:rPr>
        <w:t> </w:t>
      </w:r>
      <w:r>
        <w:rPr>
          <w:color w:val="D2232A"/>
          <w:spacing w:val="-1"/>
          <w:w w:val="110"/>
        </w:rPr>
        <w:t>chemical</w:t>
      </w:r>
      <w:r>
        <w:rPr>
          <w:color w:val="D2232A"/>
          <w:spacing w:val="23"/>
          <w:w w:val="110"/>
        </w:rPr>
        <w:t> </w:t>
      </w:r>
      <w:r>
        <w:rPr>
          <w:color w:val="D2232A"/>
          <w:spacing w:val="-2"/>
          <w:w w:val="110"/>
        </w:rPr>
        <w:t>energy</w:t>
      </w:r>
      <w:r>
        <w:rPr>
          <w:color w:val="D2232A"/>
          <w:spacing w:val="21"/>
          <w:w w:val="110"/>
        </w:rPr>
        <w:t> </w:t>
      </w:r>
      <w:r>
        <w:rPr>
          <w:color w:val="D2232A"/>
          <w:w w:val="110"/>
        </w:rPr>
        <w:t>in</w:t>
      </w:r>
      <w:r>
        <w:rPr>
          <w:color w:val="D2232A"/>
          <w:spacing w:val="25"/>
          <w:w w:val="110"/>
        </w:rPr>
        <w:t> </w:t>
      </w:r>
      <w:r>
        <w:rPr>
          <w:color w:val="D2232A"/>
          <w:spacing w:val="-1"/>
          <w:w w:val="110"/>
        </w:rPr>
        <w:t>plants,</w:t>
      </w:r>
      <w:r>
        <w:rPr>
          <w:color w:val="D2232A"/>
          <w:spacing w:val="18"/>
          <w:w w:val="110"/>
        </w:rPr>
        <w:t> </w:t>
      </w:r>
      <w:r>
        <w:rPr>
          <w:color w:val="D2232A"/>
          <w:spacing w:val="-2"/>
          <w:w w:val="110"/>
        </w:rPr>
        <w:t>heat</w:t>
      </w:r>
      <w:r>
        <w:rPr>
          <w:color w:val="D2232A"/>
          <w:spacing w:val="22"/>
          <w:w w:val="110"/>
        </w:rPr>
        <w:t> </w:t>
      </w:r>
      <w:r>
        <w:rPr>
          <w:color w:val="D2232A"/>
          <w:w w:val="110"/>
        </w:rPr>
        <w:t>and</w:t>
      </w:r>
      <w:r>
        <w:rPr>
          <w:color w:val="D2232A"/>
          <w:spacing w:val="55"/>
          <w:w w:val="109"/>
        </w:rPr>
        <w:t> </w:t>
      </w:r>
      <w:r>
        <w:rPr>
          <w:color w:val="D2232A"/>
          <w:spacing w:val="-2"/>
          <w:w w:val="110"/>
        </w:rPr>
        <w:t>pressure</w:t>
      </w:r>
      <w:r>
        <w:rPr>
          <w:color w:val="D2232A"/>
          <w:spacing w:val="-3"/>
          <w:w w:val="110"/>
        </w:rPr>
        <w:t> </w:t>
      </w:r>
      <w:r>
        <w:rPr>
          <w:color w:val="D2232A"/>
          <w:spacing w:val="-2"/>
          <w:w w:val="110"/>
        </w:rPr>
        <w:t>are</w:t>
      </w:r>
      <w:r>
        <w:rPr>
          <w:color w:val="D2232A"/>
          <w:spacing w:val="-3"/>
          <w:w w:val="110"/>
        </w:rPr>
        <w:t> </w:t>
      </w:r>
      <w:r>
        <w:rPr>
          <w:color w:val="D2232A"/>
          <w:w w:val="110"/>
        </w:rPr>
        <w:t>used</w:t>
      </w:r>
      <w:r>
        <w:rPr>
          <w:color w:val="D2232A"/>
          <w:spacing w:val="2"/>
          <w:w w:val="110"/>
        </w:rPr>
        <w:t> </w:t>
      </w:r>
      <w:r>
        <w:rPr>
          <w:color w:val="D2232A"/>
          <w:w w:val="110"/>
        </w:rPr>
        <w:t>in</w:t>
      </w:r>
      <w:r>
        <w:rPr>
          <w:color w:val="D2232A"/>
          <w:spacing w:val="2"/>
          <w:w w:val="110"/>
        </w:rPr>
        <w:t> </w:t>
      </w:r>
      <w:r>
        <w:rPr>
          <w:color w:val="D2232A"/>
          <w:spacing w:val="-1"/>
          <w:w w:val="110"/>
        </w:rPr>
        <w:t>producing</w:t>
      </w:r>
      <w:r>
        <w:rPr>
          <w:color w:val="D2232A"/>
          <w:w w:val="110"/>
        </w:rPr>
        <w:t> </w:t>
      </w:r>
      <w:r>
        <w:rPr>
          <w:color w:val="D2232A"/>
          <w:spacing w:val="-1"/>
          <w:w w:val="110"/>
        </w:rPr>
        <w:t>fossil</w:t>
      </w:r>
      <w:r>
        <w:rPr>
          <w:color w:val="D2232A"/>
          <w:w w:val="110"/>
        </w:rPr>
        <w:t> </w:t>
      </w:r>
      <w:r>
        <w:rPr>
          <w:color w:val="D2232A"/>
          <w:spacing w:val="-2"/>
          <w:w w:val="110"/>
        </w:rPr>
        <w:t>fuels,</w:t>
      </w:r>
      <w:r>
        <w:rPr>
          <w:color w:val="D2232A"/>
          <w:spacing w:val="-5"/>
          <w:w w:val="110"/>
        </w:rPr>
        <w:t> </w:t>
      </w:r>
      <w:r>
        <w:rPr>
          <w:color w:val="D2232A"/>
          <w:spacing w:val="-2"/>
          <w:w w:val="110"/>
        </w:rPr>
        <w:t>power</w:t>
      </w:r>
      <w:r>
        <w:rPr>
          <w:color w:val="D2232A"/>
          <w:spacing w:val="-3"/>
          <w:w w:val="110"/>
        </w:rPr>
        <w:t> </w:t>
      </w:r>
      <w:r>
        <w:rPr>
          <w:color w:val="D2232A"/>
          <w:spacing w:val="-1"/>
          <w:w w:val="110"/>
        </w:rPr>
        <w:t>plants</w:t>
      </w:r>
      <w:r>
        <w:rPr>
          <w:color w:val="D2232A"/>
          <w:spacing w:val="-2"/>
          <w:w w:val="110"/>
        </w:rPr>
        <w:t> </w:t>
      </w:r>
      <w:r>
        <w:rPr>
          <w:color w:val="D2232A"/>
          <w:w w:val="110"/>
        </w:rPr>
        <w:t>use</w:t>
      </w:r>
      <w:r>
        <w:rPr>
          <w:color w:val="D2232A"/>
          <w:spacing w:val="-1"/>
          <w:w w:val="110"/>
        </w:rPr>
        <w:t> </w:t>
      </w:r>
      <w:r>
        <w:rPr>
          <w:color w:val="D2232A"/>
          <w:w w:val="110"/>
        </w:rPr>
        <w:t>a</w:t>
      </w:r>
      <w:r>
        <w:rPr>
          <w:color w:val="D2232A"/>
          <w:spacing w:val="-1"/>
          <w:w w:val="110"/>
        </w:rPr>
        <w:t> </w:t>
      </w:r>
      <w:r>
        <w:rPr>
          <w:color w:val="D2232A"/>
          <w:spacing w:val="-2"/>
          <w:w w:val="110"/>
        </w:rPr>
        <w:t>generator </w:t>
      </w:r>
      <w:r>
        <w:rPr>
          <w:color w:val="D2232A"/>
          <w:w w:val="110"/>
        </w:rPr>
        <w:t>to</w:t>
      </w:r>
      <w:r>
        <w:rPr>
          <w:color w:val="D2232A"/>
          <w:spacing w:val="-3"/>
          <w:w w:val="110"/>
        </w:rPr>
        <w:t> </w:t>
      </w:r>
      <w:r>
        <w:rPr>
          <w:color w:val="D2232A"/>
          <w:spacing w:val="-1"/>
          <w:w w:val="110"/>
        </w:rPr>
        <w:t>transform</w:t>
      </w:r>
      <w:r>
        <w:rPr>
          <w:color w:val="D2232A"/>
          <w:spacing w:val="2"/>
          <w:w w:val="110"/>
        </w:rPr>
        <w:t> </w:t>
      </w:r>
      <w:r>
        <w:rPr>
          <w:color w:val="D2232A"/>
          <w:spacing w:val="-2"/>
          <w:w w:val="110"/>
        </w:rPr>
        <w:t>the</w:t>
      </w:r>
      <w:r>
        <w:rPr>
          <w:color w:val="D2232A"/>
          <w:spacing w:val="1"/>
          <w:w w:val="110"/>
        </w:rPr>
        <w:t> </w:t>
      </w:r>
      <w:r>
        <w:rPr>
          <w:color w:val="D2232A"/>
          <w:spacing w:val="-2"/>
          <w:w w:val="110"/>
        </w:rPr>
        <w:t>energy</w:t>
      </w:r>
      <w:r>
        <w:rPr>
          <w:color w:val="D2232A"/>
          <w:spacing w:val="43"/>
          <w:w w:val="109"/>
        </w:rPr>
        <w:t> </w:t>
      </w:r>
      <w:r>
        <w:rPr>
          <w:color w:val="D2232A"/>
          <w:spacing w:val="-1"/>
          <w:w w:val="110"/>
        </w:rPr>
        <w:t>sourcetoelectricity.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34"/>
          <w:szCs w:val="34"/>
        </w:rPr>
      </w:pPr>
    </w:p>
    <w:p>
      <w:pPr>
        <w:spacing w:before="0"/>
        <w:ind w:left="460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pacing w:val="-1"/>
          <w:sz w:val="24"/>
        </w:rPr>
        <w:t>Can</w:t>
      </w:r>
      <w:r>
        <w:rPr>
          <w:rFonts w:ascii="Calibri"/>
          <w:color w:val="231F20"/>
          <w:spacing w:val="2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each</w:t>
      </w:r>
      <w:r>
        <w:rPr>
          <w:rFonts w:ascii="Calibri"/>
          <w:color w:val="231F20"/>
          <w:spacing w:val="7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of</w:t>
      </w:r>
      <w:r>
        <w:rPr>
          <w:rFonts w:ascii="Calibri"/>
          <w:color w:val="231F20"/>
          <w:spacing w:val="4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these</w:t>
      </w:r>
      <w:r>
        <w:rPr>
          <w:rFonts w:ascii="Calibri"/>
          <w:color w:val="231F20"/>
          <w:spacing w:val="6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sources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produce</w:t>
      </w:r>
      <w:r>
        <w:rPr>
          <w:rFonts w:ascii="Calibri"/>
          <w:color w:val="231F20"/>
          <w:spacing w:val="1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the</w:t>
      </w:r>
      <w:r>
        <w:rPr>
          <w:rFonts w:ascii="Calibri"/>
          <w:color w:val="231F20"/>
          <w:spacing w:val="6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same</w:t>
      </w:r>
      <w:r>
        <w:rPr>
          <w:rFonts w:ascii="Calibri"/>
          <w:color w:val="231F20"/>
          <w:spacing w:val="4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end</w:t>
      </w:r>
      <w:r>
        <w:rPr>
          <w:rFonts w:ascii="Calibri"/>
          <w:color w:val="231F20"/>
          <w:spacing w:val="2"/>
          <w:sz w:val="24"/>
        </w:rPr>
        <w:t> </w:t>
      </w:r>
      <w:r>
        <w:rPr>
          <w:rFonts w:ascii="Calibri"/>
          <w:color w:val="231F20"/>
          <w:sz w:val="24"/>
        </w:rPr>
        <w:t>product?</w:t>
      </w:r>
      <w:r>
        <w:rPr>
          <w:rFonts w:ascii="Calibri"/>
          <w:sz w:val="24"/>
        </w:rPr>
      </w:r>
    </w:p>
    <w:p>
      <w:pPr>
        <w:pStyle w:val="BodyText"/>
        <w:spacing w:line="240" w:lineRule="auto"/>
        <w:ind w:right="0"/>
        <w:jc w:val="both"/>
        <w:rPr>
          <w:b w:val="0"/>
          <w:bCs w:val="0"/>
        </w:rPr>
      </w:pPr>
      <w:r>
        <w:rPr>
          <w:color w:val="D2232A"/>
          <w:spacing w:val="-1"/>
          <w:w w:val="110"/>
        </w:rPr>
        <w:t>Yes,electricity</w:t>
      </w:r>
      <w:r>
        <w:rPr>
          <w:color w:val="D2232A"/>
          <w:spacing w:val="-30"/>
          <w:w w:val="110"/>
        </w:rPr>
        <w:t> </w:t>
      </w:r>
      <w:r>
        <w:rPr>
          <w:color w:val="D2232A"/>
          <w:w w:val="110"/>
        </w:rPr>
        <w:t>can</w:t>
      </w:r>
      <w:r>
        <w:rPr>
          <w:color w:val="D2232A"/>
          <w:spacing w:val="-29"/>
          <w:w w:val="110"/>
        </w:rPr>
        <w:t> </w:t>
      </w:r>
      <w:r>
        <w:rPr>
          <w:color w:val="D2232A"/>
          <w:w w:val="110"/>
        </w:rPr>
        <w:t>be</w:t>
      </w:r>
      <w:r>
        <w:rPr>
          <w:color w:val="D2232A"/>
          <w:spacing w:val="-29"/>
          <w:w w:val="110"/>
        </w:rPr>
        <w:t> </w:t>
      </w:r>
      <w:r>
        <w:rPr>
          <w:color w:val="D2232A"/>
          <w:w w:val="110"/>
        </w:rPr>
        <w:t>used</w:t>
      </w:r>
      <w:r>
        <w:rPr>
          <w:color w:val="D2232A"/>
          <w:spacing w:val="-29"/>
          <w:w w:val="110"/>
        </w:rPr>
        <w:t> </w:t>
      </w:r>
      <w:r>
        <w:rPr>
          <w:color w:val="D2232A"/>
          <w:spacing w:val="-2"/>
          <w:w w:val="110"/>
        </w:rPr>
        <w:t>for</w:t>
      </w:r>
      <w:r>
        <w:rPr>
          <w:color w:val="D2232A"/>
          <w:spacing w:val="-34"/>
          <w:w w:val="110"/>
        </w:rPr>
        <w:t> </w:t>
      </w:r>
      <w:r>
        <w:rPr>
          <w:color w:val="D2232A"/>
          <w:spacing w:val="-2"/>
          <w:w w:val="110"/>
        </w:rPr>
        <w:t>many</w:t>
      </w:r>
      <w:r>
        <w:rPr>
          <w:color w:val="D2232A"/>
          <w:spacing w:val="-33"/>
          <w:w w:val="110"/>
        </w:rPr>
        <w:t> </w:t>
      </w:r>
      <w:r>
        <w:rPr>
          <w:color w:val="D2232A"/>
          <w:w w:val="110"/>
        </w:rPr>
        <w:t>things</w:t>
      </w:r>
      <w:r>
        <w:rPr>
          <w:color w:val="D2232A"/>
          <w:spacing w:val="-26"/>
          <w:w w:val="110"/>
        </w:rPr>
        <w:t> </w:t>
      </w:r>
      <w:r>
        <w:rPr>
          <w:color w:val="D2232A"/>
          <w:spacing w:val="-2"/>
          <w:w w:val="110"/>
        </w:rPr>
        <w:t>from</w:t>
      </w:r>
      <w:r>
        <w:rPr>
          <w:color w:val="D2232A"/>
          <w:spacing w:val="-30"/>
          <w:w w:val="110"/>
        </w:rPr>
        <w:t> </w:t>
      </w:r>
      <w:r>
        <w:rPr>
          <w:color w:val="D2232A"/>
          <w:spacing w:val="-1"/>
          <w:w w:val="110"/>
        </w:rPr>
        <w:t>lighting</w:t>
      </w:r>
      <w:r>
        <w:rPr>
          <w:color w:val="D2232A"/>
          <w:spacing w:val="-29"/>
          <w:w w:val="110"/>
        </w:rPr>
        <w:t> </w:t>
      </w:r>
      <w:r>
        <w:rPr>
          <w:color w:val="D2232A"/>
          <w:w w:val="110"/>
        </w:rPr>
        <w:t>a</w:t>
      </w:r>
      <w:r>
        <w:rPr>
          <w:color w:val="D2232A"/>
          <w:spacing w:val="-29"/>
          <w:w w:val="110"/>
        </w:rPr>
        <w:t> </w:t>
      </w:r>
      <w:r>
        <w:rPr>
          <w:color w:val="D2232A"/>
          <w:spacing w:val="-1"/>
          <w:w w:val="110"/>
        </w:rPr>
        <w:t>bulb</w:t>
      </w:r>
      <w:r>
        <w:rPr>
          <w:color w:val="D2232A"/>
          <w:spacing w:val="-29"/>
          <w:w w:val="110"/>
        </w:rPr>
        <w:t> </w:t>
      </w:r>
      <w:r>
        <w:rPr>
          <w:color w:val="D2232A"/>
          <w:w w:val="110"/>
        </w:rPr>
        <w:t>to</w:t>
      </w:r>
      <w:r>
        <w:rPr>
          <w:color w:val="D2232A"/>
          <w:spacing w:val="-32"/>
          <w:w w:val="110"/>
        </w:rPr>
        <w:t> </w:t>
      </w:r>
      <w:r>
        <w:rPr>
          <w:color w:val="D2232A"/>
          <w:spacing w:val="-2"/>
          <w:w w:val="110"/>
        </w:rPr>
        <w:t>powering</w:t>
      </w:r>
      <w:r>
        <w:rPr>
          <w:color w:val="D2232A"/>
          <w:spacing w:val="-29"/>
          <w:w w:val="110"/>
        </w:rPr>
        <w:t> </w:t>
      </w:r>
      <w:r>
        <w:rPr>
          <w:color w:val="D2232A"/>
          <w:w w:val="110"/>
        </w:rPr>
        <w:t>an</w:t>
      </w:r>
      <w:r>
        <w:rPr>
          <w:color w:val="D2232A"/>
          <w:spacing w:val="-29"/>
          <w:w w:val="110"/>
        </w:rPr>
        <w:t> </w:t>
      </w:r>
      <w:r>
        <w:rPr>
          <w:color w:val="D2232A"/>
          <w:w w:val="110"/>
        </w:rPr>
        <w:t>electric</w:t>
      </w:r>
      <w:r>
        <w:rPr>
          <w:color w:val="D2232A"/>
          <w:spacing w:val="-29"/>
          <w:w w:val="110"/>
        </w:rPr>
        <w:t> </w:t>
      </w:r>
      <w:r>
        <w:rPr>
          <w:color w:val="D2232A"/>
          <w:spacing w:val="-3"/>
          <w:w w:val="110"/>
        </w:rPr>
        <w:t>car.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33"/>
          <w:szCs w:val="33"/>
        </w:rPr>
      </w:pPr>
    </w:p>
    <w:p>
      <w:pPr>
        <w:spacing w:before="0"/>
        <w:ind w:left="460" w:right="0" w:firstLine="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231F20"/>
          <w:spacing w:val="-1"/>
          <w:sz w:val="24"/>
        </w:rPr>
        <w:t>Is</w:t>
      </w:r>
      <w:r>
        <w:rPr>
          <w:rFonts w:ascii="Calibri"/>
          <w:color w:val="231F20"/>
          <w:spacing w:val="-6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electricity</w:t>
      </w:r>
      <w:r>
        <w:rPr>
          <w:rFonts w:ascii="Calibri"/>
          <w:color w:val="231F20"/>
          <w:spacing w:val="-7"/>
          <w:sz w:val="24"/>
        </w:rPr>
        <w:t> </w:t>
      </w:r>
      <w:r>
        <w:rPr>
          <w:rFonts w:ascii="Calibri"/>
          <w:color w:val="231F20"/>
          <w:sz w:val="24"/>
        </w:rPr>
        <w:t>a</w:t>
      </w:r>
      <w:r>
        <w:rPr>
          <w:rFonts w:ascii="Calibri"/>
          <w:color w:val="231F20"/>
          <w:spacing w:val="-5"/>
          <w:sz w:val="24"/>
        </w:rPr>
        <w:t> </w:t>
      </w:r>
      <w:r>
        <w:rPr>
          <w:rFonts w:ascii="Calibri"/>
          <w:color w:val="231F20"/>
          <w:sz w:val="24"/>
        </w:rPr>
        <w:t>primary</w:t>
      </w:r>
      <w:r>
        <w:rPr>
          <w:rFonts w:ascii="Calibri"/>
          <w:color w:val="231F20"/>
          <w:spacing w:val="-9"/>
          <w:sz w:val="24"/>
        </w:rPr>
        <w:t> </w:t>
      </w:r>
      <w:r>
        <w:rPr>
          <w:rFonts w:ascii="Calibri"/>
          <w:color w:val="231F20"/>
          <w:sz w:val="24"/>
        </w:rPr>
        <w:t>or</w:t>
      </w:r>
      <w:r>
        <w:rPr>
          <w:rFonts w:ascii="Calibri"/>
          <w:color w:val="231F20"/>
          <w:spacing w:val="-5"/>
          <w:sz w:val="24"/>
        </w:rPr>
        <w:t> </w:t>
      </w:r>
      <w:r>
        <w:rPr>
          <w:rFonts w:ascii="Calibri"/>
          <w:color w:val="231F20"/>
          <w:spacing w:val="-2"/>
          <w:sz w:val="24"/>
        </w:rPr>
        <w:t>secondary</w:t>
      </w:r>
      <w:r>
        <w:rPr>
          <w:rFonts w:ascii="Calibri"/>
          <w:color w:val="231F20"/>
          <w:spacing w:val="-7"/>
          <w:sz w:val="24"/>
        </w:rPr>
        <w:t> </w:t>
      </w:r>
      <w:r>
        <w:rPr>
          <w:rFonts w:ascii="Calibri"/>
          <w:color w:val="231F20"/>
          <w:spacing w:val="-3"/>
          <w:sz w:val="24"/>
        </w:rPr>
        <w:t>source</w:t>
      </w:r>
      <w:r>
        <w:rPr>
          <w:rFonts w:ascii="Calibri"/>
          <w:color w:val="231F20"/>
          <w:spacing w:val="-7"/>
          <w:sz w:val="24"/>
        </w:rPr>
        <w:t> </w:t>
      </w:r>
      <w:r>
        <w:rPr>
          <w:rFonts w:ascii="Calibri"/>
          <w:color w:val="231F20"/>
          <w:sz w:val="24"/>
        </w:rPr>
        <w:t>of</w:t>
      </w:r>
      <w:r>
        <w:rPr>
          <w:rFonts w:ascii="Calibri"/>
          <w:color w:val="231F20"/>
          <w:spacing w:val="-7"/>
          <w:sz w:val="24"/>
        </w:rPr>
        <w:t> </w:t>
      </w:r>
      <w:r>
        <w:rPr>
          <w:rFonts w:ascii="Calibri"/>
          <w:color w:val="231F20"/>
          <w:spacing w:val="-1"/>
          <w:sz w:val="24"/>
        </w:rPr>
        <w:t>energy?</w:t>
      </w:r>
      <w:r>
        <w:rPr>
          <w:rFonts w:ascii="Calibri"/>
          <w:sz w:val="24"/>
        </w:rPr>
      </w:r>
    </w:p>
    <w:p>
      <w:pPr>
        <w:pStyle w:val="BodyText"/>
        <w:spacing w:line="197" w:lineRule="auto" w:before="76"/>
        <w:ind w:right="107"/>
        <w:jc w:val="both"/>
        <w:rPr>
          <w:b w:val="0"/>
          <w:bCs w:val="0"/>
        </w:rPr>
      </w:pPr>
      <w:r>
        <w:rPr/>
        <w:pict>
          <v:group style="position:absolute;margin-left:496.049988pt;margin-top:170.533432pt;width:10.45pt;height:20.45pt;mso-position-horizontal-relative:page;mso-position-vertical-relative:paragraph;z-index:-86056" coordorigin="9921,3411" coordsize="209,409">
            <v:shape style="position:absolute;left:9921;top:3411;width:209;height:409" coordorigin="9921,3411" coordsize="209,409" path="m9921,3411l9945,3820,10130,3763,9921,3411xe" filled="true" fillcolor="#fbb04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49.049988pt;margin-top:212.283432pt;width:20.4pt;height:10.8pt;mso-position-horizontal-relative:page;mso-position-vertical-relative:paragraph;z-index:-86032" coordorigin="10981,4246" coordsize="408,216">
            <v:shape style="position:absolute;left:10981;top:4246;width:408;height:216" coordorigin="10981,4246" coordsize="408,216" path="m11389,4246l10981,4279,11042,4462,11389,4246xe" filled="true" fillcolor="#fbb04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3pt;margin-top:233.483429pt;width:20.45pt;height:10.35pt;mso-position-horizontal-relative:page;mso-position-vertical-relative:paragraph;z-index:-85984" coordorigin="9060,4670" coordsize="409,207">
            <v:shape style="position:absolute;left:9060;top:4670;width:409;height:207" coordorigin="9060,4670" coordsize="409,207" path="m9413,4670l9060,4877,9469,4856,9413,4670xe" filled="true" fillcolor="#fbb040" stroked="false">
              <v:path arrowok="t"/>
              <v:fill type="solid"/>
            </v:shape>
            <w10:wrap type="none"/>
          </v:group>
        </w:pict>
      </w:r>
      <w:r>
        <w:rPr>
          <w:color w:val="D2232A"/>
          <w:w w:val="105"/>
        </w:rPr>
        <w:t>Electricity</w:t>
      </w:r>
      <w:r>
        <w:rPr>
          <w:color w:val="D2232A"/>
          <w:spacing w:val="-4"/>
          <w:w w:val="105"/>
        </w:rPr>
        <w:t> </w:t>
      </w:r>
      <w:r>
        <w:rPr>
          <w:color w:val="D2232A"/>
          <w:w w:val="105"/>
        </w:rPr>
        <w:t>is</w:t>
      </w:r>
      <w:r>
        <w:rPr>
          <w:color w:val="D2232A"/>
          <w:spacing w:val="2"/>
          <w:w w:val="105"/>
        </w:rPr>
        <w:t> </w:t>
      </w:r>
      <w:r>
        <w:rPr>
          <w:color w:val="D2232A"/>
          <w:w w:val="105"/>
        </w:rPr>
        <w:t>the</w:t>
      </w:r>
      <w:r>
        <w:rPr>
          <w:color w:val="D2232A"/>
          <w:spacing w:val="3"/>
          <w:w w:val="105"/>
        </w:rPr>
        <w:t> </w:t>
      </w:r>
      <w:r>
        <w:rPr>
          <w:color w:val="D2232A"/>
          <w:w w:val="105"/>
        </w:rPr>
        <w:t>flow</w:t>
      </w:r>
      <w:r>
        <w:rPr>
          <w:color w:val="D2232A"/>
          <w:spacing w:val="2"/>
          <w:w w:val="105"/>
        </w:rPr>
        <w:t> </w:t>
      </w:r>
      <w:r>
        <w:rPr>
          <w:color w:val="D2232A"/>
          <w:spacing w:val="1"/>
          <w:w w:val="105"/>
        </w:rPr>
        <w:t>of</w:t>
      </w:r>
      <w:r>
        <w:rPr>
          <w:color w:val="D2232A"/>
          <w:spacing w:val="-1"/>
          <w:w w:val="105"/>
        </w:rPr>
        <w:t> </w:t>
      </w:r>
      <w:r>
        <w:rPr>
          <w:color w:val="D2232A"/>
          <w:w w:val="105"/>
        </w:rPr>
        <w:t>electrical</w:t>
      </w:r>
      <w:r>
        <w:rPr>
          <w:color w:val="D2232A"/>
          <w:spacing w:val="2"/>
          <w:w w:val="105"/>
        </w:rPr>
        <w:t> </w:t>
      </w:r>
      <w:r>
        <w:rPr>
          <w:color w:val="D2232A"/>
          <w:spacing w:val="-3"/>
          <w:w w:val="105"/>
        </w:rPr>
        <w:t>power </w:t>
      </w:r>
      <w:r>
        <w:rPr>
          <w:color w:val="D2232A"/>
          <w:w w:val="105"/>
        </w:rPr>
        <w:t>or</w:t>
      </w:r>
      <w:r>
        <w:rPr>
          <w:color w:val="D2232A"/>
          <w:spacing w:val="-1"/>
          <w:w w:val="105"/>
        </w:rPr>
        <w:t> </w:t>
      </w:r>
      <w:r>
        <w:rPr>
          <w:color w:val="D2232A"/>
          <w:w w:val="105"/>
        </w:rPr>
        <w:t>charge. It</w:t>
      </w:r>
      <w:r>
        <w:rPr>
          <w:color w:val="D2232A"/>
          <w:spacing w:val="2"/>
          <w:w w:val="105"/>
        </w:rPr>
        <w:t> </w:t>
      </w:r>
      <w:r>
        <w:rPr>
          <w:color w:val="D2232A"/>
          <w:w w:val="105"/>
        </w:rPr>
        <w:t>is a</w:t>
      </w:r>
      <w:r>
        <w:rPr>
          <w:color w:val="D2232A"/>
          <w:spacing w:val="1"/>
          <w:w w:val="105"/>
        </w:rPr>
        <w:t> </w:t>
      </w:r>
      <w:r>
        <w:rPr>
          <w:color w:val="D2232A"/>
          <w:w w:val="105"/>
        </w:rPr>
        <w:t>secondary</w:t>
      </w:r>
      <w:r>
        <w:rPr>
          <w:color w:val="D2232A"/>
          <w:spacing w:val="1"/>
          <w:w w:val="105"/>
        </w:rPr>
        <w:t> </w:t>
      </w:r>
      <w:r>
        <w:rPr>
          <w:color w:val="D2232A"/>
          <w:w w:val="105"/>
        </w:rPr>
        <w:t>energy</w:t>
      </w:r>
      <w:r>
        <w:rPr>
          <w:color w:val="D2232A"/>
          <w:spacing w:val="-1"/>
          <w:w w:val="105"/>
        </w:rPr>
        <w:t> </w:t>
      </w:r>
      <w:r>
        <w:rPr>
          <w:color w:val="D2232A"/>
          <w:w w:val="105"/>
        </w:rPr>
        <w:t>source because</w:t>
      </w:r>
      <w:r>
        <w:rPr>
          <w:color w:val="D2232A"/>
          <w:spacing w:val="3"/>
          <w:w w:val="105"/>
        </w:rPr>
        <w:t> </w:t>
      </w:r>
      <w:r>
        <w:rPr>
          <w:color w:val="D2232A"/>
          <w:w w:val="105"/>
        </w:rPr>
        <w:t>we get</w:t>
      </w:r>
      <w:r>
        <w:rPr>
          <w:color w:val="D2232A"/>
          <w:spacing w:val="-1"/>
          <w:w w:val="105"/>
        </w:rPr>
        <w:t> </w:t>
      </w:r>
      <w:r>
        <w:rPr>
          <w:color w:val="D2232A"/>
          <w:spacing w:val="1"/>
          <w:w w:val="105"/>
        </w:rPr>
        <w:t>it</w:t>
      </w:r>
      <w:r>
        <w:rPr>
          <w:color w:val="D2232A"/>
          <w:spacing w:val="87"/>
          <w:w w:val="103"/>
        </w:rPr>
        <w:t> </w:t>
      </w:r>
      <w:r>
        <w:rPr>
          <w:color w:val="D2232A"/>
          <w:w w:val="105"/>
        </w:rPr>
        <w:t>from</w:t>
      </w:r>
      <w:r>
        <w:rPr>
          <w:color w:val="D2232A"/>
          <w:spacing w:val="16"/>
          <w:w w:val="105"/>
        </w:rPr>
        <w:t> </w:t>
      </w:r>
      <w:r>
        <w:rPr>
          <w:color w:val="D2232A"/>
          <w:w w:val="105"/>
        </w:rPr>
        <w:t>the</w:t>
      </w:r>
      <w:r>
        <w:rPr>
          <w:color w:val="D2232A"/>
          <w:spacing w:val="22"/>
          <w:w w:val="105"/>
        </w:rPr>
        <w:t> </w:t>
      </w:r>
      <w:r>
        <w:rPr>
          <w:color w:val="D2232A"/>
          <w:spacing w:val="-3"/>
          <w:w w:val="105"/>
        </w:rPr>
        <w:t>conversion</w:t>
      </w:r>
      <w:r>
        <w:rPr>
          <w:color w:val="D2232A"/>
          <w:spacing w:val="12"/>
          <w:w w:val="105"/>
        </w:rPr>
        <w:t> </w:t>
      </w:r>
      <w:r>
        <w:rPr>
          <w:color w:val="D2232A"/>
          <w:w w:val="105"/>
        </w:rPr>
        <w:t>of</w:t>
      </w:r>
      <w:r>
        <w:rPr>
          <w:color w:val="D2232A"/>
          <w:spacing w:val="20"/>
          <w:w w:val="105"/>
        </w:rPr>
        <w:t> </w:t>
      </w:r>
      <w:r>
        <w:rPr>
          <w:color w:val="D2232A"/>
          <w:w w:val="105"/>
        </w:rPr>
        <w:t>other</w:t>
      </w:r>
      <w:r>
        <w:rPr>
          <w:color w:val="D2232A"/>
          <w:spacing w:val="18"/>
          <w:w w:val="105"/>
        </w:rPr>
        <w:t> </w:t>
      </w:r>
      <w:r>
        <w:rPr>
          <w:color w:val="D2232A"/>
          <w:w w:val="105"/>
        </w:rPr>
        <w:t>sources</w:t>
      </w:r>
      <w:r>
        <w:rPr>
          <w:color w:val="D2232A"/>
          <w:spacing w:val="20"/>
          <w:w w:val="105"/>
        </w:rPr>
        <w:t> </w:t>
      </w:r>
      <w:r>
        <w:rPr>
          <w:color w:val="D2232A"/>
          <w:w w:val="105"/>
        </w:rPr>
        <w:t>of</w:t>
      </w:r>
      <w:r>
        <w:rPr>
          <w:color w:val="D2232A"/>
          <w:spacing w:val="16"/>
          <w:w w:val="105"/>
        </w:rPr>
        <w:t> </w:t>
      </w:r>
      <w:r>
        <w:rPr>
          <w:color w:val="D2232A"/>
          <w:spacing w:val="-3"/>
          <w:w w:val="105"/>
        </w:rPr>
        <w:t>energy,</w:t>
      </w:r>
      <w:r>
        <w:rPr>
          <w:color w:val="D2232A"/>
          <w:spacing w:val="15"/>
          <w:w w:val="105"/>
        </w:rPr>
        <w:t> </w:t>
      </w:r>
      <w:r>
        <w:rPr>
          <w:color w:val="D2232A"/>
          <w:w w:val="105"/>
        </w:rPr>
        <w:t>like</w:t>
      </w:r>
      <w:r>
        <w:rPr>
          <w:color w:val="D2232A"/>
          <w:spacing w:val="17"/>
          <w:w w:val="105"/>
        </w:rPr>
        <w:t> </w:t>
      </w:r>
      <w:r>
        <w:rPr>
          <w:color w:val="D2232A"/>
          <w:spacing w:val="-3"/>
          <w:w w:val="105"/>
        </w:rPr>
        <w:t>coal,</w:t>
      </w:r>
      <w:r>
        <w:rPr>
          <w:color w:val="D2232A"/>
          <w:spacing w:val="13"/>
          <w:w w:val="105"/>
        </w:rPr>
        <w:t> </w:t>
      </w:r>
      <w:r>
        <w:rPr>
          <w:color w:val="D2232A"/>
          <w:spacing w:val="-1"/>
          <w:w w:val="105"/>
        </w:rPr>
        <w:t>natural</w:t>
      </w:r>
      <w:r>
        <w:rPr>
          <w:color w:val="D2232A"/>
          <w:spacing w:val="15"/>
          <w:w w:val="105"/>
        </w:rPr>
        <w:t> </w:t>
      </w:r>
      <w:r>
        <w:rPr>
          <w:color w:val="D2232A"/>
          <w:w w:val="105"/>
        </w:rPr>
        <w:t>gas,</w:t>
      </w:r>
      <w:r>
        <w:rPr>
          <w:color w:val="D2232A"/>
          <w:spacing w:val="16"/>
          <w:w w:val="105"/>
        </w:rPr>
        <w:t> </w:t>
      </w:r>
      <w:r>
        <w:rPr>
          <w:color w:val="D2232A"/>
          <w:w w:val="105"/>
        </w:rPr>
        <w:t>oil,</w:t>
      </w:r>
      <w:r>
        <w:rPr>
          <w:color w:val="D2232A"/>
          <w:spacing w:val="14"/>
          <w:w w:val="105"/>
        </w:rPr>
        <w:t> </w:t>
      </w:r>
      <w:r>
        <w:rPr>
          <w:color w:val="D2232A"/>
          <w:w w:val="105"/>
        </w:rPr>
        <w:t>nuclear</w:t>
      </w:r>
      <w:r>
        <w:rPr>
          <w:color w:val="D2232A"/>
          <w:spacing w:val="16"/>
          <w:w w:val="105"/>
        </w:rPr>
        <w:t> </w:t>
      </w:r>
      <w:r>
        <w:rPr>
          <w:color w:val="D2232A"/>
          <w:spacing w:val="-3"/>
          <w:w w:val="105"/>
        </w:rPr>
        <w:t>power</w:t>
      </w:r>
      <w:r>
        <w:rPr>
          <w:color w:val="D2232A"/>
          <w:spacing w:val="9"/>
          <w:w w:val="105"/>
        </w:rPr>
        <w:t> </w:t>
      </w:r>
      <w:r>
        <w:rPr>
          <w:color w:val="D2232A"/>
          <w:w w:val="105"/>
        </w:rPr>
        <w:t>and</w:t>
      </w:r>
      <w:r>
        <w:rPr>
          <w:color w:val="D2232A"/>
          <w:spacing w:val="19"/>
          <w:w w:val="105"/>
        </w:rPr>
        <w:t> </w:t>
      </w:r>
      <w:r>
        <w:rPr>
          <w:color w:val="D2232A"/>
          <w:w w:val="105"/>
        </w:rPr>
        <w:t>other</w:t>
      </w:r>
      <w:r>
        <w:rPr>
          <w:color w:val="D2232A"/>
          <w:spacing w:val="61"/>
          <w:w w:val="103"/>
        </w:rPr>
        <w:t> </w:t>
      </w:r>
      <w:r>
        <w:rPr>
          <w:color w:val="D2232A"/>
          <w:spacing w:val="-1"/>
          <w:w w:val="105"/>
        </w:rPr>
        <w:t>natural</w:t>
      </w:r>
      <w:r>
        <w:rPr>
          <w:color w:val="D2232A"/>
          <w:spacing w:val="-28"/>
          <w:w w:val="105"/>
        </w:rPr>
        <w:t> </w:t>
      </w:r>
      <w:r>
        <w:rPr>
          <w:color w:val="D2232A"/>
          <w:w w:val="105"/>
        </w:rPr>
        <w:t>sources,</w:t>
      </w:r>
      <w:r>
        <w:rPr>
          <w:color w:val="D2232A"/>
          <w:spacing w:val="-27"/>
          <w:w w:val="105"/>
        </w:rPr>
        <w:t> </w:t>
      </w:r>
      <w:r>
        <w:rPr>
          <w:color w:val="D2232A"/>
          <w:w w:val="105"/>
        </w:rPr>
        <w:t>which</w:t>
      </w:r>
      <w:r>
        <w:rPr>
          <w:color w:val="D2232A"/>
          <w:spacing w:val="-27"/>
          <w:w w:val="105"/>
        </w:rPr>
        <w:t> </w:t>
      </w:r>
      <w:r>
        <w:rPr>
          <w:color w:val="D2232A"/>
          <w:w w:val="105"/>
        </w:rPr>
        <w:t>are</w:t>
      </w:r>
      <w:r>
        <w:rPr>
          <w:color w:val="D2232A"/>
          <w:spacing w:val="-26"/>
          <w:w w:val="105"/>
        </w:rPr>
        <w:t> </w:t>
      </w:r>
      <w:r>
        <w:rPr>
          <w:color w:val="D2232A"/>
          <w:w w:val="105"/>
        </w:rPr>
        <w:t>called</w:t>
      </w:r>
      <w:r>
        <w:rPr>
          <w:color w:val="D2232A"/>
          <w:spacing w:val="-27"/>
          <w:w w:val="105"/>
        </w:rPr>
        <w:t> </w:t>
      </w:r>
      <w:r>
        <w:rPr>
          <w:color w:val="D2232A"/>
          <w:w w:val="105"/>
        </w:rPr>
        <w:t>primary</w:t>
      </w:r>
      <w:r>
        <w:rPr>
          <w:color w:val="D2232A"/>
          <w:spacing w:val="-27"/>
          <w:w w:val="105"/>
        </w:rPr>
        <w:t> </w:t>
      </w:r>
      <w:r>
        <w:rPr>
          <w:color w:val="D2232A"/>
          <w:spacing w:val="1"/>
          <w:w w:val="105"/>
        </w:rPr>
        <w:t>sources.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tabs>
          <w:tab w:pos="8742" w:val="left" w:leader="none"/>
        </w:tabs>
        <w:spacing w:line="200" w:lineRule="atLeast"/>
        <w:ind w:left="46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pict>
          <v:group style="width:391.55pt;height:249pt;mso-position-horizontal-relative:char;mso-position-vertical-relative:line" coordorigin="0,0" coordsize="7831,4980">
            <v:shape style="position:absolute;left:1415;top:0;width:5167;height:4980" type="#_x0000_t75" stroked="false">
              <v:imagedata r:id="rId5" o:title=""/>
            </v:shape>
            <v:group style="position:absolute;left:1784;top:1972;width:4452;height:722" coordorigin="1784,1972" coordsize="4452,722">
              <v:shape style="position:absolute;left:1784;top:1972;width:4452;height:722" coordorigin="1784,1972" coordsize="4452,722" path="m1784,1972l1952,2051,2129,2107,2309,2161,2491,2213,2676,2263,2863,2311,3052,2356,3243,2399,3437,2440,3831,2513,4032,2545,4235,2575,4440,2601,4647,2624,4856,2645,5068,2662,5282,2675,5498,2685,5716,2692,6016,2694,6236,2691,6229,2671,5948,2671,5708,2668,5492,2662,5277,2652,5065,2638,4854,2621,4646,2601,4440,2578,4236,2551,4034,2522,3834,2490,3441,2417,3248,2376,3057,2333,2868,2288,2497,2191,2316,2139,2136,2085,1784,1972xe" filled="true" fillcolor="#fec20e" stroked="false">
                <v:path arrowok="t"/>
                <v:fill type="solid"/>
              </v:shape>
            </v:group>
            <v:group style="position:absolute;left:5948;top:2670;width:281;height:2" coordorigin="5948,2670" coordsize="281,2">
              <v:shape style="position:absolute;left:5948;top:2670;width:281;height:2" coordorigin="5948,2670" coordsize="281,0" path="m5948,2670l6229,2670e" filled="false" stroked="true" strokeweight=".25pt" strokecolor="#fec20e">
                <v:path arrowok="t"/>
              </v:shape>
            </v:group>
            <v:group style="position:absolute;left:2228;top:1007;width:44;height:34" coordorigin="2228,1007" coordsize="44,34">
              <v:shape style="position:absolute;left:2228;top:1007;width:44;height:34" coordorigin="2228,1007" coordsize="44,34" path="m2235,1007l2228,1030,2265,1041,2272,1018,2235,1007xe" filled="true" fillcolor="#ed1e24" stroked="false">
                <v:path arrowok="t"/>
                <v:fill type="solid"/>
              </v:shape>
            </v:group>
            <v:group style="position:absolute;left:2348;top:1040;width:70;height:44" coordorigin="2348,1040" coordsize="70,44">
              <v:shape style="position:absolute;left:2348;top:1040;width:70;height:44" coordorigin="2348,1040" coordsize="70,44" path="m2348,1040l2360,1068,2418,1084,2406,1056,2348,1040xe" filled="true" fillcolor="#ed1e24" stroked="false">
                <v:path arrowok="t"/>
                <v:fill type="solid"/>
              </v:shape>
            </v:group>
            <v:group style="position:absolute;left:2501;top:1083;width:70;height:43" coordorigin="2501,1083" coordsize="70,43">
              <v:shape style="position:absolute;left:2501;top:1083;width:70;height:43" coordorigin="2501,1083" coordsize="70,43" path="m2501,1083l2513,1110,2571,1126,2558,1099,2501,1083xe" filled="true" fillcolor="#ed1e24" stroked="false">
                <v:path arrowok="t"/>
                <v:fill type="solid"/>
              </v:shape>
            </v:group>
            <v:group style="position:absolute;left:2653;top:1124;width:71;height:43" coordorigin="2653,1124" coordsize="71,43">
              <v:shape style="position:absolute;left:2653;top:1124;width:71;height:43" coordorigin="2653,1124" coordsize="71,43" path="m2653,1124l2666,1152,2724,1167,2711,1140,2653,1124xe" filled="true" fillcolor="#ed1e24" stroked="false">
                <v:path arrowok="t"/>
                <v:fill type="solid"/>
              </v:shape>
            </v:group>
            <v:group style="position:absolute;left:2806;top:1165;width:71;height:42" coordorigin="2806,1165" coordsize="71,42">
              <v:shape style="position:absolute;left:2806;top:1165;width:71;height:42" coordorigin="2806,1165" coordsize="71,42" path="m2806,1165l2819,1192,2877,1207,2865,1179,2806,1165xe" filled="true" fillcolor="#ed1e24" stroked="false">
                <v:path arrowok="t"/>
                <v:fill type="solid"/>
              </v:shape>
            </v:group>
            <v:group style="position:absolute;left:2960;top:1203;width:71;height:42" coordorigin="2960,1203" coordsize="71,42">
              <v:shape style="position:absolute;left:2960;top:1203;width:71;height:42" coordorigin="2960,1203" coordsize="71,42" path="m2960,1203l2973,1231,3031,1245,3018,1218,2960,1203xe" filled="true" fillcolor="#ed1e24" stroked="false">
                <v:path arrowok="t"/>
                <v:fill type="solid"/>
              </v:shape>
            </v:group>
            <v:group style="position:absolute;left:3114;top:1241;width:71;height:41" coordorigin="3114,1241" coordsize="71,41">
              <v:shape style="position:absolute;left:3114;top:1241;width:71;height:41" coordorigin="3114,1241" coordsize="71,41" path="m3114,1241l3127,1268,3185,1282,3172,1255,3114,1241xe" filled="true" fillcolor="#ed1e24" stroked="false">
                <v:path arrowok="t"/>
                <v:fill type="solid"/>
              </v:shape>
            </v:group>
            <v:group style="position:absolute;left:3268;top:1277;width:72;height:41" coordorigin="3268,1277" coordsize="72,41">
              <v:shape style="position:absolute;left:3268;top:1277;width:72;height:41" coordorigin="3268,1277" coordsize="72,41" path="m3268,1277l3281,1304,3340,1318,3326,1291,3268,1277xe" filled="true" fillcolor="#ed1e24" stroked="false">
                <v:path arrowok="t"/>
                <v:fill type="solid"/>
              </v:shape>
            </v:group>
            <v:group style="position:absolute;left:3422;top:1312;width:73;height:40" coordorigin="3422,1312" coordsize="73,40">
              <v:shape style="position:absolute;left:3422;top:1312;width:73;height:40" coordorigin="3422,1312" coordsize="73,40" path="m3422,1312l3436,1339,3495,1352,3481,1325,3422,1312xe" filled="true" fillcolor="#ed1e24" stroked="false">
                <v:path arrowok="t"/>
                <v:fill type="solid"/>
              </v:shape>
            </v:group>
            <v:group style="position:absolute;left:3577;top:1346;width:73;height:39" coordorigin="3577,1346" coordsize="73,39">
              <v:shape style="position:absolute;left:3577;top:1346;width:73;height:39" coordorigin="3577,1346" coordsize="73,39" path="m3577,1346l3591,1373,3650,1385,3636,1358,3577,1346xe" filled="true" fillcolor="#ed1e24" stroked="false">
                <v:path arrowok="t"/>
                <v:fill type="solid"/>
              </v:shape>
            </v:group>
            <v:group style="position:absolute;left:3732;top:1378;width:73;height:38" coordorigin="3732,1378" coordsize="73,38">
              <v:shape style="position:absolute;left:3732;top:1378;width:73;height:38" coordorigin="3732,1378" coordsize="73,38" path="m3732,1378l3746,1405,3805,1416,3791,1390,3732,1378xe" filled="true" fillcolor="#ed1e24" stroked="false">
                <v:path arrowok="t"/>
                <v:fill type="solid"/>
              </v:shape>
            </v:group>
            <v:group style="position:absolute;left:3887;top:1409;width:74;height:38" coordorigin="3887,1409" coordsize="74,38">
              <v:shape style="position:absolute;left:3887;top:1409;width:74;height:38" coordorigin="3887,1409" coordsize="74,38" path="m3887,1409l3902,1435,3961,1447,3946,1420,3887,1409xe" filled="true" fillcolor="#ed1e24" stroked="false">
                <v:path arrowok="t"/>
                <v:fill type="solid"/>
              </v:shape>
            </v:group>
            <v:group style="position:absolute;left:4043;top:1438;width:73;height:38" coordorigin="4043,1438" coordsize="73,38">
              <v:shape style="position:absolute;left:4043;top:1438;width:73;height:38" coordorigin="4043,1438" coordsize="73,38" path="m4043,1438l4057,1465,4116,1476,4102,1449,4043,1438xe" filled="true" fillcolor="#ed1e24" stroked="false">
                <v:path arrowok="t"/>
                <v:fill type="solid"/>
              </v:shape>
            </v:group>
            <v:group style="position:absolute;left:4198;top:1467;width:74;height:36" coordorigin="4198,1467" coordsize="74,36">
              <v:shape style="position:absolute;left:4198;top:1467;width:74;height:36" coordorigin="4198,1467" coordsize="74,36" path="m4198,1467l4213,1493,4272,1503,4258,1477,4198,1467xe" filled="true" fillcolor="#ed1e24" stroked="false">
                <v:path arrowok="t"/>
                <v:fill type="solid"/>
              </v:shape>
            </v:group>
            <v:group style="position:absolute;left:4354;top:1493;width:75;height:36" coordorigin="4354,1493" coordsize="75,36">
              <v:shape style="position:absolute;left:4354;top:1493;width:75;height:36" coordorigin="4354,1493" coordsize="75,36" path="m4354,1493l4370,1519,4429,1529,4414,1503,4354,1493xe" filled="true" fillcolor="#ed1e24" stroked="false">
                <v:path arrowok="t"/>
                <v:fill type="solid"/>
              </v:shape>
            </v:group>
            <v:group style="position:absolute;left:4511;top:1519;width:74;height:35" coordorigin="4511,1519" coordsize="74,35">
              <v:shape style="position:absolute;left:4511;top:1519;width:74;height:35" coordorigin="4511,1519" coordsize="74,35" path="m4511,1519l4526,1545,4585,1554,4570,1528,4511,1519xe" filled="true" fillcolor="#ed1e24" stroked="false">
                <v:path arrowok="t"/>
                <v:fill type="solid"/>
              </v:shape>
            </v:group>
            <v:group style="position:absolute;left:4667;top:1543;width:75;height:34" coordorigin="4667,1543" coordsize="75,34">
              <v:shape style="position:absolute;left:4667;top:1543;width:75;height:34" coordorigin="4667,1543" coordsize="75,34" path="m4667,1543l4683,1569,4742,1577,4726,1551,4667,1543xe" filled="true" fillcolor="#ed1e24" stroked="false">
                <v:path arrowok="t"/>
                <v:fill type="solid"/>
              </v:shape>
            </v:group>
            <v:group style="position:absolute;left:4824;top:1565;width:75;height:34" coordorigin="4824,1565" coordsize="75,34">
              <v:shape style="position:absolute;left:4824;top:1565;width:75;height:34" coordorigin="4824,1565" coordsize="75,34" path="m4824,1565l4840,1591,4899,1599,4883,1573,4824,1565xe" filled="true" fillcolor="#ed1e24" stroked="false">
                <v:path arrowok="t"/>
                <v:fill type="solid"/>
              </v:shape>
            </v:group>
            <v:group style="position:absolute;left:4981;top:1587;width:75;height:33" coordorigin="4981,1587" coordsize="75,33">
              <v:shape style="position:absolute;left:4981;top:1587;width:75;height:33" coordorigin="4981,1587" coordsize="75,33" path="m4981,1587l4997,1612,5056,1620,5040,1594,4981,1587xe" filled="true" fillcolor="#ed1e24" stroked="false">
                <v:path arrowok="t"/>
                <v:fill type="solid"/>
              </v:shape>
            </v:group>
            <v:group style="position:absolute;left:5138;top:1606;width:76;height:33" coordorigin="5138,1606" coordsize="76,33">
              <v:shape style="position:absolute;left:5138;top:1606;width:76;height:33" coordorigin="5138,1606" coordsize="76,33" path="m5138,1606l5154,1632,5214,1639,5197,1614,5138,1606xe" filled="true" fillcolor="#ed1e24" stroked="false">
                <v:path arrowok="t"/>
                <v:fill type="solid"/>
              </v:shape>
            </v:group>
            <v:group style="position:absolute;left:5295;top:1625;width:76;height:32" coordorigin="5295,1625" coordsize="76,32">
              <v:shape style="position:absolute;left:5295;top:1625;width:76;height:32" coordorigin="5295,1625" coordsize="76,32" path="m5295,1625l5311,1650,5371,1657,5354,1631,5295,1625xe" filled="true" fillcolor="#ed1e24" stroked="false">
                <v:path arrowok="t"/>
                <v:fill type="solid"/>
              </v:shape>
            </v:group>
            <v:group style="position:absolute;left:5452;top:1642;width:77;height:31" coordorigin="5452,1642" coordsize="77,31">
              <v:shape style="position:absolute;left:5452;top:1642;width:77;height:31" coordorigin="5452,1642" coordsize="77,31" path="m5452,1642l5469,1667,5529,1673,5512,1648,5452,1642xe" filled="true" fillcolor="#ed1e24" stroked="false">
                <v:path arrowok="t"/>
                <v:fill type="solid"/>
              </v:shape>
            </v:group>
            <v:group style="position:absolute;left:5610;top:1657;width:76;height:31" coordorigin="5610,1657" coordsize="76,31">
              <v:shape style="position:absolute;left:5610;top:1657;width:76;height:31" coordorigin="5610,1657" coordsize="76,31" path="m5610,1657l5627,1682,5686,1688,5669,1663,5610,1657xe" filled="true" fillcolor="#ed1e24" stroked="false">
                <v:path arrowok="t"/>
                <v:fill type="solid"/>
              </v:shape>
            </v:group>
            <v:group style="position:absolute;left:5767;top:1672;width:77;height:30" coordorigin="5767,1672" coordsize="77,30">
              <v:shape style="position:absolute;left:5767;top:1672;width:77;height:30" coordorigin="5767,1672" coordsize="77,30" path="m5767,1672l5785,1697,5844,1702,5827,1677,5767,1672xe" filled="true" fillcolor="#ed1e24" stroked="false">
                <v:path arrowok="t"/>
                <v:fill type="solid"/>
              </v:shape>
            </v:group>
            <v:group style="position:absolute;left:5925;top:1685;width:78;height:29" coordorigin="5925,1685" coordsize="78,29">
              <v:shape style="position:absolute;left:5925;top:1685;width:78;height:29" coordorigin="5925,1685" coordsize="78,29" path="m5925,1685l5943,1709,6003,1714,5985,1689,5925,1685xe" filled="true" fillcolor="#ed1e24" stroked="false">
                <v:path arrowok="t"/>
                <v:fill type="solid"/>
              </v:shape>
            </v:group>
            <v:group style="position:absolute;left:6087;top:1696;width:40;height:26" coordorigin="6087,1696" coordsize="40,26">
              <v:shape style="position:absolute;left:6087;top:1696;width:40;height:26" coordorigin="6087,1696" coordsize="40,26" path="m6089,1696l6087,1720,6126,1722,6127,1699,6089,1696xe" filled="true" fillcolor="#ed1e24" stroked="false">
                <v:path arrowok="t"/>
                <v:fill type="solid"/>
              </v:shape>
            </v:group>
            <v:group style="position:absolute;left:1823;top:3068;width:66;height:48" coordorigin="1823,3068" coordsize="66,48">
              <v:shape style="position:absolute;left:1823;top:3068;width:66;height:48" coordorigin="1823,3068" coordsize="66,48" path="m1823,3068l1832,3096,1889,3116,1880,3088,1823,3068xe" filled="true" fillcolor="#ed1e24" stroked="false">
                <v:path arrowok="t"/>
                <v:fill type="solid"/>
              </v:shape>
            </v:group>
            <v:group style="position:absolute;left:1970;top:3119;width:66;height:46" coordorigin="1970,3119" coordsize="66,46">
              <v:shape style="position:absolute;left:1970;top:3119;width:66;height:46" coordorigin="1970,3119" coordsize="66,46" path="m1970,3119l1979,3146,2036,3165,2027,3138,1970,3119xe" filled="true" fillcolor="#ed1e24" stroked="false">
                <v:path arrowok="t"/>
                <v:fill type="solid"/>
              </v:shape>
            </v:group>
            <v:group style="position:absolute;left:2117;top:3167;width:67;height:46" coordorigin="2117,3167" coordsize="67,46">
              <v:shape style="position:absolute;left:2117;top:3167;width:67;height:46" coordorigin="2117,3167" coordsize="67,46" path="m2117,3167l2127,3195,2184,3213,2175,3186,2117,3167xe" filled="true" fillcolor="#ed1e24" stroked="false">
                <v:path arrowok="t"/>
                <v:fill type="solid"/>
              </v:shape>
            </v:group>
            <v:group style="position:absolute;left:2266;top:3214;width:67;height:45" coordorigin="2266,3214" coordsize="67,45">
              <v:shape style="position:absolute;left:2266;top:3214;width:67;height:45" coordorigin="2266,3214" coordsize="67,45" path="m2266,3214l2276,3242,2333,3259,2323,3232,2266,3214xe" filled="true" fillcolor="#ed1e24" stroked="false">
                <v:path arrowok="t"/>
                <v:fill type="solid"/>
              </v:shape>
            </v:group>
            <v:group style="position:absolute;left:2414;top:3259;width:68;height:44" coordorigin="2414,3259" coordsize="68,44">
              <v:shape style="position:absolute;left:2414;top:3259;width:68;height:44" coordorigin="2414,3259" coordsize="68,44" path="m2414,3259l2425,3287,2482,3303,2472,3276,2414,3259xe" filled="true" fillcolor="#ed1e24" stroked="false">
                <v:path arrowok="t"/>
                <v:fill type="solid"/>
              </v:shape>
            </v:group>
            <v:group style="position:absolute;left:2564;top:3302;width:68;height:43" coordorigin="2564,3302" coordsize="68,43">
              <v:shape style="position:absolute;left:2564;top:3302;width:68;height:43" coordorigin="2564,3302" coordsize="68,43" path="m2564,3302l2575,3329,2632,3345,2622,3318,2564,3302xe" filled="true" fillcolor="#ed1e24" stroked="false">
                <v:path arrowok="t"/>
                <v:fill type="solid"/>
              </v:shape>
            </v:group>
            <v:group style="position:absolute;left:2714;top:3343;width:69;height:42" coordorigin="2714,3343" coordsize="69,42">
              <v:shape style="position:absolute;left:2714;top:3343;width:69;height:42" coordorigin="2714,3343" coordsize="69,42" path="m2714,3343l2725,3370,2783,3385,2772,3358,2714,3343xe" filled="true" fillcolor="#ed1e24" stroked="false">
                <v:path arrowok="t"/>
                <v:fill type="solid"/>
              </v:shape>
            </v:group>
            <v:group style="position:absolute;left:2864;top:3381;width:70;height:42" coordorigin="2864,3381" coordsize="70,42">
              <v:shape style="position:absolute;left:2864;top:3381;width:70;height:42" coordorigin="2864,3381" coordsize="70,42" path="m2864,3381l2876,3408,2934,3423,2922,3396,2864,3381xe" filled="true" fillcolor="#ed1e24" stroked="false">
                <v:path arrowok="t"/>
                <v:fill type="solid"/>
              </v:shape>
            </v:group>
            <v:group style="position:absolute;left:3015;top:3418;width:70;height:40" coordorigin="3015,3418" coordsize="70,40">
              <v:shape style="position:absolute;left:3015;top:3418;width:70;height:40" coordorigin="3015,3418" coordsize="70,40" path="m3015,3418l3027,3445,3085,3458,3073,3431,3015,3418xe" filled="true" fillcolor="#ed1e24" stroked="false">
                <v:path arrowok="t"/>
                <v:fill type="solid"/>
              </v:shape>
            </v:group>
            <v:group style="position:absolute;left:3166;top:3452;width:72;height:40" coordorigin="3166,3452" coordsize="72,40">
              <v:shape style="position:absolute;left:3166;top:3452;width:72;height:40" coordorigin="3166,3452" coordsize="72,40" path="m3166,3452l3179,3479,3238,3492,3225,3465,3166,3452xe" filled="true" fillcolor="#ed1e24" stroked="false">
                <v:path arrowok="t"/>
                <v:fill type="solid"/>
              </v:shape>
            </v:group>
            <v:group style="position:absolute;left:3318;top:3485;width:72;height:38" coordorigin="3318,3485" coordsize="72,38">
              <v:shape style="position:absolute;left:3318;top:3485;width:72;height:38" coordorigin="3318,3485" coordsize="72,38" path="m3318,3485l3331,3511,3390,3523,3377,3497,3318,3485xe" filled="true" fillcolor="#ed1e24" stroked="false">
                <v:path arrowok="t"/>
                <v:fill type="solid"/>
              </v:shape>
            </v:group>
            <v:group style="position:absolute;left:3471;top:3515;width:72;height:37" coordorigin="3471,3515" coordsize="72,37">
              <v:shape style="position:absolute;left:3471;top:3515;width:72;height:37" coordorigin="3471,3515" coordsize="72,37" path="m3471,3515l3484,3541,3543,3552,3530,3526,3471,3515xe" filled="true" fillcolor="#ed1e24" stroked="false">
                <v:path arrowok="t"/>
                <v:fill type="solid"/>
              </v:shape>
            </v:group>
            <v:group style="position:absolute;left:3624;top:3543;width:72;height:36" coordorigin="3624,3543" coordsize="72,36">
              <v:shape style="position:absolute;left:3624;top:3543;width:72;height:36" coordorigin="3624,3543" coordsize="72,36" path="m3624,3543l3637,3569,3696,3579,3683,3553,3624,3543xe" filled="true" fillcolor="#ed1e24" stroked="false">
                <v:path arrowok="t"/>
                <v:fill type="solid"/>
              </v:shape>
            </v:group>
            <v:group style="position:absolute;left:3777;top:3568;width:73;height:35" coordorigin="3777,3568" coordsize="73,35">
              <v:shape style="position:absolute;left:3777;top:3568;width:73;height:35" coordorigin="3777,3568" coordsize="73,35" path="m3777,3568l3791,3594,3850,3603,3836,3577,3777,3568xe" filled="true" fillcolor="#ed1e24" stroked="false">
                <v:path arrowok="t"/>
                <v:fill type="solid"/>
              </v:shape>
            </v:group>
            <v:group style="position:absolute;left:3930;top:3591;width:74;height:34" coordorigin="3930,3591" coordsize="74,34">
              <v:shape style="position:absolute;left:3930;top:3591;width:74;height:34" coordorigin="3930,3591" coordsize="74,34" path="m3930,3591l3945,3617,4004,3625,3990,3600,3930,3591xe" filled="true" fillcolor="#ed1e24" stroked="false">
                <v:path arrowok="t"/>
                <v:fill type="solid"/>
              </v:shape>
            </v:group>
            <v:group style="position:absolute;left:4084;top:3613;width:74;height:32" coordorigin="4084,3613" coordsize="74,32">
              <v:shape style="position:absolute;left:4084;top:3613;width:74;height:32" coordorigin="4084,3613" coordsize="74,32" path="m4084,3613l4099,3638,4158,3645,4144,3620,4084,3613xe" filled="true" fillcolor="#ed1e24" stroked="false">
                <v:path arrowok="t"/>
                <v:fill type="solid"/>
              </v:shape>
            </v:group>
            <v:group style="position:absolute;left:4238;top:3631;width:75;height:32" coordorigin="4238,3631" coordsize="75,32">
              <v:shape style="position:absolute;left:4238;top:3631;width:75;height:32" coordorigin="4238,3631" coordsize="75,32" path="m4238,3631l4254,3657,4313,3663,4298,3638,4238,3631xe" filled="true" fillcolor="#ed1e24" stroked="false">
                <v:path arrowok="t"/>
                <v:fill type="solid"/>
              </v:shape>
            </v:group>
            <v:group style="position:absolute;left:4393;top:3648;width:75;height:30" coordorigin="4393,3648" coordsize="75,30">
              <v:shape style="position:absolute;left:4393;top:3648;width:75;height:30" coordorigin="4393,3648" coordsize="75,30" path="m4393,3648l4408,3673,4468,3678,4453,3653,4393,3648xe" filled="true" fillcolor="#ed1e24" stroked="false">
                <v:path arrowok="t"/>
                <v:fill type="solid"/>
              </v:shape>
            </v:group>
            <v:group style="position:absolute;left:4548;top:3662;width:75;height:29" coordorigin="4548,3662" coordsize="75,29">
              <v:shape style="position:absolute;left:4548;top:3662;width:75;height:29" coordorigin="4548,3662" coordsize="75,29" path="m4548,3662l4563,3687,4623,3691,4607,3667,4548,3662xe" filled="true" fillcolor="#ed1e24" stroked="false">
                <v:path arrowok="t"/>
                <v:fill type="solid"/>
              </v:shape>
            </v:group>
            <v:group style="position:absolute;left:4702;top:3674;width:77;height:28" coordorigin="4702,3674" coordsize="77,28">
              <v:shape style="position:absolute;left:4702;top:3674;width:77;height:28" coordorigin="4702,3674" coordsize="77,28" path="m4702,3674l4719,3698,4779,3702,4762,3678,4702,3674xe" filled="true" fillcolor="#ed1e24" stroked="false">
                <v:path arrowok="t"/>
                <v:fill type="solid"/>
              </v:shape>
            </v:group>
            <v:group style="position:absolute;left:4857;top:3683;width:77;height:27" coordorigin="4857,3683" coordsize="77,27">
              <v:shape style="position:absolute;left:4857;top:3683;width:77;height:27" coordorigin="4857,3683" coordsize="77,27" path="m4857,3683l4874,3707,4934,3710,4917,3686,4857,3683xe" filled="true" fillcolor="#ed1e24" stroked="false">
                <v:path arrowok="t"/>
                <v:fill type="solid"/>
              </v:shape>
            </v:group>
            <v:group style="position:absolute;left:5013;top:3690;width:77;height:26" coordorigin="5013,3690" coordsize="77,26">
              <v:shape style="position:absolute;left:5013;top:3690;width:77;height:26" coordorigin="5013,3690" coordsize="77,26" path="m5013,3690l5030,3714,5090,3716,5073,3692,5013,3690xe" filled="true" fillcolor="#ed1e24" stroked="false">
                <v:path arrowok="t"/>
                <v:fill type="solid"/>
              </v:shape>
            </v:group>
            <v:group style="position:absolute;left:5168;top:3695;width:77;height:24" coordorigin="5168,3695" coordsize="77,24">
              <v:shape style="position:absolute;left:5168;top:3695;width:77;height:24" coordorigin="5168,3695" coordsize="77,24" path="m5168,3695l5185,3718,5245,3719,5228,3696,5168,3695xe" filled="true" fillcolor="#ed1e24" stroked="false">
                <v:path arrowok="t"/>
                <v:fill type="solid"/>
              </v:shape>
            </v:group>
            <v:group style="position:absolute;left:5323;top:3697;width:78;height:23" coordorigin="5323,3697" coordsize="78,23">
              <v:shape style="position:absolute;left:5323;top:3697;width:78;height:23" coordorigin="5323,3697" coordsize="78,23" path="m5401,3697l5323,3697,5331,3720,5401,3720,5401,3697xe" filled="true" fillcolor="#ed1e24" stroked="false">
                <v:path arrowok="t"/>
                <v:fill type="solid"/>
              </v:shape>
            </v:group>
            <v:group style="position:absolute;left:5479;top:3696;width:78;height:24" coordorigin="5479,3696" coordsize="78,24">
              <v:shape style="position:absolute;left:5479;top:3696;width:78;height:24" coordorigin="5479,3696" coordsize="78,24" path="m5539,3696l5479,3697,5497,3720,5557,3719,5539,3696xe" filled="true" fillcolor="#ed1e24" stroked="false">
                <v:path arrowok="t"/>
                <v:fill type="solid"/>
              </v:shape>
            </v:group>
            <v:group style="position:absolute;left:5634;top:3693;width:78;height:24" coordorigin="5634,3693" coordsize="78,24">
              <v:shape style="position:absolute;left:5634;top:3693;width:78;height:24" coordorigin="5634,3693" coordsize="78,24" path="m5694,3693l5634,3694,5652,3717,5712,3715,5694,3693xe" filled="true" fillcolor="#ed1e24" stroked="false">
                <v:path arrowok="t"/>
                <v:fill type="solid"/>
              </v:shape>
            </v:group>
            <v:group style="position:absolute;left:5789;top:3687;width:66;height:25" coordorigin="5789,3687" coordsize="66,25">
              <v:shape style="position:absolute;left:5789;top:3687;width:66;height:25" coordorigin="5789,3687" coordsize="66,25" path="m5849,3687l5789,3689,5795,3712,5855,3710,5849,3687xe" filled="true" fillcolor="#ed1e24" stroked="false">
                <v:path arrowok="t"/>
                <v:fill type="solid"/>
              </v:shape>
            </v:group>
            <v:group style="position:absolute;left:960;top:1977;width:824;height:2" coordorigin="960,1977" coordsize="824,2">
              <v:shape style="position:absolute;left:960;top:1977;width:824;height:2" coordorigin="960,1977" coordsize="824,0" path="m960,1977l1784,1977e" filled="false" stroked="true" strokeweight="1.266pt" strokecolor="#fec20e">
                <v:path arrowok="t"/>
              </v:shape>
            </v:group>
            <v:group style="position:absolute;left:13;top:3073;width:1802;height:2" coordorigin="13,3073" coordsize="1802,2">
              <v:shape style="position:absolute;left:13;top:3073;width:1802;height:2" coordorigin="13,3073" coordsize="1802,0" path="m13,3073l1815,3073e" filled="false" stroked="true" strokeweight="1.266pt" strokecolor="#ed1e24">
                <v:path arrowok="t"/>
              </v:shape>
              <v:shape style="position:absolute;left:2690;top:217;width:3419;height:1481" type="#_x0000_t75" stroked="false">
                <v:imagedata r:id="rId6" o:title=""/>
              </v:shape>
              <v:shape style="position:absolute;left:5977;top:1721;width:275;height:1818" type="#_x0000_t75" stroked="false">
                <v:imagedata r:id="rId7" o:title=""/>
              </v:shape>
            </v:group>
            <v:group style="position:absolute;left:6234;top:2675;width:2;height:16" coordorigin="6234,2675" coordsize="2,16">
              <v:shape style="position:absolute;left:6234;top:2675;width:2;height:16" coordorigin="6234,2675" coordsize="2,16" path="m6235,2675l6235,2681,6234,2691,6236,2691,6235,2675xe" filled="true" fillcolor="#69552b" stroked="false">
                <v:path arrowok="t"/>
                <v:fill type="solid"/>
              </v:shape>
            </v:group>
            <v:group style="position:absolute;left:6101;top:1697;width:17;height:25" coordorigin="6101,1697" coordsize="17,25">
              <v:shape style="position:absolute;left:6101;top:1697;width:17;height:25" coordorigin="6101,1697" coordsize="17,25" path="m6101,1697l6110,1721,6118,1722,6109,1698,6101,1697xe" filled="true" fillcolor="#6a2c22" stroked="false">
                <v:path arrowok="t"/>
                <v:fill type="solid"/>
              </v:shape>
              <v:shape style="position:absolute;left:2256;top:620;width:431;height:396" type="#_x0000_t75" stroked="false">
                <v:imagedata r:id="rId8" o:title=""/>
              </v:shape>
              <v:shape style="position:absolute;left:1735;top:1033;width:513;height:2038" type="#_x0000_t75" stroked="false">
                <v:imagedata r:id="rId9" o:title=""/>
              </v:shape>
              <v:shape style="position:absolute;left:1832;top:3096;width:120;height:310" type="#_x0000_t75" stroked="false">
                <v:imagedata r:id="rId10" o:title=""/>
              </v:shape>
            </v:group>
            <v:group style="position:absolute;left:1780;top:1972;width:12;height:25" coordorigin="1780,1972" coordsize="12,25">
              <v:shape style="position:absolute;left:1780;top:1972;width:12;height:25" coordorigin="1780,1972" coordsize="12,25" path="m1785,1972l1784,1975,1784,1989,1782,1989,1780,1995,1788,1997,1791,1982,1792,1974,1785,1972xe" filled="true" fillcolor="#69552b" stroked="false">
                <v:path arrowok="t"/>
                <v:fill type="solid"/>
              </v:shape>
            </v:group>
            <v:group style="position:absolute;left:2239;top:1013;width:25;height:22" coordorigin="2239,1013" coordsize="25,22">
              <v:shape style="position:absolute;left:2239;top:1013;width:25;height:22" coordorigin="2239,1013" coordsize="25,22" path="m2256,1013l2250,1020,2239,1033,2248,1035,2253,1029,2258,1022,2264,1016,2256,1013xe" filled="true" fillcolor="#6a2c22" stroked="false">
                <v:path arrowok="t"/>
                <v:fill type="solid"/>
              </v:shape>
            </v:group>
            <v:group style="position:absolute;left:1824;top:3068;width:17;height:31" coordorigin="1824,3068" coordsize="17,31">
              <v:shape style="position:absolute;left:1824;top:3068;width:17;height:31" coordorigin="1824,3068" coordsize="17,31" path="m1824,3068l1827,3077,1832,3096,1841,3099,1836,3081,1833,3071,1824,3068xe" filled="true" fillcolor="#6a2c22" stroked="false">
                <v:path arrowok="t"/>
                <v:fill type="solid"/>
              </v:shape>
            </v:group>
            <v:group style="position:absolute;left:1782;top:1975;width:2;height:14" coordorigin="1782,1975" coordsize="2,14">
              <v:shape style="position:absolute;left:1782;top:1975;width:2;height:14" coordorigin="1782,1975" coordsize="2,14" path="m1784,1975l1782,1984,1782,1989,1784,1989,1784,1975xe" filled="true" fillcolor="#69552b" stroked="false">
                <v:path arrowok="t"/>
                <v:fill type="solid"/>
              </v:shape>
              <v:shape style="position:absolute;left:1959;top:3403;width:171;height:300" type="#_x0000_t75" stroked="false">
                <v:imagedata r:id="rId11" o:title=""/>
              </v:shape>
              <v:shape style="position:absolute;left:2124;top:3708;width:776;height:710" type="#_x0000_t75" stroked="false">
                <v:imagedata r:id="rId12" o:title=""/>
              </v:shape>
              <v:shape style="position:absolute;left:4442;top:456;width:517;height:224" type="#_x0000_t75" stroked="false">
                <v:imagedata r:id="rId13" o:title=""/>
              </v:shape>
              <v:shape style="position:absolute;left:3939;top:680;width:503;height:497" type="#_x0000_t75" stroked="false">
                <v:imagedata r:id="rId14" o:title=""/>
              </v:shape>
              <v:shape style="position:absolute;left:3775;top:1179;width:165;height:209" type="#_x0000_t75" stroked="false">
                <v:imagedata r:id="rId15" o:title=""/>
              </v:shape>
              <v:shape style="position:absolute;left:3564;top:1408;width:205;height:297" type="#_x0000_t75" stroked="false">
                <v:imagedata r:id="rId16" o:title=""/>
              </v:shape>
            </v:group>
            <v:group style="position:absolute;left:3760;top:1387;width:24;height:22" coordorigin="3760,1387" coordsize="24,22">
              <v:shape style="position:absolute;left:3760;top:1387;width:24;height:22" coordorigin="3760,1387" coordsize="24,22" path="m3775,1387l3760,1408,3769,1409,3784,1388,3775,1387xe" filled="true" fillcolor="#6a2c22" stroked="false">
                <v:path arrowok="t"/>
                <v:fill type="solid"/>
              </v:shape>
              <v:shape style="position:absolute;left:3190;top:1707;width:377;height:658" type="#_x0000_t75" stroked="false">
                <v:imagedata r:id="rId17" o:title=""/>
              </v:shape>
              <v:shape style="position:absolute;left:3011;top:2385;width:175;height:371" type="#_x0000_t75" stroked="false">
                <v:imagedata r:id="rId18" o:title=""/>
              </v:shape>
            </v:group>
            <v:group style="position:absolute;left:3179;top:2363;width:18;height:24" coordorigin="3179,2363" coordsize="18,24">
              <v:shape style="position:absolute;left:3179;top:2363;width:18;height:24" coordorigin="3179,2363" coordsize="18,24" path="m3190,2363l3182,2378,3179,2385,3187,2387,3197,2365,3190,2363xe" filled="true" fillcolor="#69552b" stroked="false">
                <v:path arrowok="t"/>
                <v:fill type="solid"/>
              </v:shape>
              <v:shape style="position:absolute;left:2748;top:2759;width:3235;height:1950" type="#_x0000_t75" stroked="false">
                <v:imagedata r:id="rId19" o:title=""/>
              </v:shape>
              <v:shape style="position:absolute;left:4966;top:457;width:616;height:676" type="#_x0000_t75" stroked="false">
                <v:imagedata r:id="rId20" o:title=""/>
              </v:shape>
              <v:shape style="position:absolute;left:5578;top:1141;width:333;height:841" type="#_x0000_t75" stroked="false">
                <v:imagedata r:id="rId21" o:title=""/>
              </v:shape>
            </v:group>
            <v:group style="position:absolute;left:5832;top:1677;width:13;height:25" coordorigin="5832,1677" coordsize="13,25">
              <v:shape style="position:absolute;left:5832;top:1677;width:13;height:25" coordorigin="5832,1677" coordsize="13,25" path="m5832,1677l5834,1685,5837,1693,5839,1701,5844,1702,5845,1694,5843,1688,5840,1678,5832,1677xe" filled="true" fillcolor="#6a2c22" stroked="false">
                <v:path arrowok="t"/>
                <v:fill type="solid"/>
              </v:shape>
              <v:shape style="position:absolute;left:5883;top:1990;width:49;height:681" type="#_x0000_t75" stroked="false">
                <v:imagedata r:id="rId22" o:title=""/>
              </v:shape>
              <v:shape style="position:absolute;left:5668;top:2694;width:218;height:582" type="#_x0000_t75" stroked="false">
                <v:imagedata r:id="rId23" o:title=""/>
              </v:shape>
            </v:group>
            <v:group style="position:absolute;left:5878;top:2670;width:13;height:24" coordorigin="5878,2670" coordsize="13,24">
              <v:shape style="position:absolute;left:5878;top:2670;width:13;height:24" coordorigin="5878,2670" coordsize="13,24" path="m5883,2670l5882,2678,5878,2694,5886,2694,5888,2686,5891,2671,5883,2670xe" filled="true" fillcolor="#69552b" stroked="false">
                <v:path arrowok="t"/>
                <v:fill type="solid"/>
              </v:shape>
              <v:shape style="position:absolute;left:5367;top:3282;width:305;height:466" type="#_x0000_t75" stroked="false">
                <v:imagedata r:id="rId24" o:title=""/>
              </v:shape>
            </v:group>
            <v:group style="position:absolute;left:5388;top:3704;width:14;height:16" coordorigin="5388,3704" coordsize="14,16">
              <v:shape style="position:absolute;left:5388;top:3704;width:14;height:16" coordorigin="5388,3704" coordsize="14,16" path="m5401,3704l5392,3715,5388,3720,5398,3720,5401,3716,5401,3704xe" filled="true" fillcolor="#6a2c22" stroked="false">
                <v:path arrowok="t"/>
                <v:fill type="solid"/>
              </v:shape>
              <v:shape style="position:absolute;left:4941;top:3754;width:430;height:407" type="#_x0000_t75" stroked="false">
                <v:imagedata r:id="rId25" o:title=""/>
              </v:shape>
              <v:shape style="position:absolute;left:2899;top:4166;width:2044;height:385" type="#_x0000_t75" stroked="false">
                <v:imagedata r:id="rId26" o:title=""/>
              </v:shape>
              <v:shape style="position:absolute;left:4960;top:467;width:136;height:1261" type="#_x0000_t75" stroked="false">
                <v:imagedata r:id="rId27" o:title=""/>
              </v:shape>
            </v:group>
            <v:group style="position:absolute;left:4993;top:1589;width:14;height:24" coordorigin="4993,1589" coordsize="14,24">
              <v:shape style="position:absolute;left:4993;top:1589;width:14;height:24" coordorigin="4993,1589" coordsize="14,24" path="m4999,1589l4993,1612,5001,1613,5005,1597,5007,1590,4999,1589xe" filled="true" fillcolor="#6a2c22" stroked="false">
                <v:path arrowok="t"/>
                <v:fill type="solid"/>
              </v:shape>
              <v:shape style="position:absolute;left:4723;top:1732;width:242;height:601" type="#_x0000_t75" stroked="false">
                <v:imagedata r:id="rId28" o:title=""/>
              </v:shape>
              <v:shape style="position:absolute;left:4592;top:2337;width:134;height:259" type="#_x0000_t75" stroked="false">
                <v:imagedata r:id="rId29" o:title=""/>
              </v:shape>
              <v:shape style="position:absolute;left:4444;top:2618;width:145;height:254" type="#_x0000_t75" stroked="false">
                <v:imagedata r:id="rId30" o:title=""/>
              </v:shape>
            </v:group>
            <v:group style="position:absolute;left:4581;top:2595;width:20;height:24" coordorigin="4581,2595" coordsize="20,24">
              <v:shape style="position:absolute;left:4581;top:2595;width:20;height:24" coordorigin="4581,2595" coordsize="20,24" path="m4592,2595l4581,2618,4589,2619,4601,2596,4592,2595xe" filled="true" fillcolor="#69552b" stroked="false">
                <v:path arrowok="t"/>
                <v:fill type="solid"/>
              </v:shape>
              <v:shape style="position:absolute;left:4138;top:2875;width:309;height:493" type="#_x0000_t75" stroked="false">
                <v:imagedata r:id="rId31" o:title=""/>
              </v:shape>
              <v:shape style="position:absolute;left:3973;top:3372;width:168;height:227" type="#_x0000_t75" stroked="false">
                <v:imagedata r:id="rId32" o:title=""/>
              </v:shape>
              <v:shape style="position:absolute;left:3819;top:3619;width:146;height:175" type="#_x0000_t75" stroked="false">
                <v:imagedata r:id="rId33" o:title=""/>
              </v:shape>
            </v:group>
            <v:group style="position:absolute;left:3957;top:3598;width:25;height:22" coordorigin="3957,3598" coordsize="25,22">
              <v:shape style="position:absolute;left:3957;top:3598;width:25;height:22" coordorigin="3957,3598" coordsize="25,22" path="m3973,3598l3957,3619,3966,3620,3977,3606,3982,3599,3973,3598xe" filled="true" fillcolor="#6a2c22" stroked="false">
                <v:path arrowok="t"/>
                <v:fill type="solid"/>
              </v:shape>
              <v:shape style="position:absolute;left:3459;top:3797;width:363;height:359" type="#_x0000_t75" stroked="false">
                <v:imagedata r:id="rId34" o:title=""/>
              </v:shape>
              <v:shape style="position:absolute;left:2905;top:4157;width:554;height:261" type="#_x0000_t75" stroked="false">
                <v:imagedata r:id="rId35" o:title=""/>
              </v:shape>
              <v:shape style="position:absolute;left:4181;top:336;width:784;height:124" type="#_x0000_t75" stroked="false">
                <v:imagedata r:id="rId36" o:title=""/>
              </v:shape>
              <v:shape style="position:absolute;left:3305;top:336;width:870;height:214" type="#_x0000_t75" stroked="false">
                <v:imagedata r:id="rId37" o:title=""/>
              </v:shape>
              <v:shape style="position:absolute;left:2776;top:547;width:525;height:384" type="#_x0000_t75" stroked="false">
                <v:imagedata r:id="rId38" o:title=""/>
              </v:shape>
              <v:shape style="position:absolute;left:2359;top:930;width:415;height:546" type="#_x0000_t75" stroked="false">
                <v:imagedata r:id="rId39" o:title=""/>
              </v:shape>
              <v:shape style="position:absolute;left:2007;top:1476;width:354;height:1104" type="#_x0000_t75" stroked="false">
                <v:imagedata r:id="rId40" o:title=""/>
              </v:shape>
            </v:group>
            <v:group style="position:absolute;left:2087;top:2072;width:14;height:25" coordorigin="2087,2072" coordsize="14,25">
              <v:shape style="position:absolute;left:2087;top:2072;width:14;height:25" coordorigin="2087,2072" coordsize="14,25" path="m2094,2072l2092,2079,2087,2094,2095,2097,2097,2089,2099,2082,2101,2074,2094,2072xe" filled="true" fillcolor="#69552b" stroked="false">
                <v:path arrowok="t"/>
                <v:fill type="solid"/>
              </v:shape>
              <v:shape style="position:absolute;left:2004;top:2582;width:106;height:703" type="#_x0000_t75" stroked="false">
                <v:imagedata r:id="rId41" o:title=""/>
              </v:shape>
              <v:shape style="position:absolute;left:2103;top:3290;width:471;height:803" type="#_x0000_t75" stroked="false">
                <v:imagedata r:id="rId42" o:title=""/>
              </v:shape>
              <v:shape style="position:absolute;left:4964;top:457;width:500;height:1444" type="#_x0000_t75" stroked="false">
                <v:imagedata r:id="rId43" o:title=""/>
              </v:shape>
            </v:group>
            <v:group style="position:absolute;left:5460;top:1641;width:2;height:26" coordorigin="5460,1641" coordsize="2,26">
              <v:shape style="position:absolute;left:5460;top:1641;width:2;height:26" coordorigin="5460,1641" coordsize="0,26" path="m5460,1641l5460,1667e" filled="false" stroked="true" strokeweight=".4pt" strokecolor="#6a2c22">
                <v:path arrowok="t"/>
              </v:shape>
              <v:shape style="position:absolute;left:5238;top:1907;width:212;height:743" type="#_x0000_t75" stroked="false">
                <v:imagedata r:id="rId44" o:title=""/>
              </v:shape>
              <v:shape style="position:absolute;left:5012;top:2672;width:224;height:432" type="#_x0000_t75" stroked="false">
                <v:imagedata r:id="rId45" o:title=""/>
              </v:shape>
            </v:group>
            <v:group style="position:absolute;left:5228;top:2649;width:18;height:24" coordorigin="5228,2649" coordsize="18,24">
              <v:shape style="position:absolute;left:5228;top:2649;width:18;height:24" coordorigin="5228,2649" coordsize="18,24" path="m5237,2649l5234,2658,5228,2672,5236,2673,5243,2657,5246,2650,5237,2649xe" filled="true" fillcolor="#69552b" stroked="false">
                <v:path arrowok="t"/>
                <v:fill type="solid"/>
              </v:shape>
              <v:shape style="position:absolute;left:4619;top:3109;width:397;height:564" type="#_x0000_t75" stroked="false">
                <v:imagedata r:id="rId46" o:title=""/>
              </v:shape>
              <v:shape style="position:absolute;left:4298;top:3689;width:311;height:302" type="#_x0000_t75" stroked="false">
                <v:imagedata r:id="rId47" o:title=""/>
              </v:shape>
            </v:group>
            <v:group style="position:absolute;left:4600;top:3668;width:25;height:22" coordorigin="4600,3668" coordsize="25,22">
              <v:shape style="position:absolute;left:4600;top:3668;width:25;height:22" coordorigin="4600,3668" coordsize="25,22" path="m4625,3668l4619,3668,4612,3675,4600,3689,4609,3690,4620,3679,4625,3673,4625,3668xe" filled="true" fillcolor="#6a2c22" stroked="false">
                <v:path arrowok="t"/>
                <v:fill type="solid"/>
              </v:shape>
              <v:shape style="position:absolute;left:3799;top:3994;width:501;height:312" type="#_x0000_t75" stroked="false">
                <v:imagedata r:id="rId48" o:title=""/>
              </v:shape>
              <v:shape style="position:absolute;left:2569;top:4099;width:1230;height:348" type="#_x0000_t75" stroked="false">
                <v:imagedata r:id="rId49" o:title=""/>
              </v:shape>
              <v:shape style="position:absolute;left:4234;top:411;width:731;height:52" type="#_x0000_t75" stroked="false">
                <v:imagedata r:id="rId50" o:title=""/>
              </v:shape>
              <v:shape style="position:absolute;left:3500;top:456;width:731;height:365" type="#_x0000_t75" stroked="false">
                <v:imagedata r:id="rId51" o:title=""/>
              </v:shape>
              <v:shape style="position:absolute;left:3046;top:821;width:453;height:463" type="#_x0000_t75" stroked="false">
                <v:imagedata r:id="rId52" o:title=""/>
              </v:shape>
              <v:shape style="position:absolute;left:2703;top:1284;width:344;height:534" type="#_x0000_t75" stroked="false">
                <v:imagedata r:id="rId53" o:title=""/>
              </v:shape>
              <v:shape style="position:absolute;left:2469;top:1820;width:236;height:535" type="#_x0000_t75" stroked="false">
                <v:imagedata r:id="rId54" o:title=""/>
              </v:shape>
            </v:group>
            <v:group style="position:absolute;left:2516;top:2198;width:16;height:24" coordorigin="2516,2198" coordsize="16,24">
              <v:shape style="position:absolute;left:2516;top:2198;width:16;height:24" coordorigin="2516,2198" coordsize="16,24" path="m2524,2198l2518,2213,2516,2220,2523,2222,2529,2207,2532,2200,2524,2198xe" filled="true" fillcolor="#69552b" stroked="false">
                <v:path arrowok="t"/>
                <v:fill type="solid"/>
              </v:shape>
              <v:shape style="position:absolute;left:2340;top:2358;width:133;height:1168" type="#_x0000_t75" stroked="false">
                <v:imagedata r:id="rId55" o:title=""/>
              </v:shape>
              <v:shape style="position:absolute;left:2388;top:3530;width:293;height:634" type="#_x0000_t75" stroked="false">
                <v:imagedata r:id="rId56" o:title=""/>
              </v:shape>
              <v:shape style="position:absolute;left:4757;top:459;width:210;height:423" type="#_x0000_t75" stroked="false">
                <v:imagedata r:id="rId57" o:title=""/>
              </v:shape>
              <v:shape style="position:absolute;left:4427;top:885;width:334;height:628" type="#_x0000_t75" stroked="false">
                <v:imagedata r:id="rId58" o:title=""/>
              </v:shape>
              <v:shape style="position:absolute;left:4135;top:1527;width:288;height:521" type="#_x0000_t75" stroked="false">
                <v:imagedata r:id="rId59" o:title=""/>
              </v:shape>
            </v:group>
            <v:group style="position:absolute;left:4415;top:1505;width:18;height:23" coordorigin="4415,1505" coordsize="18,23">
              <v:shape style="position:absolute;left:4415;top:1505;width:18;height:23" coordorigin="4415,1505" coordsize="18,23" path="m4427,1505l4415,1527,4423,1528,4431,1513,4433,1506,4427,1505xe" filled="true" fillcolor="#6a2c22" stroked="false">
                <v:path arrowok="t"/>
                <v:fill type="solid"/>
              </v:shape>
              <v:shape style="position:absolute;left:3848;top:2051;width:290;height:521" type="#_x0000_t75" stroked="false">
                <v:imagedata r:id="rId60" o:title=""/>
              </v:shape>
            </v:group>
            <v:group style="position:absolute;left:3874;top:2498;width:20;height:23" coordorigin="3874,2498" coordsize="20,23">
              <v:shape style="position:absolute;left:3874;top:2498;width:20;height:23" coordorigin="3874,2498" coordsize="20,23" path="m3886,2498l3874,2520,3883,2521,3894,2500,3886,2498xe" filled="true" fillcolor="#69552b" stroked="false">
                <v:path arrowok="t"/>
                <v:fill type="solid"/>
              </v:shape>
              <v:shape style="position:absolute;left:3570;top:2575;width:282;height:511" type="#_x0000_t75" stroked="false">
                <v:imagedata r:id="rId61" o:title=""/>
              </v:shape>
              <v:shape style="position:absolute;left:3325;top:3089;width:248;height:457" type="#_x0000_t75" stroked="false">
                <v:imagedata r:id="rId62" o:title=""/>
              </v:shape>
            </v:group>
            <v:group style="position:absolute;left:3340;top:3491;width:20;height:23" coordorigin="3340,3491" coordsize="20,23">
              <v:shape style="position:absolute;left:3340;top:3491;width:20;height:23" coordorigin="3340,3491" coordsize="20,23" path="m3352,3491l3340,3513,3348,3514,3360,3493,3352,3491xe" filled="true" fillcolor="#6a2c22" stroked="false">
                <v:path arrowok="t"/>
                <v:fill type="solid"/>
              </v:shape>
              <v:shape style="position:absolute;left:3104;top:3549;width:224;height:426" type="#_x0000_t75" stroked="false">
                <v:imagedata r:id="rId63" o:title=""/>
              </v:shape>
              <v:shape style="position:absolute;left:2676;top:3978;width:431;height:439" type="#_x0000_t75" stroked="false">
                <v:imagedata r:id="rId64" o:title=""/>
              </v:shape>
              <v:shape style="position:absolute;left:4164;top:233;width:1585;height:908" type="#_x0000_t75" stroked="false">
                <v:imagedata r:id="rId65" o:title=""/>
              </v:shape>
              <v:shape style="position:absolute;left:3261;top:338;width:1274;height:1184" type="#_x0000_t75" stroked="false">
                <v:imagedata r:id="rId66" o:title=""/>
              </v:shape>
              <v:shape style="position:absolute;left:4576;top:1549;width:1599;height:442" type="#_x0000_t75" stroked="false">
                <v:imagedata r:id="rId67" o:title=""/>
              </v:shape>
            </v:group>
            <v:group style="position:absolute;left:4511;top:1519;width:75;height:35" coordorigin="4511,1519" coordsize="75,35">
              <v:shape style="position:absolute;left:4511;top:1519;width:75;height:35" coordorigin="4511,1519" coordsize="75,35" path="m4512,1519l4511,1519,4564,1546,4579,1553,4585,1554,4586,1549,4551,1531,4525,1522,4512,1519xe" filled="true" fillcolor="#6a2c22" stroked="false">
                <v:path arrowok="t"/>
                <v:fill type="solid"/>
              </v:shape>
              <v:shape style="position:absolute;left:2685;top:617;width:296;height:592" type="#_x0000_t75" stroked="false">
                <v:imagedata r:id="rId68" o:title=""/>
              </v:shape>
              <v:shape style="position:absolute;left:2996;top:1236;width:3243;height:1408" type="#_x0000_t75" stroked="false">
                <v:imagedata r:id="rId69" o:title=""/>
              </v:shape>
            </v:group>
            <v:group style="position:absolute;left:2968;top:1205;width:42;height:35" coordorigin="2968,1205" coordsize="42,35">
              <v:shape style="position:absolute;left:2968;top:1205;width:42;height:35" coordorigin="2968,1205" coordsize="42,35" path="m2968,1205l2981,1220,2995,1235,3000,1238,3010,1240,2996,1225,2983,1210,2968,1205xe" filled="true" fillcolor="#6a2c22" stroked="false">
                <v:path arrowok="t"/>
                <v:fill type="solid"/>
              </v:shape>
              <v:shape style="position:absolute;left:2171;top:1133;width:1478;height:1324" type="#_x0000_t75" stroked="false">
                <v:imagedata r:id="rId70" o:title=""/>
              </v:shape>
              <v:shape style="position:absolute;left:3687;top:2487;width:2404;height:815" type="#_x0000_t75" stroked="false">
                <v:imagedata r:id="rId71" o:title=""/>
              </v:shape>
            </v:group>
            <v:group style="position:absolute;left:3626;top:2452;width:84;height:40" coordorigin="3626,2452" coordsize="84,40">
              <v:shape style="position:absolute;left:3626;top:2452;width:84;height:40" coordorigin="3626,2452" coordsize="84,40" path="m3626,2452l3678,2482,3695,2489,3710,2492,3658,2462,3641,2455,3626,2452xe" filled="true" fillcolor="#69552b" stroked="false">
                <v:path arrowok="t"/>
                <v:fill type="solid"/>
              </v:shape>
              <v:shape style="position:absolute;left:1923;top:1591;width:301;height:521" type="#_x0000_t75" stroked="false">
                <v:imagedata r:id="rId72" o:title=""/>
              </v:shape>
              <v:shape style="position:absolute;left:2241;top:2141;width:3591;height:1627" type="#_x0000_t75" stroked="false">
                <v:imagedata r:id="rId73" o:title=""/>
              </v:shape>
            </v:group>
            <v:group style="position:absolute;left:2210;top:2107;width:45;height:38" coordorigin="2210,2107" coordsize="45,38">
              <v:shape style="position:absolute;left:2210;top:2107;width:45;height:38" coordorigin="2210,2107" coordsize="45,38" path="m2210,2107l2223,2122,2237,2137,2246,2142,2255,2145,2228,2116,2220,2110,2210,2107xe" filled="true" fillcolor="#69552b" stroked="false">
                <v:path arrowok="t"/>
                <v:fill type="solid"/>
              </v:shape>
            </v:group>
            <v:group style="position:absolute;left:5019;top:3690;width:71;height:14" coordorigin="5019,3690" coordsize="71,14">
              <v:shape style="position:absolute;left:5019;top:3690;width:71;height:14" coordorigin="5019,3690" coordsize="71,14" path="m5019,3690l5078,3704,5090,3699,5058,3692,5019,3690xe" filled="true" fillcolor="#6a2c22" stroked="false">
                <v:path arrowok="t"/>
                <v:fill type="solid"/>
              </v:shape>
            </v:group>
            <v:group style="position:absolute;left:5167;top:3715;width:15;height:3" coordorigin="5167,3715" coordsize="15,3">
              <v:shape style="position:absolute;left:5167;top:3715;width:15;height:3" coordorigin="5167,3715" coordsize="15,3" path="m5167,3715l5167,3718,5182,3718,5167,3715xe" filled="true" fillcolor="#6a2c22" stroked="false">
                <v:path arrowok="t"/>
                <v:fill type="solid"/>
              </v:shape>
              <v:shape style="position:absolute;left:1772;top:2145;width:1394;height:1317" type="#_x0000_t75" stroked="false">
                <v:imagedata r:id="rId74" o:title=""/>
              </v:shape>
              <v:shape style="position:absolute;left:3205;top:3485;width:2234;height:704" type="#_x0000_t75" stroked="false">
                <v:imagedata r:id="rId75" o:title=""/>
              </v:shape>
            </v:group>
            <v:group style="position:absolute;left:3164;top:3454;width:67;height:36" coordorigin="3164,3454" coordsize="67,36">
              <v:shape style="position:absolute;left:3164;top:3454;width:67;height:36" coordorigin="3164,3454" coordsize="67,36" path="m3166,3454l3164,3462,3199,3481,3214,3487,3231,3490,3166,3454xe" filled="true" fillcolor="#6a2c22" stroked="false">
                <v:path arrowok="t"/>
                <v:fill type="solid"/>
              </v:shape>
              <v:shape style="position:absolute;left:1764;top:2762;width:201;height:378" type="#_x0000_t75" stroked="false">
                <v:imagedata r:id="rId76" o:title=""/>
              </v:shape>
              <v:shape style="position:absolute;left:1964;top:3142;width:2975;height:1392" type="#_x0000_t75" stroked="false">
                <v:imagedata r:id="rId77" o:title=""/>
              </v:shape>
            </v:group>
            <v:group style="position:absolute;left:1963;top:3131;width:15;height:15" coordorigin="1963,3131" coordsize="15,15">
              <v:shape style="position:absolute;left:1963;top:3131;width:15;height:15" coordorigin="1963,3131" coordsize="15,15" path="m1966,3131l1963,3140,1964,3141,1978,3146,1966,3131xe" filled="true" fillcolor="#6a2c22" stroked="false">
                <v:path arrowok="t"/>
                <v:fill type="solid"/>
              </v:shape>
              <v:shape style="position:absolute;left:1938;top:3319;width:2441;height:1392" type="#_x0000_t75" stroked="false">
                <v:imagedata r:id="rId78" o:title=""/>
              </v:shape>
            </v:group>
            <v:group style="position:absolute;left:6531;top:2381;width:168;height:195" coordorigin="6531,2381" coordsize="168,195">
              <v:shape style="position:absolute;left:6531;top:2381;width:168;height:195" coordorigin="6531,2381" coordsize="168,195" path="m6699,2381l6531,2478,6699,2576,6699,2381xe" filled="true" fillcolor="#fec20e" stroked="false">
                <v:path arrowok="t"/>
                <v:fill type="solid"/>
              </v:shape>
            </v:group>
            <v:group style="position:absolute;left:6692;top:2485;width:1117;height:2" coordorigin="6692,2485" coordsize="1117,2">
              <v:shape style="position:absolute;left:6692;top:2485;width:1117;height:2" coordorigin="6692,2485" coordsize="1117,0" path="m6692,2485l7809,2485e" filled="false" stroked="true" strokeweight="2.176pt" strokecolor="#fec20e">
                <v:path arrowok="t"/>
              </v:shape>
            </v:group>
            <v:group style="position:absolute;left:6531;top:2076;width:168;height:195" coordorigin="6531,2076" coordsize="168,195">
              <v:shape style="position:absolute;left:6531;top:2076;width:168;height:195" coordorigin="6531,2076" coordsize="168,195" path="m6699,2076l6531,2174,6699,2271,6699,2076xe" filled="true" fillcolor="#fec20e" stroked="false">
                <v:path arrowok="t"/>
                <v:fill type="solid"/>
              </v:shape>
            </v:group>
            <v:group style="position:absolute;left:6692;top:2180;width:1117;height:2" coordorigin="6692,2180" coordsize="1117,2">
              <v:shape style="position:absolute;left:6692;top:2180;width:1117;height:2" coordorigin="6692,2180" coordsize="1117,0" path="m6692,2180l7809,2180e" filled="false" stroked="true" strokeweight="2.176pt" strokecolor="#fec20e">
                <v:path arrowok="t"/>
              </v:shape>
            </v:group>
            <v:group style="position:absolute;left:6531;top:1772;width:168;height:194" coordorigin="6531,1772" coordsize="168,194">
              <v:shape style="position:absolute;left:6531;top:1772;width:168;height:194" coordorigin="6531,1772" coordsize="168,194" path="m6699,1772l6531,1869,6699,1966,6699,1772xe" filled="true" fillcolor="#fec20e" stroked="false">
                <v:path arrowok="t"/>
                <v:fill type="solid"/>
              </v:shape>
            </v:group>
            <v:group style="position:absolute;left:6692;top:1875;width:1117;height:2" coordorigin="6692,1875" coordsize="1117,2">
              <v:shape style="position:absolute;left:6692;top:1875;width:1117;height:2" coordorigin="6692,1875" coordsize="1117,0" path="m6692,1875l7809,1875e" filled="false" stroked="true" strokeweight="2.176pt" strokecolor="#fec20e">
                <v:path arrowok="t"/>
              </v:shape>
            </v:group>
            <v:group style="position:absolute;left:6531;top:1467;width:168;height:194" coordorigin="6531,1467" coordsize="168,194">
              <v:shape style="position:absolute;left:6531;top:1467;width:168;height:194" coordorigin="6531,1467" coordsize="168,194" path="m6699,1467l6531,1564,6699,1661,6699,1467xe" filled="true" fillcolor="#fec20e" stroked="false">
                <v:path arrowok="t"/>
                <v:fill type="solid"/>
              </v:shape>
            </v:group>
            <v:group style="position:absolute;left:6692;top:1570;width:1117;height:2" coordorigin="6692,1570" coordsize="1117,2">
              <v:shape style="position:absolute;left:6692;top:1570;width:1117;height:2" coordorigin="6692,1570" coordsize="1117,0" path="m6692,1570l7809,1570e" filled="false" stroked="true" strokeweight="2.176pt" strokecolor="#fec20e">
                <v:path arrowok="t"/>
              </v:shape>
            </v:group>
            <v:group style="position:absolute;left:6531;top:2991;width:168;height:194" coordorigin="6531,2991" coordsize="168,194">
              <v:shape style="position:absolute;left:6531;top:2991;width:168;height:194" coordorigin="6531,2991" coordsize="168,194" path="m6699,2991l6531,3088,6699,3185,6699,2991xe" filled="true" fillcolor="#fec20e" stroked="false">
                <v:path arrowok="t"/>
                <v:fill type="solid"/>
              </v:shape>
            </v:group>
            <v:group style="position:absolute;left:6692;top:3094;width:1117;height:2" coordorigin="6692,3094" coordsize="1117,2">
              <v:shape style="position:absolute;left:6692;top:3094;width:1117;height:2" coordorigin="6692,3094" coordsize="1117,0" path="m6692,3094l7809,3094e" filled="false" stroked="true" strokeweight="2.176pt" strokecolor="#fec20e">
                <v:path arrowok="t"/>
              </v:shape>
            </v:group>
            <v:group style="position:absolute;left:6531;top:2686;width:168;height:194" coordorigin="6531,2686" coordsize="168,194">
              <v:shape style="position:absolute;left:6531;top:2686;width:168;height:194" coordorigin="6531,2686" coordsize="168,194" path="m6699,2686l6531,2783,6699,2880,6699,2686xe" filled="true" fillcolor="#fec20e" stroked="false">
                <v:path arrowok="t"/>
                <v:fill type="solid"/>
              </v:shape>
            </v:group>
            <v:group style="position:absolute;left:6692;top:2789;width:1117;height:2" coordorigin="6692,2789" coordsize="1117,2">
              <v:shape style="position:absolute;left:6692;top:2789;width:1117;height:2" coordorigin="6692,2789" coordsize="1117,0" path="m6692,2789l7809,2789e" filled="false" stroked="true" strokeweight="2.176pt" strokecolor="#fec20e">
                <v:path arrowok="t"/>
              </v:shape>
            </v:group>
            <v:group style="position:absolute;left:6531;top:3601;width:168;height:194" coordorigin="6531,3601" coordsize="168,194">
              <v:shape style="position:absolute;left:6531;top:3601;width:168;height:194" coordorigin="6531,3601" coordsize="168,194" path="m6699,3601l6531,3698,6699,3795,6699,3601xe" filled="true" fillcolor="#fec20e" stroked="false">
                <v:path arrowok="t"/>
                <v:fill type="solid"/>
              </v:shape>
            </v:group>
            <v:group style="position:absolute;left:6692;top:3704;width:1117;height:2" coordorigin="6692,3704" coordsize="1117,2">
              <v:shape style="position:absolute;left:6692;top:3704;width:1117;height:2" coordorigin="6692,3704" coordsize="1117,0" path="m6692,3704l7809,3704e" filled="false" stroked="true" strokeweight="2.176pt" strokecolor="#fec20e">
                <v:path arrowok="t"/>
              </v:shape>
            </v:group>
            <v:group style="position:absolute;left:6531;top:3296;width:168;height:194" coordorigin="6531,3296" coordsize="168,194">
              <v:shape style="position:absolute;left:6531;top:3296;width:168;height:194" coordorigin="6531,3296" coordsize="168,194" path="m6699,3296l6531,3393,6699,3490,6699,3296xe" filled="true" fillcolor="#fec20e" stroked="false">
                <v:path arrowok="t"/>
                <v:fill type="solid"/>
              </v:shape>
            </v:group>
            <v:group style="position:absolute;left:6692;top:3399;width:1117;height:2" coordorigin="6692,3399" coordsize="1117,2">
              <v:shape style="position:absolute;left:6692;top:3399;width:1117;height:2" coordorigin="6692,3399" coordsize="1117,0" path="m6692,3399l7809,3399e" filled="false" stroked="true" strokeweight="2.176pt" strokecolor="#fec20e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05;top:824;width:1422;height:180" type="#_x0000_t202" filled="false" stroked="false">
                <v:textbox inset="0,0,0,0">
                  <w:txbxContent>
                    <w:p>
                      <w:pPr>
                        <w:tabs>
                          <w:tab w:pos="1421" w:val="left" w:leader="none"/>
                        </w:tabs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010202"/>
                          <w:sz w:val="18"/>
                        </w:rPr>
                      </w:r>
                      <w:r>
                        <w:rPr>
                          <w:rFonts w:ascii="Calibri"/>
                          <w:color w:val="010202"/>
                          <w:sz w:val="18"/>
                          <w:u w:val="thick" w:color="ED1E24"/>
                        </w:rPr>
                        <w:t>  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sz w:val="18"/>
                          <w:u w:val="thick" w:color="ED1E24"/>
                        </w:rPr>
                        <w:t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18"/>
                          <w:u w:val="thick" w:color="ED1E24"/>
                        </w:rPr>
                        <w:t>Tropic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18"/>
                          <w:u w:val="thick" w:color="ED1E24"/>
                        </w:rPr>
                        <w:t> </w:t>
                      </w:r>
                      <w:r>
                        <w:rPr>
                          <w:rFonts w:ascii="Calibri"/>
                          <w:color w:val="010202"/>
                          <w:spacing w:val="1"/>
                          <w:sz w:val="18"/>
                          <w:u w:val="thick" w:color="ED1E24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18"/>
                          <w:u w:val="thick" w:color="ED1E24"/>
                        </w:rPr>
                        <w:t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18"/>
                          <w:u w:val="thick" w:color="ED1E24"/>
                        </w:rPr>
                        <w:t>Cancer</w:t>
                      </w:r>
                      <w:r>
                        <w:rPr>
                          <w:rFonts w:ascii="Calibri"/>
                          <w:color w:val="010202"/>
                          <w:sz w:val="18"/>
                          <w:u w:val="thick" w:color="ED1E24"/>
                        </w:rPr>
                        <w:t> </w:t>
                        <w:tab/>
                      </w:r>
                      <w:r>
                        <w:rPr>
                          <w:rFonts w:ascii="Calibri"/>
                          <w:color w:val="010202"/>
                          <w:sz w:val="18"/>
                        </w:rPr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76;top:1779;width:57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010202"/>
                          <w:spacing w:val="-2"/>
                          <w:sz w:val="18"/>
                        </w:rPr>
                        <w:t>Equator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13;top:2868;width:143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010202"/>
                          <w:spacing w:val="-1"/>
                          <w:sz w:val="18"/>
                        </w:rPr>
                        <w:t>Tropic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010202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9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18"/>
                        </w:rPr>
                        <w:t>Capricorn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141"/>
          <w:sz w:val="20"/>
        </w:rPr>
        <w:pict>
          <v:group style="width:104.3pt;height:104.45pt;mso-position-horizontal-relative:char;mso-position-vertical-relative:line" coordorigin="0,0" coordsize="2086,2089">
            <v:group style="position:absolute;left:437;top:446;width:1200;height:1199" coordorigin="437,446" coordsize="1200,1199">
              <v:shape style="position:absolute;left:437;top:446;width:1200;height:1199" coordorigin="437,446" coordsize="1200,1199" path="m1037,446l939,454,847,476,761,513,683,561,613,621,553,691,504,770,468,856,445,948,437,1046,439,1095,454,1190,484,1279,527,1361,581,1436,646,1501,721,1555,803,1598,893,1628,988,1643,1037,1645,1086,1643,1181,1628,1270,1598,1353,1555,1427,1501,1492,1436,1547,1361,1589,1279,1619,1190,1635,1095,1637,1046,1635,996,1619,901,1589,812,1547,730,1492,655,1427,590,1353,536,1270,493,1181,463,1086,448,1037,446xe" filled="true" fillcolor="#fbb040" stroked="false">
                <v:path arrowok="t"/>
                <v:fill type="solid"/>
              </v:shape>
            </v:group>
            <v:group style="position:absolute;left:1369;top:0;width:270;height:397" coordorigin="1369,0" coordsize="270,397">
              <v:shape style="position:absolute;left:1369;top:0;width:270;height:397" coordorigin="1369,0" coordsize="270,397" path="m1639,0l1369,307,1540,397,1639,0xe" filled="true" fillcolor="#fbb040" stroked="false">
                <v:path arrowok="t"/>
                <v:fill type="solid"/>
              </v:shape>
            </v:group>
            <v:group style="position:absolute;left:1688;top:1373;width:398;height:269" coordorigin="1688,1373" coordsize="398,269">
              <v:shape style="position:absolute;left:1688;top:1373;width:398;height:269" coordorigin="1688,1373" coordsize="398,269" path="m1777,1373l1688,1545,2086,1642,1777,1373xe" filled="true" fillcolor="#fbb040" stroked="false">
                <v:path arrowok="t"/>
                <v:fill type="solid"/>
              </v:shape>
            </v:group>
            <v:group style="position:absolute;left:430;top:1692;width:272;height:397" coordorigin="430,1692" coordsize="272,397">
              <v:shape style="position:absolute;left:430;top:1692;width:272;height:397" coordorigin="430,1692" coordsize="272,397" path="m531,1692l430,2089,702,1782,531,1692xe" filled="true" fillcolor="#fbb040" stroked="false">
                <v:path arrowok="t"/>
                <v:fill type="solid"/>
              </v:shape>
            </v:group>
            <v:group style="position:absolute;left:0;top:428;width:396;height:275" coordorigin="0,428" coordsize="396,275">
              <v:shape style="position:absolute;left:0;top:428;width:396;height:275" coordorigin="0,428" coordsize="396,275" path="m0,428l303,703,396,533,0,428xe" filled="true" fillcolor="#fbb040" stroked="false">
                <v:path arrowok="t"/>
                <v:fill type="solid"/>
              </v:shape>
            </v:group>
          </v:group>
        </w:pict>
      </w:r>
      <w:r>
        <w:rPr>
          <w:rFonts w:ascii="Calibri"/>
          <w:position w:val="141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before="0"/>
        <w:ind w:left="100" w:right="0" w:firstLine="0"/>
        <w:jc w:val="left"/>
        <w:rPr>
          <w:rFonts w:ascii="Trebuchet MS" w:hAnsi="Trebuchet MS" w:cs="Trebuchet MS" w:eastAsia="Trebuchet MS"/>
          <w:sz w:val="16"/>
          <w:szCs w:val="16"/>
        </w:rPr>
      </w:pPr>
      <w:r>
        <w:rPr/>
        <w:pict>
          <v:group style="position:absolute;margin-left:518pt;margin-top:-171.368286pt;width:11.15pt;height:20.350pt;mso-position-horizontal-relative:page;mso-position-vertical-relative:paragraph;z-index:-86008" coordorigin="10360,-3427" coordsize="223,407">
            <v:shape style="position:absolute;left:10360;top:-3427;width:223;height:407" coordorigin="10360,-3427" coordsize="223,407" path="m10543,-3427l10360,-3363,10583,-3020,10543,-3427xe" filled="true" fillcolor="#fbb040" stroked="false">
              <v:path arrowok="t"/>
              <v:fill type="solid"/>
            </v:shape>
            <w10:wrap type="none"/>
          </v:group>
        </w:pict>
      </w:r>
      <w:r>
        <w:rPr>
          <w:rFonts w:ascii="Trebuchet MS"/>
          <w:b/>
          <w:color w:val="231F20"/>
          <w:sz w:val="16"/>
        </w:rPr>
        <w:t>TheNEED</w:t>
      </w:r>
      <w:r>
        <w:rPr>
          <w:rFonts w:ascii="Trebuchet MS"/>
          <w:b/>
          <w:color w:val="231F20"/>
          <w:spacing w:val="-32"/>
          <w:sz w:val="16"/>
        </w:rPr>
        <w:t> </w:t>
      </w:r>
      <w:r>
        <w:rPr>
          <w:rFonts w:ascii="Trebuchet MS"/>
          <w:b/>
          <w:color w:val="231F20"/>
          <w:spacing w:val="-4"/>
          <w:sz w:val="16"/>
        </w:rPr>
        <w:t>Project</w:t>
      </w:r>
      <w:r>
        <w:rPr>
          <w:rFonts w:ascii="Trebuchet MS"/>
          <w:b/>
          <w:color w:val="231F20"/>
          <w:sz w:val="16"/>
        </w:rPr>
        <w:t> </w:t>
      </w:r>
      <w:r>
        <w:rPr>
          <w:rFonts w:ascii="Trebuchet MS"/>
          <w:b/>
          <w:color w:val="231F20"/>
          <w:spacing w:val="5"/>
          <w:sz w:val="16"/>
        </w:rPr>
        <w:t> </w:t>
      </w:r>
      <w:hyperlink r:id="rId79">
        <w:r>
          <w:rPr>
            <w:rFonts w:ascii="Trebuchet MS"/>
            <w:b/>
            <w:color w:val="231F20"/>
            <w:spacing w:val="-4"/>
            <w:sz w:val="16"/>
          </w:rPr>
          <w:t>www.NEED.org</w:t>
        </w:r>
      </w:hyperlink>
      <w:r>
        <w:rPr>
          <w:rFonts w:ascii="Trebuchet MS"/>
          <w:b/>
          <w:color w:val="231F20"/>
          <w:sz w:val="16"/>
        </w:rPr>
        <w:t> </w:t>
      </w:r>
      <w:r>
        <w:rPr>
          <w:rFonts w:ascii="Trebuchet MS"/>
          <w:b/>
          <w:color w:val="231F20"/>
          <w:spacing w:val="7"/>
          <w:sz w:val="16"/>
        </w:rPr>
        <w:t> </w:t>
      </w:r>
      <w:r>
        <w:rPr>
          <w:rFonts w:ascii="Trebuchet MS"/>
          <w:b/>
          <w:color w:val="231F20"/>
          <w:spacing w:val="7"/>
          <w:sz w:val="16"/>
        </w:rPr>
      </w:r>
      <w:r>
        <w:rPr>
          <w:rFonts w:ascii="Trebuchet MS"/>
          <w:b/>
          <w:color w:val="231F20"/>
          <w:spacing w:val="-1"/>
          <w:sz w:val="16"/>
        </w:rPr>
        <w:t>Ohio</w:t>
      </w:r>
      <w:r>
        <w:rPr>
          <w:rFonts w:ascii="Trebuchet MS"/>
          <w:b/>
          <w:color w:val="231F20"/>
          <w:spacing w:val="-34"/>
          <w:sz w:val="16"/>
        </w:rPr>
        <w:t> </w:t>
      </w:r>
      <w:r>
        <w:rPr>
          <w:rFonts w:ascii="Trebuchet MS"/>
          <w:b/>
          <w:color w:val="231F20"/>
          <w:spacing w:val="-4"/>
          <w:sz w:val="16"/>
        </w:rPr>
        <w:t>Energy</w:t>
      </w:r>
      <w:r>
        <w:rPr>
          <w:rFonts w:ascii="Trebuchet MS"/>
          <w:b/>
          <w:color w:val="231F20"/>
          <w:spacing w:val="-34"/>
          <w:sz w:val="16"/>
        </w:rPr>
        <w:t> </w:t>
      </w:r>
      <w:r>
        <w:rPr>
          <w:rFonts w:ascii="Trebuchet MS"/>
          <w:b/>
          <w:color w:val="231F20"/>
          <w:spacing w:val="-4"/>
          <w:sz w:val="16"/>
        </w:rPr>
        <w:t>Project</w:t>
      </w:r>
      <w:r>
        <w:rPr>
          <w:rFonts w:ascii="Trebuchet MS"/>
          <w:b/>
          <w:color w:val="231F20"/>
          <w:spacing w:val="36"/>
          <w:sz w:val="16"/>
        </w:rPr>
        <w:t> </w:t>
      </w:r>
      <w:hyperlink r:id="rId80">
        <w:r>
          <w:rPr>
            <w:rFonts w:ascii="Trebuchet MS"/>
            <w:b/>
            <w:color w:val="231F20"/>
            <w:spacing w:val="-4"/>
            <w:sz w:val="16"/>
          </w:rPr>
          <w:t>www.ohioenergy.org</w:t>
        </w:r>
        <w:r>
          <w:rPr>
            <w:rFonts w:ascii="Trebuchet MS"/>
            <w:sz w:val="16"/>
          </w:rPr>
        </w:r>
      </w:hyperlink>
    </w:p>
    <w:p>
      <w:pPr>
        <w:spacing w:after="0"/>
        <w:jc w:val="left"/>
        <w:rPr>
          <w:rFonts w:ascii="Trebuchet MS" w:hAnsi="Trebuchet MS" w:cs="Trebuchet MS" w:eastAsia="Trebuchet MS"/>
          <w:sz w:val="16"/>
          <w:szCs w:val="16"/>
        </w:rPr>
        <w:sectPr>
          <w:type w:val="continuous"/>
          <w:pgSz w:w="12240" w:h="15840"/>
          <w:pgMar w:top="300" w:bottom="280" w:left="480" w:right="6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89.194pt;margin-top:26.594pt;width:89.7pt;height:83.05pt;mso-position-horizontal-relative:page;mso-position-vertical-relative:page;z-index:-85912" coordorigin="1784,532" coordsize="1794,1661">
            <v:group style="position:absolute;left:3255;top:1211;width:315;height:325" coordorigin="3255,1211" coordsize="315,325">
              <v:shape style="position:absolute;left:3255;top:1211;width:315;height:325" coordorigin="3255,1211" coordsize="315,325" path="m3383,1211l3383,1344,3255,1344,3255,1401,3383,1401,3383,1536,3442,1536,3442,1401,3570,1401,3570,1344,3442,1344,3442,1211,3383,1211xe" filled="false" stroked="true" strokeweight=".706pt" strokecolor="#231f20">
                <v:path arrowok="t"/>
              </v:shape>
            </v:group>
            <v:group style="position:absolute;left:2288;top:546;width:452;height:1632" coordorigin="2288,546" coordsize="452,1632">
              <v:shape style="position:absolute;left:2288;top:546;width:452;height:1632" coordorigin="2288,546" coordsize="452,1632" path="m2507,546l2583,591,2615,645,2645,716,2671,801,2693,898,2711,1006,2725,1120,2734,1240,2739,1362,2740,1484,2736,1604,2727,1718,2713,1826,2693,1923,2669,2008,2638,2079,2602,2133,2513,2178,2465,2166,2388,2079,2358,2008,2333,1923,2314,1826,2301,1718,2292,1604,2288,1484,2289,1362,2294,1240,2303,1120,2317,1006,2334,898,2355,801,2379,716,2407,645,2437,591,2507,546xe" filled="false" stroked="true" strokeweight="1.412pt" strokecolor="#231f20">
                <v:path arrowok="t"/>
              </v:shape>
            </v:group>
            <v:group style="position:absolute;left:1798;top:914;width:1433;height:922" coordorigin="1798,914" coordsize="1433,922">
              <v:shape style="position:absolute;left:1798;top:914;width:1433;height:922" coordorigin="1798,914" coordsize="1433,922" path="m1806,958l1836,930,1883,916,1946,914,2022,925,2108,946,2204,976,2305,1015,2411,1061,2519,1113,2627,1170,2733,1231,2834,1296,2928,1361,3014,1428,3088,1494,3149,1558,3195,1620,3223,1678,3231,1732,3217,1779,3182,1814,3132,1833,3068,1836,2992,1826,2906,1804,2812,1771,2713,1729,2609,1678,2504,1621,2399,1559,2297,1493,2198,1424,2106,1355,2022,1285,1949,1218,1887,1154,1840,1094,1810,1041,1798,995,1806,958xe" filled="false" stroked="true" strokeweight="1.412pt" strokecolor="#231f20">
                <v:path arrowok="t"/>
              </v:shape>
            </v:group>
            <v:group style="position:absolute;left:1800;top:885;width:1423;height:920" coordorigin="1800,885" coordsize="1423,920">
              <v:shape style="position:absolute;left:1800;top:885;width:1423;height:920" coordorigin="1800,885" coordsize="1423,920" path="m1800,1768l1802,1680,1832,1624,1878,1563,1939,1498,2012,1430,2096,1361,2188,1291,2287,1223,2390,1157,2495,1095,2600,1039,2704,989,2804,948,2898,915,2984,894,3060,885,3125,889,3175,908,3209,944,3223,991,3215,1044,3186,1102,3140,1163,3079,1227,3004,1292,2918,1358,2823,1423,2722,1486,2616,1547,2508,1604,2399,1656,2294,1702,2192,1741,2097,1772,2011,1793,1936,1805,1875,1805,1829,1793,1800,1768xe" filled="false" stroked="true" strokeweight="1.412pt" strokecolor="#231f20">
                <v:path arrowok="t"/>
              </v:shape>
              <v:shape style="position:absolute;left:1887;top:1155;width:190;height:190" type="#_x0000_t75" alt="þÿ" stroked="false">
                <v:imagedata r:id="rId81" o:title=""/>
              </v:shape>
              <v:shape style="position:absolute;left:2761;top:851;width:190;height:190" type="#_x0000_t75" alt="þÿ" stroked="false">
                <v:imagedata r:id="rId82" o:title=""/>
              </v:shape>
              <v:shape style="position:absolute;left:2597;top:1774;width:190;height:190" type="#_x0000_t75" alt="þÿ" stroked="false">
                <v:imagedata r:id="rId83" o:title=""/>
              </v:shape>
              <v:shape style="position:absolute;left:2337;top:1213;width:149;height:149" type="#_x0000_t75" alt="þÿ" stroked="false">
                <v:imagedata r:id="rId84" o:title=""/>
              </v:shape>
              <v:shape style="position:absolute;left:2440;top:1399;width:148;height:149" type="#_x0000_t75" alt="þÿ" stroked="false">
                <v:imagedata r:id="rId84" o:title=""/>
              </v:shape>
              <v:shape style="position:absolute;left:2549;top:1218;width:149;height:149" type="#_x0000_t75" alt="þÿ" stroked="false">
                <v:imagedata r:id="rId85" o:title=""/>
              </v:shape>
              <v:shape style="position:absolute;left:2341;top:1346;width:148;height:149" type="#_x0000_t75" alt="þÿ" stroked="false">
                <v:imagedata r:id="rId86" o:title=""/>
              </v:shape>
              <v:shape style="position:absolute;left:2535;top:1346;width:148;height:149" type="#_x0000_t75" alt="þÿ" stroked="false">
                <v:imagedata r:id="rId87" o:title=""/>
              </v:shape>
              <v:shape style="position:absolute;left:2433;top:1176;width:148;height:148" type="#_x0000_t75" alt="þÿ" stroked="false">
                <v:imagedata r:id="rId88" o:title=""/>
              </v:shape>
              <v:shape style="position:absolute;left:2440;top:1284;width:148;height:149" type="#_x0000_t75" alt="þÿ" stroked="false">
                <v:imagedata r:id="rId89" o:title=""/>
              </v:shape>
            </v:group>
            <w10:wrap type="none"/>
          </v:group>
        </w:pict>
      </w:r>
      <w:r>
        <w:rPr/>
        <w:pict>
          <v:shape style="position:absolute;margin-left:98.899979pt;margin-top:273.19989pt;width:141.961347pt;height:91.875pt;mso-position-horizontal-relative:page;mso-position-vertical-relative:page;z-index:-85888" type="#_x0000_t75" alt="þÿ" stroked="false">
            <v:imagedata r:id="rId90" o:title=""/>
          </v:shape>
        </w:pict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400"/>
      </w:tblGrid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131" w:lineRule="auto"/>
              <w:ind w:left="2999" w:right="1228" w:hanging="49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color w:val="231F20"/>
                <w:w w:val="110"/>
                <w:position w:val="-19"/>
                <w:sz w:val="61"/>
              </w:rPr>
              <w:t>+</w:t>
            </w:r>
            <w:r>
              <w:rPr>
                <w:rFonts w:ascii="Calibri"/>
                <w:b/>
                <w:color w:val="231F20"/>
                <w:spacing w:val="-26"/>
                <w:w w:val="110"/>
                <w:position w:val="-19"/>
                <w:sz w:val="61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3"/>
              </w:rPr>
              <w:t>Radiant</w:t>
            </w:r>
            <w:r>
              <w:rPr>
                <w:rFonts w:ascii="Calibri"/>
                <w:b/>
                <w:color w:val="231F20"/>
                <w:spacing w:val="26"/>
                <w:w w:val="109"/>
                <w:sz w:val="33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3"/>
              </w:rPr>
              <w:t>Energy</w:t>
            </w:r>
            <w:r>
              <w:rPr>
                <w:rFonts w:ascii="Calibri"/>
                <w:sz w:val="33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37"/>
                <w:szCs w:val="37"/>
              </w:rPr>
            </w:pPr>
          </w:p>
          <w:p>
            <w:pPr>
              <w:pStyle w:val="TableParagraph"/>
              <w:spacing w:line="240" w:lineRule="auto"/>
              <w:ind w:left="18" w:right="0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10"/>
                <w:sz w:val="56"/>
              </w:rPr>
              <w:t>Sun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299" w:right="287" w:hanging="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4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fusion,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7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61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00" w:lineRule="atLeast"/>
              <w:ind w:left="22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877335" cy="1185862"/>
                  <wp:effectExtent l="0" t="0" r="0" b="0"/>
                  <wp:docPr id="1" name="image85.png" descr="þÿ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85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335" cy="118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503" w:lineRule="exact"/>
              <w:ind w:left="522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56"/>
              </w:rPr>
              <w:t>Ancient</w:t>
            </w:r>
            <w:r>
              <w:rPr>
                <w:rFonts w:ascii="Calibri"/>
                <w:b/>
                <w:color w:val="231F20"/>
                <w:spacing w:val="-89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2"/>
                <w:w w:val="110"/>
                <w:sz w:val="56"/>
              </w:rPr>
              <w:t>Sea</w:t>
            </w:r>
            <w:r>
              <w:rPr>
                <w:rFonts w:ascii="Calibri"/>
                <w:b/>
                <w:color w:val="231F20"/>
                <w:spacing w:val="-88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56"/>
              </w:rPr>
              <w:t>Plant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88" w:right="122" w:hanging="4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2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2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2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photosynthesis,</w:t>
            </w:r>
            <w:r>
              <w:rPr>
                <w:rFonts w:ascii="Calibri"/>
                <w:b/>
                <w:color w:val="231F20"/>
                <w:spacing w:val="1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1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converted</w:t>
            </w:r>
            <w:r>
              <w:rPr>
                <w:rFonts w:ascii="Calibri"/>
                <w:sz w:val="40"/>
              </w:rPr>
            </w:r>
          </w:p>
          <w:p>
            <w:pPr>
              <w:pStyle w:val="TableParagraph"/>
              <w:spacing w:line="158" w:lineRule="auto" w:before="85"/>
              <w:ind w:left="88" w:right="122" w:hanging="11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2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3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2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2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5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5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stored</w:t>
            </w:r>
            <w:r>
              <w:rPr>
                <w:rFonts w:ascii="Calibri"/>
                <w:b/>
                <w:color w:val="231F20"/>
                <w:spacing w:val="-5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it</w:t>
            </w:r>
            <w:r>
              <w:rPr>
                <w:rFonts w:ascii="Calibri"/>
                <w:b/>
                <w:color w:val="231F20"/>
                <w:spacing w:val="-5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-5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my</w:t>
            </w:r>
            <w:r>
              <w:rPr>
                <w:rFonts w:ascii="Calibri"/>
                <w:b/>
                <w:color w:val="231F20"/>
                <w:spacing w:val="-5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cells.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1871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51"/>
                <w:szCs w:val="51"/>
              </w:rPr>
            </w:pPr>
          </w:p>
          <w:p>
            <w:pPr>
              <w:pStyle w:val="TableParagraph"/>
              <w:spacing w:line="210" w:lineRule="auto"/>
              <w:ind w:left="523" w:right="543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8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stored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1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chemical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8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energy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23"/>
                <w:w w:val="104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from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8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food—ancient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5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sea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23"/>
                <w:w w:val="104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plants—in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2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my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3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cells.</w:t>
            </w:r>
            <w:r>
              <w:rPr>
                <w:rFonts w:ascii="Calibri" w:hAnsi="Calibri" w:cs="Calibri" w:eastAsia="Calibri"/>
                <w:sz w:val="40"/>
                <w:szCs w:val="40"/>
              </w:rPr>
            </w:r>
          </w:p>
        </w:tc>
      </w:tr>
      <w:tr>
        <w:trPr>
          <w:trHeight w:val="572" w:hRule="exact"/>
        </w:trPr>
        <w:tc>
          <w:tcPr>
            <w:tcW w:w="10800" w:type="dxa"/>
            <w:gridSpan w:val="2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572" w:lineRule="exact"/>
              <w:ind w:left="291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56"/>
              </w:rPr>
              <w:t>Ancient</w:t>
            </w:r>
            <w:r>
              <w:rPr>
                <w:rFonts w:ascii="Calibri"/>
                <w:b/>
                <w:color w:val="231F20"/>
                <w:spacing w:val="-93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Sea</w:t>
            </w:r>
            <w:r>
              <w:rPr>
                <w:rFonts w:ascii="Calibri"/>
                <w:b/>
                <w:color w:val="231F20"/>
                <w:spacing w:val="-92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56"/>
              </w:rPr>
              <w:t>Animal</w:t>
            </w:r>
            <w:r>
              <w:rPr>
                <w:rFonts w:ascii="Calibri"/>
                <w:sz w:val="56"/>
              </w:rPr>
            </w:r>
          </w:p>
        </w:tc>
      </w:tr>
      <w:tr>
        <w:trPr>
          <w:trHeight w:val="196" w:hRule="exact"/>
        </w:trPr>
        <w:tc>
          <w:tcPr>
            <w:tcW w:w="10800" w:type="dxa"/>
            <w:gridSpan w:val="2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</w:tr>
      <w:tr>
        <w:trPr>
          <w:trHeight w:val="2244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183" w:lineRule="auto" w:before="253"/>
              <w:ind w:left="584" w:right="597" w:firstLine="4"/>
              <w:jc w:val="left"/>
              <w:rPr>
                <w:rFonts w:ascii="Calibri" w:hAnsi="Calibri" w:cs="Calibri" w:eastAsia="Calibri"/>
                <w:sz w:val="92"/>
                <w:szCs w:val="92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92"/>
              </w:rPr>
              <w:t>H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92"/>
              </w:rPr>
              <w:t>E</w:t>
            </w:r>
            <w:r>
              <w:rPr>
                <w:rFonts w:ascii="Calibri"/>
                <w:b/>
                <w:color w:val="231F20"/>
                <w:spacing w:val="-77"/>
                <w:w w:val="105"/>
                <w:sz w:val="92"/>
              </w:rPr>
              <w:t>A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T</w:t>
            </w:r>
            <w:r>
              <w:rPr>
                <w:rFonts w:ascii="Calibri"/>
                <w:b/>
                <w:color w:val="231F20"/>
                <w:spacing w:val="46"/>
                <w:w w:val="105"/>
                <w:sz w:val="92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AND</w:t>
            </w:r>
            <w:r>
              <w:rPr>
                <w:rFonts w:ascii="Calibri"/>
                <w:b/>
                <w:color w:val="231F20"/>
                <w:w w:val="109"/>
                <w:sz w:val="92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PRESSURE</w:t>
            </w:r>
            <w:r>
              <w:rPr>
                <w:rFonts w:ascii="Calibri"/>
                <w:sz w:val="92"/>
              </w:rPr>
            </w:r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53"/>
                <w:szCs w:val="53"/>
              </w:rPr>
            </w:pPr>
          </w:p>
          <w:p>
            <w:pPr>
              <w:pStyle w:val="TableParagraph"/>
              <w:spacing w:line="420" w:lineRule="exact"/>
              <w:ind w:left="566" w:right="340" w:hanging="264"/>
              <w:jc w:val="left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turned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ancient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plants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28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animals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 fossil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fuels.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7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00" w:lineRule="atLeast"/>
              <w:ind w:left="2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48.05pt;height:93.1pt;mso-position-horizontal-relative:char;mso-position-vertical-relative:line" coordorigin="0,0" coordsize="961,1862">
                  <v:group style="position:absolute;left:8;top:8;width:944;height:1845" coordorigin="8,8" coordsize="944,1845">
                    <v:shape style="position:absolute;left:8;top:8;width:944;height:1845" coordorigin="8,8" coordsize="944,1845" path="m716,8l244,8,8,1853,952,1853,716,8xe" filled="true" fillcolor="#231f20" stroked="false">
                      <v:path arrowok="t"/>
                      <v:fill type="solid"/>
                    </v:shape>
                  </v:group>
                  <v:group style="position:absolute;left:8;top:8;width:944;height:1845" coordorigin="8,8" coordsize="944,1845">
                    <v:shape style="position:absolute;left:8;top:8;width:944;height:1845" coordorigin="8,8" coordsize="944,1845" path="m244,8l716,8,952,1853,8,1853,244,8xe" filled="false" stroked="true" strokeweight=".813pt" strokecolor="#231f20">
                      <v:path arrowok="t"/>
                    </v:shape>
                  </v:group>
                  <v:group style="position:absolute;left:239;top:62;width:214;height:294" coordorigin="239,62" coordsize="214,294">
                    <v:shape style="position:absolute;left:239;top:62;width:214;height:294" coordorigin="239,62" coordsize="214,294" path="m453,62l274,62,239,356,453,62xe" filled="true" fillcolor="#ffffff" stroked="false">
                      <v:path arrowok="t"/>
                      <v:fill type="solid"/>
                    </v:shape>
                  </v:group>
                  <v:group style="position:absolute;left:252;top:62;width:214;height:294" coordorigin="252,62" coordsize="214,294">
                    <v:shape style="position:absolute;left:252;top:62;width:214;height:294" coordorigin="252,62" coordsize="214,294" path="m466,62l252,356,465,355,466,62xe" filled="true" fillcolor="#ffffff" stroked="false">
                      <v:path arrowok="t"/>
                      <v:fill type="solid"/>
                    </v:shape>
                  </v:group>
                  <v:group style="position:absolute;left:494;top:62;width:214;height:294" coordorigin="494,62" coordsize="214,294">
                    <v:shape style="position:absolute;left:494;top:62;width:214;height:294" coordorigin="494,62" coordsize="214,294" path="m494,62l494,355,708,356,494,62xe" filled="true" fillcolor="#ffffff" stroked="false">
                      <v:path arrowok="t"/>
                      <v:fill type="solid"/>
                    </v:shape>
                  </v:group>
                  <v:group style="position:absolute;left:506;top:62;width:214;height:294" coordorigin="506,62" coordsize="214,294">
                    <v:shape style="position:absolute;left:506;top:62;width:214;height:294" coordorigin="506,62" coordsize="214,294" path="m685,62l506,62,720,356,685,62xe" filled="true" fillcolor="#ffffff" stroked="false">
                      <v:path arrowok="t"/>
                      <v:fill type="solid"/>
                    </v:shape>
                  </v:group>
                  <v:group style="position:absolute;left:206;top:396;width:243;height:285" coordorigin="206,396" coordsize="243,285">
                    <v:shape style="position:absolute;left:206;top:396;width:243;height:285" coordorigin="206,396" coordsize="243,285" path="m449,396l240,396,206,681,449,396xe" filled="true" fillcolor="#ffffff" stroked="false">
                      <v:path arrowok="t"/>
                      <v:fill type="solid"/>
                    </v:shape>
                  </v:group>
                  <v:group style="position:absolute;left:220;top:396;width:243;height:285" coordorigin="220,396" coordsize="243,285">
                    <v:shape style="position:absolute;left:220;top:396;width:243;height:285" coordorigin="220,396" coordsize="243,285" path="m463,396l220,681,463,681,463,396xe" filled="true" fillcolor="#ffffff" stroked="false">
                      <v:path arrowok="t"/>
                      <v:fill type="solid"/>
                    </v:shape>
                  </v:group>
                  <v:group style="position:absolute;left:504;top:396;width:244;height:285" coordorigin="504,396" coordsize="244,285">
                    <v:shape style="position:absolute;left:504;top:396;width:244;height:285" coordorigin="504,396" coordsize="244,285" path="m714,396l504,396,748,681,714,396xe" filled="true" fillcolor="#ffffff" stroked="false">
                      <v:path arrowok="t"/>
                      <v:fill type="solid"/>
                    </v:shape>
                  </v:group>
                  <v:group style="position:absolute;left:491;top:396;width:243;height:285" coordorigin="491,396" coordsize="243,285">
                    <v:shape style="position:absolute;left:491;top:396;width:243;height:285" coordorigin="491,396" coordsize="243,285" path="m491,396l491,681,734,681,491,396xe" filled="true" fillcolor="#ffffff" stroked="false">
                      <v:path arrowok="t"/>
                      <v:fill type="solid"/>
                    </v:shape>
                  </v:group>
                  <v:group style="position:absolute;left:175;top:720;width:276;height:285" coordorigin="175,720" coordsize="276,285">
                    <v:shape style="position:absolute;left:175;top:720;width:276;height:285" coordorigin="175,720" coordsize="276,285" path="m451,720l208,720,175,1005,451,720xe" filled="true" fillcolor="#ffffff" stroked="false">
                      <v:path arrowok="t"/>
                      <v:fill type="solid"/>
                    </v:shape>
                  </v:group>
                  <v:group style="position:absolute;left:188;top:720;width:280;height:285" coordorigin="188,720" coordsize="280,285">
                    <v:shape style="position:absolute;left:188;top:720;width:280;height:285" coordorigin="188,720" coordsize="280,285" path="m467,720l188,1005,468,1004,467,720xe" filled="true" fillcolor="#ffffff" stroked="false">
                      <v:path arrowok="t"/>
                      <v:fill type="solid"/>
                    </v:shape>
                  </v:group>
                  <v:group style="position:absolute;left:496;top:720;width:279;height:285" coordorigin="496,720" coordsize="279,285">
                    <v:shape style="position:absolute;left:496;top:720;width:279;height:285" coordorigin="496,720" coordsize="279,285" path="m497,720l496,1004,775,1005,497,720xe" filled="true" fillcolor="#ffffff" stroked="false">
                      <v:path arrowok="t"/>
                      <v:fill type="solid"/>
                    </v:shape>
                  </v:group>
                  <v:group style="position:absolute;left:512;top:720;width:277;height:285" coordorigin="512,720" coordsize="277,285">
                    <v:shape style="position:absolute;left:512;top:720;width:277;height:285" coordorigin="512,720" coordsize="277,285" path="m756,720l512,720,789,1005,756,720xe" filled="true" fillcolor="#ffffff" stroked="false">
                      <v:path arrowok="t"/>
                      <v:fill type="solid"/>
                    </v:shape>
                  </v:group>
                  <v:group style="position:absolute;left:132;top:1042;width:315;height:288" coordorigin="132,1042" coordsize="315,288">
                    <v:shape style="position:absolute;left:132;top:1042;width:315;height:288" coordorigin="132,1042" coordsize="315,288" path="m447,1042l167,1042,132,1330,447,1042xe" filled="true" fillcolor="#ffffff" stroked="false">
                      <v:path arrowok="t"/>
                      <v:fill type="solid"/>
                    </v:shape>
                  </v:group>
                  <v:group style="position:absolute;left:149;top:1042;width:316;height:288" coordorigin="149,1042" coordsize="316,288">
                    <v:shape style="position:absolute;left:149;top:1042;width:316;height:288" coordorigin="149,1042" coordsize="316,288" path="m465,1042l149,1330,463,1330,465,1042xe" filled="true" fillcolor="#ffffff" stroked="false">
                      <v:path arrowok="t"/>
                      <v:fill type="solid"/>
                    </v:shape>
                  </v:group>
                  <v:group style="position:absolute;left:494;top:1042;width:316;height:288" coordorigin="494,1042" coordsize="316,288">
                    <v:shape style="position:absolute;left:494;top:1042;width:316;height:288" coordorigin="494,1042" coordsize="316,288" path="m494,1042l495,1330,810,1330,494,1042xe" filled="true" fillcolor="#ffffff" stroked="false">
                      <v:path arrowok="t"/>
                      <v:fill type="solid"/>
                    </v:shape>
                  </v:group>
                  <v:group style="position:absolute;left:512;top:1042;width:314;height:288" coordorigin="512,1042" coordsize="314,288">
                    <v:shape style="position:absolute;left:512;top:1042;width:314;height:288" coordorigin="512,1042" coordsize="314,288" path="m792,1042l512,1042,826,1330,792,1042xe" filled="true" fillcolor="#ffffff" stroked="false">
                      <v:path arrowok="t"/>
                      <v:fill type="solid"/>
                    </v:shape>
                  </v:group>
                  <v:group style="position:absolute;left:510;top:1392;width:353;height:410" coordorigin="510,1392" coordsize="353,410">
                    <v:shape style="position:absolute;left:510;top:1392;width:353;height:410" coordorigin="510,1392" coordsize="353,410" path="m814,1392l510,1392,863,1802,814,1392xe" filled="true" fillcolor="#ffffff" stroked="false">
                      <v:path arrowok="t"/>
                      <v:fill type="solid"/>
                    </v:shape>
                  </v:group>
                  <v:group style="position:absolute;left:491;top:1393;width:352;height:410" coordorigin="491,1393" coordsize="352,410">
                    <v:shape style="position:absolute;left:491;top:1393;width:352;height:410" coordorigin="491,1393" coordsize="352,410" path="m491,1393l491,1547,539,1547,541,1803,843,1803,491,1393xe" filled="true" fillcolor="#ffffff" stroked="false">
                      <v:path arrowok="t"/>
                      <v:fill type="solid"/>
                    </v:shape>
                  </v:group>
                  <v:group style="position:absolute;left:90;top:1392;width:353;height:410" coordorigin="90,1392" coordsize="353,410">
                    <v:shape style="position:absolute;left:90;top:1392;width:353;height:410" coordorigin="90,1392" coordsize="353,410" path="m443,1392l139,1392,90,1802,443,1392xe" filled="true" fillcolor="#ffffff" stroked="false">
                      <v:path arrowok="t"/>
                      <v:fill type="solid"/>
                    </v:shape>
                  </v:group>
                  <v:group style="position:absolute;left:110;top:1393;width:352;height:410" coordorigin="110,1393" coordsize="352,410">
                    <v:shape style="position:absolute;left:110;top:1393;width:352;height:410" coordorigin="110,1393" coordsize="352,410" path="m462,1393l110,1803,413,1803,414,1546,462,1546,462,1393xe" filled="true" fillcolor="#ffffff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527" w:lineRule="exact"/>
              <w:ind w:left="1405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05"/>
                <w:sz w:val="56"/>
              </w:rPr>
              <w:t>Petroleum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dotted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209" w:lineRule="auto"/>
              <w:ind w:left="110" w:right="105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am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fossil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fuel.</w:t>
            </w:r>
            <w:r>
              <w:rPr>
                <w:rFonts w:ascii="Calibri"/>
                <w:b/>
                <w:color w:val="231F20"/>
                <w:spacing w:val="-3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24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stored</w:t>
            </w:r>
            <w:r>
              <w:rPr>
                <w:rFonts w:ascii="Calibri"/>
                <w:b/>
                <w:color w:val="231F20"/>
                <w:spacing w:val="1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in</w:t>
            </w:r>
            <w:r>
              <w:rPr>
                <w:rFonts w:ascii="Calibri"/>
                <w:b/>
                <w:color w:val="231F20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27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me</w:t>
            </w:r>
            <w:r>
              <w:rPr>
                <w:rFonts w:ascii="Calibri"/>
                <w:b/>
                <w:color w:val="231F20"/>
                <w:spacing w:val="-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came</w:t>
            </w:r>
            <w:r>
              <w:rPr>
                <w:rFonts w:ascii="Calibri"/>
                <w:b/>
                <w:color w:val="231F20"/>
                <w:spacing w:val="-1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from</w:t>
            </w:r>
            <w:r>
              <w:rPr>
                <w:rFonts w:ascii="Calibri"/>
                <w:b/>
                <w:color w:val="231F20"/>
                <w:spacing w:val="-2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1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remains</w:t>
            </w:r>
            <w:r>
              <w:rPr>
                <w:rFonts w:ascii="Calibri"/>
                <w:b/>
                <w:color w:val="231F20"/>
                <w:spacing w:val="-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7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ancient</w:t>
            </w:r>
            <w:r>
              <w:rPr>
                <w:rFonts w:ascii="Calibri"/>
                <w:b/>
                <w:color w:val="231F20"/>
                <w:spacing w:val="-6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sea</w:t>
            </w:r>
            <w:r>
              <w:rPr>
                <w:rFonts w:ascii="Calibri"/>
                <w:b/>
                <w:color w:val="231F20"/>
                <w:spacing w:val="-6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plants</w:t>
            </w:r>
            <w:r>
              <w:rPr>
                <w:rFonts w:ascii="Calibri"/>
                <w:b/>
                <w:color w:val="231F20"/>
                <w:spacing w:val="-6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6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animals.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9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00" w:lineRule="atLeast"/>
              <w:ind w:left="9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159.5pt;height:72.95pt;mso-position-horizontal-relative:char;mso-position-vertical-relative:line" coordorigin="0,0" coordsize="3190,1459">
                  <v:shape style="position:absolute;left:0;top:0;width:3190;height:1459" type="#_x0000_t75" alt="þÿ" stroked="false">
                    <v:imagedata r:id="rId92" o:title=""/>
                  </v:shape>
                  <v:shape style="position:absolute;left:2335;top:918;width:395;height:120" type="#_x0000_t75" alt="þÿ" stroked="false">
                    <v:imagedata r:id="rId93" o:title=""/>
                  </v:shape>
                  <v:shape style="position:absolute;left:2301;top:1140;width:426;height:200" type="#_x0000_t75" alt="þÿ" stroked="false">
                    <v:imagedata r:id="rId94" o:title=""/>
                  </v:shape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9"/>
              <w:ind w:left="1345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56"/>
              </w:rPr>
              <w:t>Automobile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dotted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sz w:val="53"/>
                <w:szCs w:val="53"/>
              </w:rPr>
            </w:pPr>
          </w:p>
          <w:p>
            <w:pPr>
              <w:pStyle w:val="TableParagraph"/>
              <w:spacing w:line="420" w:lineRule="exact"/>
              <w:ind w:left="419" w:right="414" w:hanging="6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2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petroleum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motion,</w:t>
            </w:r>
            <w:r>
              <w:rPr>
                <w:rFonts w:ascii="Calibri"/>
                <w:b/>
                <w:color w:val="231F20"/>
                <w:spacing w:val="25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sound,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heat.</w:t>
            </w:r>
            <w:r>
              <w:rPr>
                <w:rFonts w:ascii="Calibri"/>
                <w:sz w:val="40"/>
              </w:rPr>
            </w:r>
          </w:p>
        </w:tc>
      </w:tr>
    </w:tbl>
    <w:p>
      <w:pPr>
        <w:spacing w:after="0" w:line="420" w:lineRule="exact"/>
        <w:jc w:val="center"/>
        <w:rPr>
          <w:rFonts w:ascii="Calibri" w:hAnsi="Calibri" w:cs="Calibri" w:eastAsia="Calibri"/>
          <w:sz w:val="40"/>
          <w:szCs w:val="40"/>
        </w:rPr>
        <w:sectPr>
          <w:pgSz w:w="12240" w:h="15840"/>
          <w:pgMar w:top="360" w:bottom="280" w:left="580" w:right="6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123.775497pt;margin-top:392.263pt;width:103.85pt;height:82pt;mso-position-horizontal-relative:page;mso-position-vertical-relative:page;z-index:-85840" coordorigin="2476,7845" coordsize="2077,1640">
            <v:group style="position:absolute;left:2835;top:8991;width:487;height:486" coordorigin="2835,8991" coordsize="487,486">
              <v:shape style="position:absolute;left:2835;top:8991;width:487;height:486" coordorigin="2835,8991" coordsize="487,486" path="m3066,8991l3001,9004,2943,9032,2895,9076,2859,9131,2839,9196,2835,9243,2837,9266,2854,9330,2888,9385,2935,9430,2993,9461,3060,9476,3083,9477,3106,9476,3171,9459,3228,9426,3273,9379,3305,9322,3320,9257,3322,9234,3321,9219,3308,9155,3279,9098,3235,9050,3180,9015,3114,8995,3066,8991xe" filled="true" fillcolor="#231f20" stroked="false">
                <v:path arrowok="t"/>
                <v:fill type="solid"/>
              </v:shape>
            </v:group>
            <v:group style="position:absolute;left:2835;top:8991;width:487;height:486" coordorigin="2835,8991" coordsize="487,486">
              <v:shape style="position:absolute;left:2835;top:8991;width:487;height:486" coordorigin="2835,8991" coordsize="487,486" path="m3322,9234l3312,9301,3285,9361,3244,9412,3191,9449,3129,9472,3083,9477,3060,9476,2993,9461,2935,9430,2888,9385,2854,9330,2837,9266,2835,9243,2836,9219,2851,9151,2882,9093,2926,9045,2981,9011,3043,8993,3066,8991,3090,8992,3159,9007,3218,9037,3266,9081,3300,9135,3319,9197,3322,9234xe" filled="false" stroked="true" strokeweight=".774pt" strokecolor="#231f20">
                <v:path arrowok="t"/>
              </v:shape>
            </v:group>
            <v:group style="position:absolute;left:3760;top:8991;width:486;height:486" coordorigin="3760,8991" coordsize="486,486">
              <v:shape style="position:absolute;left:3760;top:8991;width:486;height:486" coordorigin="3760,8991" coordsize="486,486" path="m3991,8991l3926,9003,3868,9032,3820,9075,3784,9130,3764,9195,3760,9243,3762,9265,3779,9329,3812,9385,3859,9430,3917,9461,3984,9476,4008,9477,4031,9476,4095,9459,4152,9426,4197,9380,4229,9322,4245,9257,4246,9234,4246,9220,4233,9155,4204,9098,4160,9051,4105,9015,4039,8995,3991,8991xe" filled="true" fillcolor="#231f20" stroked="false">
                <v:path arrowok="t"/>
                <v:fill type="solid"/>
              </v:shape>
            </v:group>
            <v:group style="position:absolute;left:3760;top:8991;width:486;height:486" coordorigin="3760,8991" coordsize="486,486">
              <v:shape style="position:absolute;left:3760;top:8991;width:486;height:486" coordorigin="3760,8991" coordsize="486,486" path="m4246,9234l4236,9301,4210,9362,4168,9412,4115,9450,4053,9472,4008,9477,3984,9476,3917,9461,3859,9430,3812,9385,3779,9329,3762,9265,3760,9243,3761,9218,3776,9151,3806,9092,3851,9045,3906,9011,3969,8993,3991,8991,4016,8992,4084,9007,4143,9037,4191,9081,4225,9135,4243,9198,4246,9234xe" filled="false" stroked="true" strokeweight=".774pt" strokecolor="#231f20">
                <v:path arrowok="t"/>
              </v:shape>
            </v:group>
            <v:group style="position:absolute;left:3065;top:8965;width:923;height:358" coordorigin="3065,8965" coordsize="923,358">
              <v:shape style="position:absolute;left:3065;top:8965;width:923;height:358" coordorigin="3065,8965" coordsize="923,358" path="m3988,8965l3065,8965,3102,8966,3141,8972,3228,9007,3295,9065,3354,9144,3392,9236,3401,9323,3680,9323,3689,9260,3706,9193,3743,9112,3801,9044,3864,8998,3951,8966,3988,8965xe" filled="true" fillcolor="#ffffff" stroked="false">
                <v:path arrowok="t"/>
                <v:fill type="solid"/>
              </v:shape>
            </v:group>
            <v:group style="position:absolute;left:2544;top:8092;width:1914;height:323" coordorigin="2544,8092" coordsize="1914,323">
              <v:shape style="position:absolute;left:2544;top:8092;width:1914;height:323" coordorigin="2544,8092" coordsize="1914,323" path="m2856,8092l2776,8097,2718,8142,2708,8211,2665,8256,2592,8261,2544,8335,2549,8415,4453,8415,4458,8385,4458,8365,4447,8345,4421,8326,4421,8291,4410,8261,4384,8246,4352,8246,4315,8241,4278,8211,4278,8166,4262,8136,4209,8132,2909,8132,2856,8092xe" filled="true" fillcolor="#231f20" stroked="false">
                <v:path arrowok="t"/>
                <v:fill type="solid"/>
              </v:shape>
            </v:group>
            <v:group style="position:absolute;left:2909;top:7977;width:1300;height:155" coordorigin="2909,7977" coordsize="1300,155">
              <v:shape style="position:absolute;left:2909;top:7977;width:1300;height:155" coordorigin="2909,7977" coordsize="1300,155" path="m3062,7977l3020,7987,2961,8017,2946,8081,2909,8132,4209,8132,4196,8112,4013,8112,3992,8087,3976,8027,3973,8017,3131,8017,3062,7977xe" filled="true" fillcolor="#231f20" stroked="false">
                <v:path arrowok="t"/>
                <v:fill type="solid"/>
              </v:shape>
            </v:group>
            <v:group style="position:absolute;left:4013;top:8072;width:183;height:40" coordorigin="4013,8072" coordsize="183,40">
              <v:shape style="position:absolute;left:4013;top:8072;width:183;height:40" coordorigin="4013,8072" coordsize="183,40" path="m4146,8072l4103,8072,4061,8097,4013,8112,4196,8112,4182,8092,4146,8072xe" filled="true" fillcolor="#231f20" stroked="false">
                <v:path arrowok="t"/>
                <v:fill type="solid"/>
              </v:shape>
            </v:group>
            <v:group style="position:absolute;left:3131;top:7873;width:842;height:144" coordorigin="3131,7873" coordsize="842,144">
              <v:shape style="position:absolute;left:3131;top:7873;width:842;height:144" coordorigin="3131,7873" coordsize="842,144" path="m3390,7873l3326,7878,3268,7893,3237,7938,3189,7963,3174,8002,3131,8017,3973,8017,3966,7997,3918,7953,3865,7953,3824,7947,3818,7938,3485,7938,3443,7922,3390,7873xe" filled="true" fillcolor="#231f20" stroked="false">
                <v:path arrowok="t"/>
                <v:fill type="solid"/>
              </v:shape>
            </v:group>
            <v:group style="position:absolute;left:3485;top:7853;width:333;height:85" coordorigin="3485,7853" coordsize="333,85">
              <v:shape style="position:absolute;left:3485;top:7853;width:333;height:85" coordorigin="3485,7853" coordsize="333,85" path="m3649,7853l3611,7853,3575,7858,3532,7898,3485,7938,3818,7938,3807,7917,3770,7873,3723,7858,3675,7858,3649,7853xe" filled="true" fillcolor="#231f20" stroked="false">
                <v:path arrowok="t"/>
                <v:fill type="solid"/>
              </v:shape>
            </v:group>
            <v:group style="position:absolute;left:2544;top:7853;width:1914;height:562" coordorigin="2544,7853" coordsize="1914,562">
              <v:shape style="position:absolute;left:2544;top:7853;width:1914;height:562" coordorigin="2544,7853" coordsize="1914,562" path="m4453,8415l2549,8415,2544,8335,2592,8261,2665,8256,2708,8211,2718,8142,2776,8097,2856,8092,2909,8132,2946,8081,2961,8017,3020,7987,3062,7977,3131,8017,3174,8002,3189,7963,3237,7938,3268,7893,3326,7878,3390,7873,3443,7922,3485,7938,3532,7898,3575,7858,3611,7853,3649,7853,3675,7858,3723,7858,3770,7873,3807,7917,3824,7947,3865,7953,3918,7953,3966,7997,3976,8027,3992,8087,4013,8112,4061,8097,4103,8072,4146,8072,4182,8092,4209,8132,4262,8136,4278,8166,4278,8211,4315,8241,4352,8246,4384,8246,4410,8261,4421,8291,4421,8326,4447,8345,4458,8365,4458,8385,4453,8415xe" filled="false" stroked="true" strokeweight=".774pt" strokecolor="#231f20">
                <v:path arrowok="t"/>
              </v:shape>
            </v:group>
            <v:group style="position:absolute;left:2491;top:8377;width:2046;height:706" coordorigin="2491,8377" coordsize="2046,706">
              <v:shape style="position:absolute;left:2491;top:8377;width:2046;height:706" coordorigin="2491,8377" coordsize="2046,706" path="m4537,8377l2491,8377,2840,9083,2851,9072,2864,9060,2912,9018,2988,8979,3065,8965,4280,8965,4537,8377xe" filled="true" fillcolor="#ffffff" stroked="false">
                <v:path arrowok="t"/>
                <v:fill type="solid"/>
              </v:shape>
            </v:group>
            <v:group style="position:absolute;left:3988;top:8965;width:292;height:112" coordorigin="3988,8965" coordsize="292,112">
              <v:shape style="position:absolute;left:3988;top:8965;width:292;height:112" coordorigin="3988,8965" coordsize="292,112" path="m4280,8965l3988,8965,4023,8966,4079,8973,4135,8994,4178,9021,4204,9046,4231,9077,4280,8965xe" filled="true" fillcolor="#ffffff" stroked="false">
                <v:path arrowok="t"/>
                <v:fill type="solid"/>
              </v:shape>
            </v:group>
            <v:group style="position:absolute;left:2491;top:8377;width:2046;height:946" coordorigin="2491,8377" coordsize="2046,946">
              <v:shape style="position:absolute;left:2491;top:8377;width:2046;height:946" coordorigin="2491,8377" coordsize="2046,946" path="m2840,9083l2491,8377,4537,8377,4231,9077,4204,9046,4178,9021,4135,8994,4079,8973,4023,8966,3988,8965,3951,8966,3864,8998,3801,9044,3743,9112,3706,9193,3689,9260,3680,9323,3401,9323,3392,9236,3354,9144,3295,9065,3228,9007,3141,8972,3065,8965,3041,8966,2946,8997,2883,9042,2864,9060,2851,9072,2840,9083xe" filled="false" stroked="true" strokeweight="1.549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35.449997pt;margin-top:145.149994pt;width:81.927942pt;height:93.375pt;mso-position-horizontal-relative:page;mso-position-vertical-relative:page;z-index:-85816" type="#_x0000_t75" alt="þÿ" stroked="false">
            <v:imagedata r:id="rId95" o:title=""/>
          </v:shape>
        </w:pict>
      </w:r>
      <w:r>
        <w:rPr/>
        <w:pict>
          <v:group style="position:absolute;margin-left:98.944pt;margin-top:26.393999pt;width:89.7pt;height:83.05pt;mso-position-horizontal-relative:page;mso-position-vertical-relative:page;z-index:-85792" coordorigin="1979,528" coordsize="1794,1661">
            <v:group style="position:absolute;left:3450;top:1207;width:315;height:325" coordorigin="3450,1207" coordsize="315,325">
              <v:shape style="position:absolute;left:3450;top:1207;width:315;height:325" coordorigin="3450,1207" coordsize="315,325" path="m3578,1207l3578,1340,3450,1340,3450,1397,3578,1397,3578,1532,3638,1532,3638,1397,3765,1397,3765,1340,3638,1340,3638,1207,3578,1207xe" filled="false" stroked="true" strokeweight=".706pt" strokecolor="#231f20">
                <v:path arrowok="t"/>
              </v:shape>
            </v:group>
            <v:group style="position:absolute;left:2483;top:542;width:452;height:1632" coordorigin="2483,542" coordsize="452,1632">
              <v:shape style="position:absolute;left:2483;top:542;width:452;height:1632" coordorigin="2483,542" coordsize="452,1632" path="m2702,542l2778,587,2811,641,2840,712,2866,797,2888,894,2906,1002,2920,1116,2929,1236,2935,1358,2935,1480,2931,1600,2922,1714,2908,1822,2889,1919,2864,2004,2834,2075,2798,2129,2708,2174,2660,2162,2583,2075,2553,2004,2529,1919,2510,1822,2496,1714,2487,1600,2483,1480,2484,1358,2489,1236,2499,1116,2512,1002,2529,894,2550,797,2574,712,2602,641,2633,587,2702,542xe" filled="false" stroked="true" strokeweight="1.412pt" strokecolor="#231f20">
                <v:path arrowok="t"/>
              </v:shape>
            </v:group>
            <v:group style="position:absolute;left:1993;top:910;width:1433;height:922" coordorigin="1993,910" coordsize="1433,922">
              <v:shape style="position:absolute;left:1993;top:910;width:1433;height:922" coordorigin="1993,910" coordsize="1433,922" path="m2001,954l2031,926,2079,912,2141,910,2217,921,2304,942,2399,972,2501,1011,2607,1057,2715,1109,2823,1166,2928,1227,3029,1292,3123,1357,3209,1424,3283,1490,3344,1554,3390,1616,3418,1674,3426,1728,3412,1775,3377,1810,3327,1829,3263,1832,3187,1822,3101,1800,3007,1767,2908,1725,2805,1674,2699,1617,2595,1555,2492,1489,2394,1420,2301,1351,2217,1281,2144,1214,2083,1150,2036,1090,2005,1037,1993,991,2001,954xe" filled="false" stroked="true" strokeweight="1.412pt" strokecolor="#231f20">
                <v:path arrowok="t"/>
              </v:shape>
            </v:group>
            <v:group style="position:absolute;left:1996;top:881;width:1422;height:920" coordorigin="1996,881" coordsize="1422,920">
              <v:shape style="position:absolute;left:1996;top:881;width:1422;height:920" coordorigin="1996,881" coordsize="1422,920" path="m1996,1764l1997,1676,2027,1620,2073,1559,2134,1494,2207,1426,2291,1357,2383,1287,2482,1219,2585,1153,2690,1091,2796,1035,2899,985,2999,944,3093,911,3180,890,3256,881,3320,885,3370,904,3405,940,3418,987,3410,1040,3382,1098,3336,1159,3274,1223,3199,1288,3113,1354,3018,1419,2917,1482,2811,1543,2703,1600,2595,1652,2489,1698,2387,1737,2293,1768,2207,1789,2132,1801,2070,1801,2024,1789,1996,1764xe" filled="false" stroked="true" strokeweight="1.412pt" strokecolor="#231f20">
                <v:path arrowok="t"/>
              </v:shape>
              <v:shape style="position:absolute;left:2083;top:1151;width:190;height:190" type="#_x0000_t75" alt="þÿ" stroked="false">
                <v:imagedata r:id="rId96" o:title=""/>
              </v:shape>
              <v:shape style="position:absolute;left:2956;top:847;width:190;height:190" type="#_x0000_t75" alt="þÿ" stroked="false">
                <v:imagedata r:id="rId81" o:title=""/>
              </v:shape>
              <v:shape style="position:absolute;left:2792;top:1770;width:190;height:190" type="#_x0000_t75" alt="þÿ" stroked="false">
                <v:imagedata r:id="rId97" o:title=""/>
              </v:shape>
              <v:shape style="position:absolute;left:2532;top:1209;width:149;height:149" type="#_x0000_t75" alt="þÿ" stroked="false">
                <v:imagedata r:id="rId84" o:title=""/>
              </v:shape>
              <v:shape style="position:absolute;left:2635;top:1395;width:149;height:149" type="#_x0000_t75" alt="þÿ" stroked="false">
                <v:imagedata r:id="rId98" o:title=""/>
              </v:shape>
              <v:shape style="position:absolute;left:2745;top:1214;width:148;height:148" type="#_x0000_t75" alt="þÿ" stroked="false">
                <v:imagedata r:id="rId99" o:title=""/>
              </v:shape>
              <v:shape style="position:absolute;left:2536;top:1342;width:148;height:149" type="#_x0000_t75" alt="þÿ" stroked="false">
                <v:imagedata r:id="rId100" o:title=""/>
              </v:shape>
              <v:shape style="position:absolute;left:2730;top:1342;width:148;height:149" type="#_x0000_t75" alt="þÿ" stroked="false">
                <v:imagedata r:id="rId101" o:title=""/>
              </v:shape>
              <v:shape style="position:absolute;left:2628;top:1172;width:148;height:148" type="#_x0000_t75" alt="þÿ" stroked="false">
                <v:imagedata r:id="rId102" o:title=""/>
              </v:shape>
              <v:shape style="position:absolute;left:2635;top:1280;width:149;height:149" type="#_x0000_t75" alt="þÿ" stroked="false">
                <v:imagedata r:id="rId103" o:title=""/>
              </v:shape>
            </v:group>
            <w10:wrap type="none"/>
          </v:group>
        </w:pict>
      </w:r>
      <w:r>
        <w:rPr/>
        <w:pict>
          <v:group style="position:absolute;margin-left:39.610001pt;margin-top:262.209991pt;width:267.850pt;height:3.7pt;mso-position-horizontal-relative:page;mso-position-vertical-relative:page;z-index:-85768" coordorigin="792,5244" coordsize="5357,74">
            <v:group style="position:absolute;left:811;top:5263;width:29;height:36" coordorigin="811,5263" coordsize="29,36">
              <v:shape style="position:absolute;left:811;top:5263;width:29;height:36" coordorigin="811,5263" coordsize="29,36" path="m811,5281l840,5281e" filled="false" stroked="true" strokeweight="1.9pt" strokecolor="#231f20">
                <v:path arrowok="t"/>
              </v:shape>
            </v:group>
            <v:group style="position:absolute;left:869;top:5263;width:29;height:36" coordorigin="869,5263" coordsize="29,36">
              <v:shape style="position:absolute;left:869;top:5263;width:29;height:36" coordorigin="869,5263" coordsize="29,36" path="m869,5281l898,5281e" filled="false" stroked="true" strokeweight="1.9pt" strokecolor="#231f20">
                <v:path arrowok="t"/>
              </v:shape>
            </v:group>
            <v:group style="position:absolute;left:926;top:5263;width:29;height:36" coordorigin="926,5263" coordsize="29,36">
              <v:shape style="position:absolute;left:926;top:5263;width:29;height:36" coordorigin="926,5263" coordsize="29,36" path="m926,5281l955,5281e" filled="false" stroked="true" strokeweight="1.9pt" strokecolor="#231f20">
                <v:path arrowok="t"/>
              </v:shape>
            </v:group>
            <v:group style="position:absolute;left:984;top:5263;width:29;height:36" coordorigin="984,5263" coordsize="29,36">
              <v:shape style="position:absolute;left:984;top:5263;width:29;height:36" coordorigin="984,5263" coordsize="29,36" path="m984,5281l1013,5281e" filled="false" stroked="true" strokeweight="1.9pt" strokecolor="#231f20">
                <v:path arrowok="t"/>
              </v:shape>
            </v:group>
            <v:group style="position:absolute;left:1042;top:5263;width:29;height:36" coordorigin="1042,5263" coordsize="29,36">
              <v:shape style="position:absolute;left:1042;top:5263;width:29;height:36" coordorigin="1042,5263" coordsize="29,36" path="m1042,5281l1070,5281e" filled="false" stroked="true" strokeweight="1.9pt" strokecolor="#231f20">
                <v:path arrowok="t"/>
              </v:shape>
            </v:group>
            <v:group style="position:absolute;left:1099;top:5263;width:29;height:36" coordorigin="1099,5263" coordsize="29,36">
              <v:shape style="position:absolute;left:1099;top:5263;width:29;height:36" coordorigin="1099,5263" coordsize="29,36" path="m1099,5281l1128,5281e" filled="false" stroked="true" strokeweight="1.9pt" strokecolor="#231f20">
                <v:path arrowok="t"/>
              </v:shape>
            </v:group>
            <v:group style="position:absolute;left:1157;top:5263;width:29;height:36" coordorigin="1157,5263" coordsize="29,36">
              <v:shape style="position:absolute;left:1157;top:5263;width:29;height:36" coordorigin="1157,5263" coordsize="29,36" path="m1157,5281l1186,5281e" filled="false" stroked="true" strokeweight="1.9pt" strokecolor="#231f20">
                <v:path arrowok="t"/>
              </v:shape>
            </v:group>
            <v:group style="position:absolute;left:1214;top:5263;width:29;height:36" coordorigin="1214,5263" coordsize="29,36">
              <v:shape style="position:absolute;left:1214;top:5263;width:29;height:36" coordorigin="1214,5263" coordsize="29,36" path="m1214,5281l1243,5281e" filled="false" stroked="true" strokeweight="1.9pt" strokecolor="#231f20">
                <v:path arrowok="t"/>
              </v:shape>
            </v:group>
            <v:group style="position:absolute;left:1272;top:5263;width:29;height:36" coordorigin="1272,5263" coordsize="29,36">
              <v:shape style="position:absolute;left:1272;top:5263;width:29;height:36" coordorigin="1272,5263" coordsize="29,36" path="m1272,5281l1301,5281e" filled="false" stroked="true" strokeweight="1.9pt" strokecolor="#231f20">
                <v:path arrowok="t"/>
              </v:shape>
            </v:group>
            <v:group style="position:absolute;left:1330;top:5263;width:29;height:36" coordorigin="1330,5263" coordsize="29,36">
              <v:shape style="position:absolute;left:1330;top:5263;width:29;height:36" coordorigin="1330,5263" coordsize="29,36" path="m1330,5281l1358,5281e" filled="false" stroked="true" strokeweight="1.9pt" strokecolor="#231f20">
                <v:path arrowok="t"/>
              </v:shape>
            </v:group>
            <v:group style="position:absolute;left:1387;top:5263;width:29;height:36" coordorigin="1387,5263" coordsize="29,36">
              <v:shape style="position:absolute;left:1387;top:5263;width:29;height:36" coordorigin="1387,5263" coordsize="29,36" path="m1387,5281l1416,5281e" filled="false" stroked="true" strokeweight="1.9pt" strokecolor="#231f20">
                <v:path arrowok="t"/>
              </v:shape>
            </v:group>
            <v:group style="position:absolute;left:1445;top:5263;width:29;height:36" coordorigin="1445,5263" coordsize="29,36">
              <v:shape style="position:absolute;left:1445;top:5263;width:29;height:36" coordorigin="1445,5263" coordsize="29,36" path="m1445,5281l1474,5281e" filled="false" stroked="true" strokeweight="1.9pt" strokecolor="#231f20">
                <v:path arrowok="t"/>
              </v:shape>
            </v:group>
            <v:group style="position:absolute;left:1502;top:5263;width:29;height:36" coordorigin="1502,5263" coordsize="29,36">
              <v:shape style="position:absolute;left:1502;top:5263;width:29;height:36" coordorigin="1502,5263" coordsize="29,36" path="m1502,5281l1531,5281e" filled="false" stroked="true" strokeweight="1.9pt" strokecolor="#231f20">
                <v:path arrowok="t"/>
              </v:shape>
            </v:group>
            <v:group style="position:absolute;left:1560;top:5263;width:29;height:36" coordorigin="1560,5263" coordsize="29,36">
              <v:shape style="position:absolute;left:1560;top:5263;width:29;height:36" coordorigin="1560,5263" coordsize="29,36" path="m1560,5281l1589,5281e" filled="false" stroked="true" strokeweight="1.9pt" strokecolor="#231f20">
                <v:path arrowok="t"/>
              </v:shape>
            </v:group>
            <v:group style="position:absolute;left:1618;top:5263;width:29;height:36" coordorigin="1618,5263" coordsize="29,36">
              <v:shape style="position:absolute;left:1618;top:5263;width:29;height:36" coordorigin="1618,5263" coordsize="29,36" path="m1618,5281l1646,5281e" filled="false" stroked="true" strokeweight="1.9pt" strokecolor="#231f20">
                <v:path arrowok="t"/>
              </v:shape>
            </v:group>
            <v:group style="position:absolute;left:1675;top:5263;width:29;height:36" coordorigin="1675,5263" coordsize="29,36">
              <v:shape style="position:absolute;left:1675;top:5263;width:29;height:36" coordorigin="1675,5263" coordsize="29,36" path="m1675,5281l1704,5281e" filled="false" stroked="true" strokeweight="1.9pt" strokecolor="#231f20">
                <v:path arrowok="t"/>
              </v:shape>
            </v:group>
            <v:group style="position:absolute;left:1733;top:5263;width:29;height:36" coordorigin="1733,5263" coordsize="29,36">
              <v:shape style="position:absolute;left:1733;top:5263;width:29;height:36" coordorigin="1733,5263" coordsize="29,36" path="m1733,5281l1762,5281e" filled="false" stroked="true" strokeweight="1.9pt" strokecolor="#231f20">
                <v:path arrowok="t"/>
              </v:shape>
            </v:group>
            <v:group style="position:absolute;left:1790;top:5263;width:29;height:36" coordorigin="1790,5263" coordsize="29,36">
              <v:shape style="position:absolute;left:1790;top:5263;width:29;height:36" coordorigin="1790,5263" coordsize="29,36" path="m1790,5281l1819,5281e" filled="false" stroked="true" strokeweight="1.9pt" strokecolor="#231f20">
                <v:path arrowok="t"/>
              </v:shape>
            </v:group>
            <v:group style="position:absolute;left:1848;top:5263;width:29;height:36" coordorigin="1848,5263" coordsize="29,36">
              <v:shape style="position:absolute;left:1848;top:5263;width:29;height:36" coordorigin="1848,5263" coordsize="29,36" path="m1848,5281l1877,5281e" filled="false" stroked="true" strokeweight="1.9pt" strokecolor="#231f20">
                <v:path arrowok="t"/>
              </v:shape>
            </v:group>
            <v:group style="position:absolute;left:1906;top:5263;width:29;height:36" coordorigin="1906,5263" coordsize="29,36">
              <v:shape style="position:absolute;left:1906;top:5263;width:29;height:36" coordorigin="1906,5263" coordsize="29,36" path="m1906,5281l1934,5281e" filled="false" stroked="true" strokeweight="1.9pt" strokecolor="#231f20">
                <v:path arrowok="t"/>
              </v:shape>
            </v:group>
            <v:group style="position:absolute;left:1963;top:5263;width:29;height:36" coordorigin="1963,5263" coordsize="29,36">
              <v:shape style="position:absolute;left:1963;top:5263;width:29;height:36" coordorigin="1963,5263" coordsize="29,36" path="m1963,5281l1992,5281e" filled="false" stroked="true" strokeweight="1.9pt" strokecolor="#231f20">
                <v:path arrowok="t"/>
              </v:shape>
            </v:group>
            <v:group style="position:absolute;left:2021;top:5263;width:29;height:36" coordorigin="2021,5263" coordsize="29,36">
              <v:shape style="position:absolute;left:2021;top:5263;width:29;height:36" coordorigin="2021,5263" coordsize="29,36" path="m2021,5281l2050,5281e" filled="false" stroked="true" strokeweight="1.9pt" strokecolor="#231f20">
                <v:path arrowok="t"/>
              </v:shape>
            </v:group>
            <v:group style="position:absolute;left:2078;top:5263;width:29;height:36" coordorigin="2078,5263" coordsize="29,36">
              <v:shape style="position:absolute;left:2078;top:5263;width:29;height:36" coordorigin="2078,5263" coordsize="29,36" path="m2078,5281l2107,5281e" filled="false" stroked="true" strokeweight="1.9pt" strokecolor="#231f20">
                <v:path arrowok="t"/>
              </v:shape>
            </v:group>
            <v:group style="position:absolute;left:2136;top:5263;width:29;height:36" coordorigin="2136,5263" coordsize="29,36">
              <v:shape style="position:absolute;left:2136;top:5263;width:29;height:36" coordorigin="2136,5263" coordsize="29,36" path="m2136,5281l2165,5281e" filled="false" stroked="true" strokeweight="1.9pt" strokecolor="#231f20">
                <v:path arrowok="t"/>
              </v:shape>
            </v:group>
            <v:group style="position:absolute;left:2194;top:5263;width:29;height:36" coordorigin="2194,5263" coordsize="29,36">
              <v:shape style="position:absolute;left:2194;top:5263;width:29;height:36" coordorigin="2194,5263" coordsize="29,36" path="m2194,5281l2222,5281e" filled="false" stroked="true" strokeweight="1.9pt" strokecolor="#231f20">
                <v:path arrowok="t"/>
              </v:shape>
            </v:group>
            <v:group style="position:absolute;left:2251;top:5263;width:29;height:36" coordorigin="2251,5263" coordsize="29,36">
              <v:shape style="position:absolute;left:2251;top:5263;width:29;height:36" coordorigin="2251,5263" coordsize="29,36" path="m2251,5281l2280,5281e" filled="false" stroked="true" strokeweight="1.9pt" strokecolor="#231f20">
                <v:path arrowok="t"/>
              </v:shape>
            </v:group>
            <v:group style="position:absolute;left:2309;top:5263;width:29;height:36" coordorigin="2309,5263" coordsize="29,36">
              <v:shape style="position:absolute;left:2309;top:5263;width:29;height:36" coordorigin="2309,5263" coordsize="29,36" path="m2309,5281l2338,5281e" filled="false" stroked="true" strokeweight="1.9pt" strokecolor="#231f20">
                <v:path arrowok="t"/>
              </v:shape>
            </v:group>
            <v:group style="position:absolute;left:2366;top:5263;width:29;height:36" coordorigin="2366,5263" coordsize="29,36">
              <v:shape style="position:absolute;left:2366;top:5263;width:29;height:36" coordorigin="2366,5263" coordsize="29,36" path="m2366,5281l2395,5281e" filled="false" stroked="true" strokeweight="1.9pt" strokecolor="#231f20">
                <v:path arrowok="t"/>
              </v:shape>
            </v:group>
            <v:group style="position:absolute;left:2424;top:5263;width:29;height:36" coordorigin="2424,5263" coordsize="29,36">
              <v:shape style="position:absolute;left:2424;top:5263;width:29;height:36" coordorigin="2424,5263" coordsize="29,36" path="m2424,5281l2453,5281e" filled="false" stroked="true" strokeweight="1.9pt" strokecolor="#231f20">
                <v:path arrowok="t"/>
              </v:shape>
            </v:group>
            <v:group style="position:absolute;left:2482;top:5263;width:29;height:36" coordorigin="2482,5263" coordsize="29,36">
              <v:shape style="position:absolute;left:2482;top:5263;width:29;height:36" coordorigin="2482,5263" coordsize="29,36" path="m2482,5281l2510,5281e" filled="false" stroked="true" strokeweight="1.9pt" strokecolor="#231f20">
                <v:path arrowok="t"/>
              </v:shape>
            </v:group>
            <v:group style="position:absolute;left:2539;top:5263;width:29;height:36" coordorigin="2539,5263" coordsize="29,36">
              <v:shape style="position:absolute;left:2539;top:5263;width:29;height:36" coordorigin="2539,5263" coordsize="29,36" path="m2539,5281l2568,5281e" filled="false" stroked="true" strokeweight="1.9pt" strokecolor="#231f20">
                <v:path arrowok="t"/>
              </v:shape>
            </v:group>
            <v:group style="position:absolute;left:2597;top:5263;width:29;height:36" coordorigin="2597,5263" coordsize="29,36">
              <v:shape style="position:absolute;left:2597;top:5263;width:29;height:36" coordorigin="2597,5263" coordsize="29,36" path="m2597,5281l2626,5281e" filled="false" stroked="true" strokeweight="1.9pt" strokecolor="#231f20">
                <v:path arrowok="t"/>
              </v:shape>
            </v:group>
            <v:group style="position:absolute;left:2654;top:5263;width:29;height:36" coordorigin="2654,5263" coordsize="29,36">
              <v:shape style="position:absolute;left:2654;top:5263;width:29;height:36" coordorigin="2654,5263" coordsize="29,36" path="m2654,5281l2683,5281e" filled="false" stroked="true" strokeweight="1.9pt" strokecolor="#231f20">
                <v:path arrowok="t"/>
              </v:shape>
            </v:group>
            <v:group style="position:absolute;left:2712;top:5263;width:29;height:36" coordorigin="2712,5263" coordsize="29,36">
              <v:shape style="position:absolute;left:2712;top:5263;width:29;height:36" coordorigin="2712,5263" coordsize="29,36" path="m2712,5281l2741,5281e" filled="false" stroked="true" strokeweight="1.9pt" strokecolor="#231f20">
                <v:path arrowok="t"/>
              </v:shape>
            </v:group>
            <v:group style="position:absolute;left:2770;top:5263;width:29;height:36" coordorigin="2770,5263" coordsize="29,36">
              <v:shape style="position:absolute;left:2770;top:5263;width:29;height:36" coordorigin="2770,5263" coordsize="29,36" path="m2770,5281l2798,5281e" filled="false" stroked="true" strokeweight="1.9pt" strokecolor="#231f20">
                <v:path arrowok="t"/>
              </v:shape>
            </v:group>
            <v:group style="position:absolute;left:2827;top:5263;width:29;height:36" coordorigin="2827,5263" coordsize="29,36">
              <v:shape style="position:absolute;left:2827;top:5263;width:29;height:36" coordorigin="2827,5263" coordsize="29,36" path="m2827,5281l2856,5281e" filled="false" stroked="true" strokeweight="1.9pt" strokecolor="#231f20">
                <v:path arrowok="t"/>
              </v:shape>
            </v:group>
            <v:group style="position:absolute;left:2885;top:5263;width:29;height:36" coordorigin="2885,5263" coordsize="29,36">
              <v:shape style="position:absolute;left:2885;top:5263;width:29;height:36" coordorigin="2885,5263" coordsize="29,36" path="m2885,5281l2914,5281e" filled="false" stroked="true" strokeweight="1.9pt" strokecolor="#231f20">
                <v:path arrowok="t"/>
              </v:shape>
            </v:group>
            <v:group style="position:absolute;left:2942;top:5263;width:29;height:36" coordorigin="2942,5263" coordsize="29,36">
              <v:shape style="position:absolute;left:2942;top:5263;width:29;height:36" coordorigin="2942,5263" coordsize="29,36" path="m2942,5281l2971,5281e" filled="false" stroked="true" strokeweight="1.9pt" strokecolor="#231f20">
                <v:path arrowok="t"/>
              </v:shape>
            </v:group>
            <v:group style="position:absolute;left:3000;top:5263;width:29;height:36" coordorigin="3000,5263" coordsize="29,36">
              <v:shape style="position:absolute;left:3000;top:5263;width:29;height:36" coordorigin="3000,5263" coordsize="29,36" path="m3000,5281l3029,5281e" filled="false" stroked="true" strokeweight="1.9pt" strokecolor="#231f20">
                <v:path arrowok="t"/>
              </v:shape>
            </v:group>
            <v:group style="position:absolute;left:3058;top:5263;width:29;height:36" coordorigin="3058,5263" coordsize="29,36">
              <v:shape style="position:absolute;left:3058;top:5263;width:29;height:36" coordorigin="3058,5263" coordsize="29,36" path="m3058,5281l3086,5281e" filled="false" stroked="true" strokeweight="1.9pt" strokecolor="#231f20">
                <v:path arrowok="t"/>
              </v:shape>
            </v:group>
            <v:group style="position:absolute;left:3115;top:5263;width:29;height:36" coordorigin="3115,5263" coordsize="29,36">
              <v:shape style="position:absolute;left:3115;top:5263;width:29;height:36" coordorigin="3115,5263" coordsize="29,36" path="m3115,5281l3144,5281e" filled="false" stroked="true" strokeweight="1.9pt" strokecolor="#231f20">
                <v:path arrowok="t"/>
              </v:shape>
            </v:group>
            <v:group style="position:absolute;left:3173;top:5263;width:29;height:36" coordorigin="3173,5263" coordsize="29,36">
              <v:shape style="position:absolute;left:3173;top:5263;width:29;height:36" coordorigin="3173,5263" coordsize="29,36" path="m3173,5281l3202,5281e" filled="false" stroked="true" strokeweight="1.9pt" strokecolor="#231f20">
                <v:path arrowok="t"/>
              </v:shape>
            </v:group>
            <v:group style="position:absolute;left:3230;top:5263;width:29;height:36" coordorigin="3230,5263" coordsize="29,36">
              <v:shape style="position:absolute;left:3230;top:5263;width:29;height:36" coordorigin="3230,5263" coordsize="29,36" path="m3230,5281l3259,5281e" filled="false" stroked="true" strokeweight="1.9pt" strokecolor="#231f20">
                <v:path arrowok="t"/>
              </v:shape>
            </v:group>
            <v:group style="position:absolute;left:3288;top:5263;width:29;height:36" coordorigin="3288,5263" coordsize="29,36">
              <v:shape style="position:absolute;left:3288;top:5263;width:29;height:36" coordorigin="3288,5263" coordsize="29,36" path="m3288,5281l3317,5281e" filled="false" stroked="true" strokeweight="1.9pt" strokecolor="#231f20">
                <v:path arrowok="t"/>
              </v:shape>
            </v:group>
            <v:group style="position:absolute;left:3346;top:5263;width:29;height:36" coordorigin="3346,5263" coordsize="29,36">
              <v:shape style="position:absolute;left:3346;top:5263;width:29;height:36" coordorigin="3346,5263" coordsize="29,36" path="m3346,5281l3374,5281e" filled="false" stroked="true" strokeweight="1.9pt" strokecolor="#231f20">
                <v:path arrowok="t"/>
              </v:shape>
            </v:group>
            <v:group style="position:absolute;left:3403;top:5263;width:29;height:36" coordorigin="3403,5263" coordsize="29,36">
              <v:shape style="position:absolute;left:3403;top:5263;width:29;height:36" coordorigin="3403,5263" coordsize="29,36" path="m3403,5281l3432,5281e" filled="false" stroked="true" strokeweight="1.9pt" strokecolor="#231f20">
                <v:path arrowok="t"/>
              </v:shape>
            </v:group>
            <v:group style="position:absolute;left:3461;top:5263;width:29;height:36" coordorigin="3461,5263" coordsize="29,36">
              <v:shape style="position:absolute;left:3461;top:5263;width:29;height:36" coordorigin="3461,5263" coordsize="29,36" path="m3461,5281l3490,5281e" filled="false" stroked="true" strokeweight="1.9pt" strokecolor="#231f20">
                <v:path arrowok="t"/>
              </v:shape>
            </v:group>
            <v:group style="position:absolute;left:3518;top:5263;width:29;height:36" coordorigin="3518,5263" coordsize="29,36">
              <v:shape style="position:absolute;left:3518;top:5263;width:29;height:36" coordorigin="3518,5263" coordsize="29,36" path="m3518,5281l3547,5281e" filled="false" stroked="true" strokeweight="1.9pt" strokecolor="#231f20">
                <v:path arrowok="t"/>
              </v:shape>
            </v:group>
            <v:group style="position:absolute;left:3576;top:5263;width:29;height:36" coordorigin="3576,5263" coordsize="29,36">
              <v:shape style="position:absolute;left:3576;top:5263;width:29;height:36" coordorigin="3576,5263" coordsize="29,36" path="m3576,5281l3605,5281e" filled="false" stroked="true" strokeweight="1.9pt" strokecolor="#231f20">
                <v:path arrowok="t"/>
              </v:shape>
            </v:group>
            <v:group style="position:absolute;left:3634;top:5263;width:29;height:36" coordorigin="3634,5263" coordsize="29,36">
              <v:shape style="position:absolute;left:3634;top:5263;width:29;height:36" coordorigin="3634,5263" coordsize="29,36" path="m3634,5281l3662,5281e" filled="false" stroked="true" strokeweight="1.9pt" strokecolor="#231f20">
                <v:path arrowok="t"/>
              </v:shape>
            </v:group>
            <v:group style="position:absolute;left:3691;top:5263;width:29;height:36" coordorigin="3691,5263" coordsize="29,36">
              <v:shape style="position:absolute;left:3691;top:5263;width:29;height:36" coordorigin="3691,5263" coordsize="29,36" path="m3691,5281l3720,5281e" filled="false" stroked="true" strokeweight="1.9pt" strokecolor="#231f20">
                <v:path arrowok="t"/>
              </v:shape>
            </v:group>
            <v:group style="position:absolute;left:3749;top:5263;width:29;height:36" coordorigin="3749,5263" coordsize="29,36">
              <v:shape style="position:absolute;left:3749;top:5263;width:29;height:36" coordorigin="3749,5263" coordsize="29,36" path="m3749,5281l3778,5281e" filled="false" stroked="true" strokeweight="1.9pt" strokecolor="#231f20">
                <v:path arrowok="t"/>
              </v:shape>
            </v:group>
            <v:group style="position:absolute;left:3806;top:5263;width:29;height:36" coordorigin="3806,5263" coordsize="29,36">
              <v:shape style="position:absolute;left:3806;top:5263;width:29;height:36" coordorigin="3806,5263" coordsize="29,36" path="m3806,5281l3835,5281e" filled="false" stroked="true" strokeweight="1.9pt" strokecolor="#231f20">
                <v:path arrowok="t"/>
              </v:shape>
            </v:group>
            <v:group style="position:absolute;left:3864;top:5263;width:29;height:36" coordorigin="3864,5263" coordsize="29,36">
              <v:shape style="position:absolute;left:3864;top:5263;width:29;height:36" coordorigin="3864,5263" coordsize="29,36" path="m3864,5281l3893,5281e" filled="false" stroked="true" strokeweight="1.9pt" strokecolor="#231f20">
                <v:path arrowok="t"/>
              </v:shape>
            </v:group>
            <v:group style="position:absolute;left:3922;top:5263;width:29;height:36" coordorigin="3922,5263" coordsize="29,36">
              <v:shape style="position:absolute;left:3922;top:5263;width:29;height:36" coordorigin="3922,5263" coordsize="29,36" path="m3922,5281l3950,5281e" filled="false" stroked="true" strokeweight="1.9pt" strokecolor="#231f20">
                <v:path arrowok="t"/>
              </v:shape>
            </v:group>
            <v:group style="position:absolute;left:3979;top:5263;width:29;height:36" coordorigin="3979,5263" coordsize="29,36">
              <v:shape style="position:absolute;left:3979;top:5263;width:29;height:36" coordorigin="3979,5263" coordsize="29,36" path="m3979,5281l4008,5281e" filled="false" stroked="true" strokeweight="1.9pt" strokecolor="#231f20">
                <v:path arrowok="t"/>
              </v:shape>
            </v:group>
            <v:group style="position:absolute;left:4037;top:5263;width:29;height:36" coordorigin="4037,5263" coordsize="29,36">
              <v:shape style="position:absolute;left:4037;top:5263;width:29;height:36" coordorigin="4037,5263" coordsize="29,36" path="m4037,5281l4066,5281e" filled="false" stroked="true" strokeweight="1.9pt" strokecolor="#231f20">
                <v:path arrowok="t"/>
              </v:shape>
            </v:group>
            <v:group style="position:absolute;left:4094;top:5263;width:29;height:36" coordorigin="4094,5263" coordsize="29,36">
              <v:shape style="position:absolute;left:4094;top:5263;width:29;height:36" coordorigin="4094,5263" coordsize="29,36" path="m4094,5281l4123,5281e" filled="false" stroked="true" strokeweight="1.9pt" strokecolor="#231f20">
                <v:path arrowok="t"/>
              </v:shape>
            </v:group>
            <v:group style="position:absolute;left:4152;top:5263;width:29;height:36" coordorigin="4152,5263" coordsize="29,36">
              <v:shape style="position:absolute;left:4152;top:5263;width:29;height:36" coordorigin="4152,5263" coordsize="29,36" path="m4152,5281l4181,5281e" filled="false" stroked="true" strokeweight="1.9pt" strokecolor="#231f20">
                <v:path arrowok="t"/>
              </v:shape>
            </v:group>
            <v:group style="position:absolute;left:4210;top:5263;width:29;height:36" coordorigin="4210,5263" coordsize="29,36">
              <v:shape style="position:absolute;left:4210;top:5263;width:29;height:36" coordorigin="4210,5263" coordsize="29,36" path="m4210,5281l4238,5281e" filled="false" stroked="true" strokeweight="1.9pt" strokecolor="#231f20">
                <v:path arrowok="t"/>
              </v:shape>
            </v:group>
            <v:group style="position:absolute;left:4267;top:5263;width:29;height:36" coordorigin="4267,5263" coordsize="29,36">
              <v:shape style="position:absolute;left:4267;top:5263;width:29;height:36" coordorigin="4267,5263" coordsize="29,36" path="m4267,5281l4296,5281e" filled="false" stroked="true" strokeweight="1.9pt" strokecolor="#231f20">
                <v:path arrowok="t"/>
              </v:shape>
            </v:group>
            <v:group style="position:absolute;left:4325;top:5263;width:29;height:36" coordorigin="4325,5263" coordsize="29,36">
              <v:shape style="position:absolute;left:4325;top:5263;width:29;height:36" coordorigin="4325,5263" coordsize="29,36" path="m4325,5281l4354,5281e" filled="false" stroked="true" strokeweight="1.9pt" strokecolor="#231f20">
                <v:path arrowok="t"/>
              </v:shape>
            </v:group>
            <v:group style="position:absolute;left:4382;top:5263;width:29;height:36" coordorigin="4382,5263" coordsize="29,36">
              <v:shape style="position:absolute;left:4382;top:5263;width:29;height:36" coordorigin="4382,5263" coordsize="29,36" path="m4382,5281l4411,5281e" filled="false" stroked="true" strokeweight="1.9pt" strokecolor="#231f20">
                <v:path arrowok="t"/>
              </v:shape>
            </v:group>
            <v:group style="position:absolute;left:4440;top:5263;width:29;height:36" coordorigin="4440,5263" coordsize="29,36">
              <v:shape style="position:absolute;left:4440;top:5263;width:29;height:36" coordorigin="4440,5263" coordsize="29,36" path="m4440,5281l4469,5281e" filled="false" stroked="true" strokeweight="1.9pt" strokecolor="#231f20">
                <v:path arrowok="t"/>
              </v:shape>
            </v:group>
            <v:group style="position:absolute;left:4498;top:5263;width:29;height:36" coordorigin="4498,5263" coordsize="29,36">
              <v:shape style="position:absolute;left:4498;top:5263;width:29;height:36" coordorigin="4498,5263" coordsize="29,36" path="m4498,5281l4526,5281e" filled="false" stroked="true" strokeweight="1.9pt" strokecolor="#231f20">
                <v:path arrowok="t"/>
              </v:shape>
            </v:group>
            <v:group style="position:absolute;left:4555;top:5263;width:29;height:36" coordorigin="4555,5263" coordsize="29,36">
              <v:shape style="position:absolute;left:4555;top:5263;width:29;height:36" coordorigin="4555,5263" coordsize="29,36" path="m4555,5281l4584,5281e" filled="false" stroked="true" strokeweight="1.9pt" strokecolor="#231f20">
                <v:path arrowok="t"/>
              </v:shape>
            </v:group>
            <v:group style="position:absolute;left:4613;top:5263;width:29;height:36" coordorigin="4613,5263" coordsize="29,36">
              <v:shape style="position:absolute;left:4613;top:5263;width:29;height:36" coordorigin="4613,5263" coordsize="29,36" path="m4613,5281l4642,5281e" filled="false" stroked="true" strokeweight="1.9pt" strokecolor="#231f20">
                <v:path arrowok="t"/>
              </v:shape>
            </v:group>
            <v:group style="position:absolute;left:4670;top:5263;width:29;height:36" coordorigin="4670,5263" coordsize="29,36">
              <v:shape style="position:absolute;left:4670;top:5263;width:29;height:36" coordorigin="4670,5263" coordsize="29,36" path="m4670,5281l4699,5281e" filled="false" stroked="true" strokeweight="1.9pt" strokecolor="#231f20">
                <v:path arrowok="t"/>
              </v:shape>
            </v:group>
            <v:group style="position:absolute;left:4728;top:5263;width:29;height:36" coordorigin="4728,5263" coordsize="29,36">
              <v:shape style="position:absolute;left:4728;top:5263;width:29;height:36" coordorigin="4728,5263" coordsize="29,36" path="m4728,5281l4757,5281e" filled="false" stroked="true" strokeweight="1.9pt" strokecolor="#231f20">
                <v:path arrowok="t"/>
              </v:shape>
            </v:group>
            <v:group style="position:absolute;left:4786;top:5263;width:29;height:36" coordorigin="4786,5263" coordsize="29,36">
              <v:shape style="position:absolute;left:4786;top:5263;width:29;height:36" coordorigin="4786,5263" coordsize="29,36" path="m4786,5281l4814,5281e" filled="false" stroked="true" strokeweight="1.9pt" strokecolor="#231f20">
                <v:path arrowok="t"/>
              </v:shape>
            </v:group>
            <v:group style="position:absolute;left:4843;top:5263;width:29;height:36" coordorigin="4843,5263" coordsize="29,36">
              <v:shape style="position:absolute;left:4843;top:5263;width:29;height:36" coordorigin="4843,5263" coordsize="29,36" path="m4843,5281l4872,5281e" filled="false" stroked="true" strokeweight="1.9pt" strokecolor="#231f20">
                <v:path arrowok="t"/>
              </v:shape>
            </v:group>
            <v:group style="position:absolute;left:4901;top:5263;width:29;height:36" coordorigin="4901,5263" coordsize="29,36">
              <v:shape style="position:absolute;left:4901;top:5263;width:29;height:36" coordorigin="4901,5263" coordsize="29,36" path="m4901,5281l4930,5281e" filled="false" stroked="true" strokeweight="1.9pt" strokecolor="#231f20">
                <v:path arrowok="t"/>
              </v:shape>
            </v:group>
            <v:group style="position:absolute;left:4958;top:5263;width:29;height:36" coordorigin="4958,5263" coordsize="29,36">
              <v:shape style="position:absolute;left:4958;top:5263;width:29;height:36" coordorigin="4958,5263" coordsize="29,36" path="m4958,5281l4987,5281e" filled="false" stroked="true" strokeweight="1.9pt" strokecolor="#231f20">
                <v:path arrowok="t"/>
              </v:shape>
            </v:group>
            <v:group style="position:absolute;left:5016;top:5263;width:29;height:36" coordorigin="5016,5263" coordsize="29,36">
              <v:shape style="position:absolute;left:5016;top:5263;width:29;height:36" coordorigin="5016,5263" coordsize="29,36" path="m5016,5281l5045,5281e" filled="false" stroked="true" strokeweight="1.9pt" strokecolor="#231f20">
                <v:path arrowok="t"/>
              </v:shape>
            </v:group>
            <v:group style="position:absolute;left:5074;top:5263;width:29;height:36" coordorigin="5074,5263" coordsize="29,36">
              <v:shape style="position:absolute;left:5074;top:5263;width:29;height:36" coordorigin="5074,5263" coordsize="29,36" path="m5074,5281l5102,5281e" filled="false" stroked="true" strokeweight="1.9pt" strokecolor="#231f20">
                <v:path arrowok="t"/>
              </v:shape>
            </v:group>
            <v:group style="position:absolute;left:5131;top:5263;width:29;height:36" coordorigin="5131,5263" coordsize="29,36">
              <v:shape style="position:absolute;left:5131;top:5263;width:29;height:36" coordorigin="5131,5263" coordsize="29,36" path="m5131,5281l5160,5281e" filled="false" stroked="true" strokeweight="1.9pt" strokecolor="#231f20">
                <v:path arrowok="t"/>
              </v:shape>
            </v:group>
            <v:group style="position:absolute;left:5189;top:5263;width:29;height:36" coordorigin="5189,5263" coordsize="29,36">
              <v:shape style="position:absolute;left:5189;top:5263;width:29;height:36" coordorigin="5189,5263" coordsize="29,36" path="m5189,5281l5218,5281e" filled="false" stroked="true" strokeweight="1.9pt" strokecolor="#231f20">
                <v:path arrowok="t"/>
              </v:shape>
            </v:group>
            <v:group style="position:absolute;left:5246;top:5263;width:29;height:36" coordorigin="5246,5263" coordsize="29,36">
              <v:shape style="position:absolute;left:5246;top:5263;width:29;height:36" coordorigin="5246,5263" coordsize="29,36" path="m5246,5281l5275,5281e" filled="false" stroked="true" strokeweight="1.9pt" strokecolor="#231f20">
                <v:path arrowok="t"/>
              </v:shape>
            </v:group>
            <v:group style="position:absolute;left:5304;top:5263;width:29;height:36" coordorigin="5304,5263" coordsize="29,36">
              <v:shape style="position:absolute;left:5304;top:5263;width:29;height:36" coordorigin="5304,5263" coordsize="29,36" path="m5304,5281l5333,5281e" filled="false" stroked="true" strokeweight="1.9pt" strokecolor="#231f20">
                <v:path arrowok="t"/>
              </v:shape>
            </v:group>
            <v:group style="position:absolute;left:5362;top:5263;width:29;height:36" coordorigin="5362,5263" coordsize="29,36">
              <v:shape style="position:absolute;left:5362;top:5263;width:29;height:36" coordorigin="5362,5263" coordsize="29,36" path="m5362,5281l5390,5281e" filled="false" stroked="true" strokeweight="1.9pt" strokecolor="#231f20">
                <v:path arrowok="t"/>
              </v:shape>
            </v:group>
            <v:group style="position:absolute;left:5419;top:5263;width:29;height:36" coordorigin="5419,5263" coordsize="29,36">
              <v:shape style="position:absolute;left:5419;top:5263;width:29;height:36" coordorigin="5419,5263" coordsize="29,36" path="m5419,5281l5448,5281e" filled="false" stroked="true" strokeweight="1.9pt" strokecolor="#231f20">
                <v:path arrowok="t"/>
              </v:shape>
            </v:group>
            <v:group style="position:absolute;left:5477;top:5263;width:29;height:36" coordorigin="5477,5263" coordsize="29,36">
              <v:shape style="position:absolute;left:5477;top:5263;width:29;height:36" coordorigin="5477,5263" coordsize="29,36" path="m5477,5281l5506,5281e" filled="false" stroked="true" strokeweight="1.9pt" strokecolor="#231f20">
                <v:path arrowok="t"/>
              </v:shape>
            </v:group>
            <v:group style="position:absolute;left:5534;top:5263;width:29;height:36" coordorigin="5534,5263" coordsize="29,36">
              <v:shape style="position:absolute;left:5534;top:5263;width:29;height:36" coordorigin="5534,5263" coordsize="29,36" path="m5534,5281l5563,5281e" filled="false" stroked="true" strokeweight="1.9pt" strokecolor="#231f20">
                <v:path arrowok="t"/>
              </v:shape>
            </v:group>
            <v:group style="position:absolute;left:5592;top:5263;width:29;height:36" coordorigin="5592,5263" coordsize="29,36">
              <v:shape style="position:absolute;left:5592;top:5263;width:29;height:36" coordorigin="5592,5263" coordsize="29,36" path="m5592,5281l5621,5281e" filled="false" stroked="true" strokeweight="1.9pt" strokecolor="#231f20">
                <v:path arrowok="t"/>
              </v:shape>
            </v:group>
            <v:group style="position:absolute;left:5650;top:5263;width:29;height:36" coordorigin="5650,5263" coordsize="29,36">
              <v:shape style="position:absolute;left:5650;top:5263;width:29;height:36" coordorigin="5650,5263" coordsize="29,36" path="m5650,5281l5678,5281e" filled="false" stroked="true" strokeweight="1.9pt" strokecolor="#231f20">
                <v:path arrowok="t"/>
              </v:shape>
            </v:group>
            <v:group style="position:absolute;left:5707;top:5263;width:29;height:36" coordorigin="5707,5263" coordsize="29,36">
              <v:shape style="position:absolute;left:5707;top:5263;width:29;height:36" coordorigin="5707,5263" coordsize="29,36" path="m5707,5281l5736,5281e" filled="false" stroked="true" strokeweight="1.9pt" strokecolor="#231f20">
                <v:path arrowok="t"/>
              </v:shape>
            </v:group>
            <v:group style="position:absolute;left:5765;top:5263;width:29;height:36" coordorigin="5765,5263" coordsize="29,36">
              <v:shape style="position:absolute;left:5765;top:5263;width:29;height:36" coordorigin="5765,5263" coordsize="29,36" path="m5765,5281l5794,5281e" filled="false" stroked="true" strokeweight="1.9pt" strokecolor="#231f20">
                <v:path arrowok="t"/>
              </v:shape>
            </v:group>
            <v:group style="position:absolute;left:5822;top:5263;width:29;height:36" coordorigin="5822,5263" coordsize="29,36">
              <v:shape style="position:absolute;left:5822;top:5263;width:29;height:36" coordorigin="5822,5263" coordsize="29,36" path="m5822,5281l5851,5281e" filled="false" stroked="true" strokeweight="1.9pt" strokecolor="#231f20">
                <v:path arrowok="t"/>
              </v:shape>
            </v:group>
            <v:group style="position:absolute;left:5880;top:5263;width:29;height:36" coordorigin="5880,5263" coordsize="29,36">
              <v:shape style="position:absolute;left:5880;top:5263;width:29;height:36" coordorigin="5880,5263" coordsize="29,36" path="m5880,5281l5909,5281e" filled="false" stroked="true" strokeweight="1.9pt" strokecolor="#231f20">
                <v:path arrowok="t"/>
              </v:shape>
            </v:group>
            <v:group style="position:absolute;left:5938;top:5263;width:29;height:36" coordorigin="5938,5263" coordsize="29,36">
              <v:shape style="position:absolute;left:5938;top:5263;width:29;height:36" coordorigin="5938,5263" coordsize="29,36" path="m5938,5281l5966,5281e" filled="false" stroked="true" strokeweight="1.9pt" strokecolor="#231f20">
                <v:path arrowok="t"/>
              </v:shape>
            </v:group>
            <v:group style="position:absolute;left:5995;top:5263;width:29;height:36" coordorigin="5995,5263" coordsize="29,36">
              <v:shape style="position:absolute;left:5995;top:5263;width:29;height:36" coordorigin="5995,5263" coordsize="29,36" path="m5995,5281l6024,5281e" filled="false" stroked="true" strokeweight="1.9pt" strokecolor="#231f20">
                <v:path arrowok="t"/>
              </v:shape>
            </v:group>
            <v:group style="position:absolute;left:6053;top:5263;width:29;height:36" coordorigin="6053,5263" coordsize="29,36">
              <v:shape style="position:absolute;left:6053;top:5263;width:29;height:36" coordorigin="6053,5263" coordsize="29,36" path="m6053,5281l6082,5281e" filled="false" stroked="true" strokeweight="1.9pt" strokecolor="#231f20">
                <v:path arrowok="t"/>
              </v:shape>
            </v:group>
            <v:group style="position:absolute;left:6110;top:5263;width:20;height:36" coordorigin="6110,5263" coordsize="20,36">
              <v:shape style="position:absolute;left:6110;top:5263;width:20;height:36" coordorigin="6110,5263" coordsize="20,36" path="m6110,5281l6130,5281e" filled="false" stroked="true" strokeweight="1.9pt" strokecolor="#231f2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6"/>
        <w:gridCol w:w="5384"/>
      </w:tblGrid>
      <w:tr>
        <w:trPr>
          <w:trHeight w:val="2448" w:hRule="exact"/>
        </w:trPr>
        <w:tc>
          <w:tcPr>
            <w:tcW w:w="54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131" w:lineRule="auto"/>
              <w:ind w:left="3133" w:right="1109" w:hanging="49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color w:val="231F20"/>
                <w:w w:val="110"/>
                <w:position w:val="-19"/>
                <w:sz w:val="61"/>
              </w:rPr>
              <w:t>+</w:t>
            </w:r>
            <w:r>
              <w:rPr>
                <w:rFonts w:ascii="Calibri"/>
                <w:b/>
                <w:color w:val="231F20"/>
                <w:spacing w:val="-26"/>
                <w:w w:val="110"/>
                <w:position w:val="-19"/>
                <w:sz w:val="61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3"/>
              </w:rPr>
              <w:t>Radiant</w:t>
            </w:r>
            <w:r>
              <w:rPr>
                <w:rFonts w:ascii="Calibri"/>
                <w:b/>
                <w:color w:val="231F20"/>
                <w:spacing w:val="26"/>
                <w:w w:val="109"/>
                <w:sz w:val="33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3"/>
              </w:rPr>
              <w:t>Energy</w:t>
            </w:r>
            <w:r>
              <w:rPr>
                <w:rFonts w:ascii="Calibri"/>
                <w:sz w:val="33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37"/>
                <w:szCs w:val="37"/>
              </w:rPr>
            </w:pPr>
          </w:p>
          <w:p>
            <w:pPr>
              <w:pStyle w:val="TableParagraph"/>
              <w:spacing w:line="681" w:lineRule="exact"/>
              <w:ind w:left="271" w:right="0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10"/>
                <w:sz w:val="56"/>
              </w:rPr>
              <w:t>Sun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384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284" w:right="287" w:hanging="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4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fusion,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7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509" w:hRule="exact"/>
        </w:trPr>
        <w:tc>
          <w:tcPr>
            <w:tcW w:w="5416" w:type="dxa"/>
            <w:vMerge w:val="restart"/>
            <w:tcBorders>
              <w:top w:val="single" w:sz="8" w:space="0" w:color="231F20"/>
              <w:left w:val="single" w:sz="8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46"/>
                <w:szCs w:val="46"/>
              </w:rPr>
            </w:pPr>
          </w:p>
          <w:p>
            <w:pPr>
              <w:pStyle w:val="TableParagraph"/>
              <w:spacing w:line="240" w:lineRule="auto"/>
              <w:ind w:left="1429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56"/>
              </w:rPr>
              <w:t>Ancient</w:t>
            </w:r>
            <w:r>
              <w:rPr>
                <w:rFonts w:ascii="Calibri"/>
                <w:b/>
                <w:color w:val="231F20"/>
                <w:spacing w:val="-98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6"/>
                <w:w w:val="110"/>
                <w:sz w:val="56"/>
              </w:rPr>
              <w:t>Fern</w:t>
            </w:r>
            <w:r>
              <w:rPr>
                <w:rFonts w:ascii="Calibri"/>
                <w:sz w:val="56"/>
              </w:rPr>
            </w:r>
          </w:p>
          <w:p>
            <w:pPr>
              <w:pStyle w:val="TableParagraph"/>
              <w:spacing w:line="183" w:lineRule="auto" w:before="429"/>
              <w:ind w:left="723" w:right="541" w:hanging="53"/>
              <w:jc w:val="left"/>
              <w:rPr>
                <w:rFonts w:ascii="Calibri" w:hAnsi="Calibri" w:cs="Calibri" w:eastAsia="Calibri"/>
                <w:sz w:val="92"/>
                <w:szCs w:val="92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92"/>
              </w:rPr>
              <w:t>H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E</w:t>
            </w:r>
            <w:r>
              <w:rPr>
                <w:rFonts w:ascii="Calibri"/>
                <w:b/>
                <w:color w:val="231F20"/>
                <w:spacing w:val="-77"/>
                <w:w w:val="105"/>
                <w:sz w:val="92"/>
              </w:rPr>
              <w:t>A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T</w:t>
            </w:r>
            <w:r>
              <w:rPr>
                <w:rFonts w:ascii="Calibri"/>
                <w:b/>
                <w:color w:val="231F20"/>
                <w:spacing w:val="46"/>
                <w:w w:val="105"/>
                <w:sz w:val="92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AND</w:t>
            </w:r>
            <w:r>
              <w:rPr>
                <w:rFonts w:ascii="Calibri"/>
                <w:b/>
                <w:color w:val="231F20"/>
                <w:w w:val="109"/>
                <w:sz w:val="92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PRESSURE</w:t>
            </w:r>
            <w:r>
              <w:rPr>
                <w:rFonts w:ascii="Calibri"/>
                <w:sz w:val="92"/>
              </w:rPr>
            </w:r>
          </w:p>
        </w:tc>
        <w:tc>
          <w:tcPr>
            <w:tcW w:w="5384" w:type="dxa"/>
            <w:tcBorders>
              <w:top w:val="single" w:sz="8" w:space="0" w:color="231F20"/>
              <w:left w:val="nil" w:sz="6" w:space="0" w:color="auto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106" w:right="104" w:hanging="5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1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1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1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5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photosynthesis,</w:t>
            </w:r>
            <w:r>
              <w:rPr>
                <w:rFonts w:ascii="Calibri"/>
                <w:b/>
                <w:color w:val="231F20"/>
                <w:spacing w:val="1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1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converted</w:t>
            </w:r>
            <w:r>
              <w:rPr>
                <w:rFonts w:ascii="Calibri"/>
                <w:b/>
                <w:color w:val="231F20"/>
                <w:spacing w:val="23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1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29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ene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r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g</w:t>
            </w:r>
            <w:r>
              <w:rPr>
                <w:rFonts w:ascii="Calibri"/>
                <w:b/>
                <w:color w:val="231F20"/>
                <w:spacing w:val="41"/>
                <w:w w:val="105"/>
                <w:sz w:val="40"/>
              </w:rPr>
              <w:t>y</w:t>
            </w:r>
            <w:r>
              <w:rPr>
                <w:rFonts w:ascii="Calibri"/>
                <w:b/>
                <w:color w:val="231F20"/>
                <w:spacing w:val="2"/>
                <w:w w:val="105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n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d</w:t>
            </w:r>
            <w:r>
              <w:rPr>
                <w:rFonts w:ascii="Calibri"/>
                <w:b/>
                <w:color w:val="231F20"/>
                <w:spacing w:val="-6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stored</w:t>
            </w:r>
            <w:r>
              <w:rPr>
                <w:rFonts w:ascii="Calibri"/>
                <w:b/>
                <w:color w:val="231F20"/>
                <w:spacing w:val="-6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it</w:t>
            </w:r>
            <w:r>
              <w:rPr>
                <w:rFonts w:ascii="Calibri"/>
                <w:b/>
                <w:color w:val="231F20"/>
                <w:spacing w:val="-6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-6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my</w:t>
            </w:r>
            <w:r>
              <w:rPr>
                <w:rFonts w:ascii="Calibri"/>
                <w:b/>
                <w:color w:val="231F20"/>
                <w:spacing w:val="-6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cells.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387" w:hRule="exact"/>
        </w:trPr>
        <w:tc>
          <w:tcPr>
            <w:tcW w:w="5416" w:type="dxa"/>
            <w:vMerge/>
            <w:tcBorders>
              <w:left w:val="single" w:sz="8" w:space="0" w:color="231F20"/>
              <w:bottom w:val="single" w:sz="8" w:space="0" w:color="231F20"/>
              <w:right w:val="nil" w:sz="6" w:space="0" w:color="auto"/>
            </w:tcBorders>
          </w:tcPr>
          <w:p>
            <w:pPr/>
          </w:p>
        </w:tc>
        <w:tc>
          <w:tcPr>
            <w:tcW w:w="5384" w:type="dxa"/>
            <w:tcBorders>
              <w:top w:val="nil" w:sz="6" w:space="0" w:color="auto"/>
              <w:left w:val="nil" w:sz="6" w:space="0" w:color="auto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420" w:lineRule="exact" w:before="307"/>
              <w:ind w:left="1705" w:right="306" w:hanging="1400"/>
              <w:jc w:val="left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 turned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 ancient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plants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21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fossil</w:t>
            </w:r>
            <w:r>
              <w:rPr>
                <w:rFonts w:ascii="Calibri"/>
                <w:b/>
                <w:color w:val="231F20"/>
                <w:spacing w:val="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fuels.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8" w:hRule="exact"/>
        </w:trPr>
        <w:tc>
          <w:tcPr>
            <w:tcW w:w="541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429"/>
              <w:ind w:left="93" w:right="0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56"/>
              </w:rPr>
              <w:t>Coal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384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111" w:right="123" w:firstLine="83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am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fossil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fuel.</w:t>
            </w:r>
            <w:r>
              <w:rPr>
                <w:rFonts w:ascii="Calibri"/>
                <w:b/>
                <w:color w:val="231F20"/>
                <w:spacing w:val="-3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24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stored</w:t>
            </w:r>
            <w:r>
              <w:rPr>
                <w:rFonts w:ascii="Calibri"/>
                <w:b/>
                <w:color w:val="231F20"/>
                <w:spacing w:val="1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27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me</w:t>
            </w:r>
            <w:r>
              <w:rPr>
                <w:rFonts w:ascii="Calibri"/>
                <w:b/>
                <w:color w:val="231F20"/>
                <w:spacing w:val="-1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came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from</w:t>
            </w:r>
            <w:r>
              <w:rPr>
                <w:rFonts w:ascii="Calibri"/>
                <w:b/>
                <w:color w:val="231F20"/>
                <w:spacing w:val="-1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remains</w:t>
            </w:r>
            <w:r>
              <w:rPr>
                <w:rFonts w:ascii="Calibri"/>
                <w:b/>
                <w:color w:val="231F20"/>
                <w:spacing w:val="-1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6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ancient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ferns.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36" w:hRule="exact"/>
        </w:trPr>
        <w:tc>
          <w:tcPr>
            <w:tcW w:w="5416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00" w:lineRule="atLeast"/>
              <w:ind w:left="133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123.9pt;height:82.7pt;mso-position-horizontal-relative:char;mso-position-vertical-relative:line" coordorigin="0,0" coordsize="2478,1654">
                  <v:shape style="position:absolute;left:2;top:1475;width:2472;height:173" type="#_x0000_t75" alt="þÿ" stroked="false">
                    <v:imagedata r:id="rId104" o:title=""/>
                  </v:shape>
                  <v:group style="position:absolute;left:4;top:1475;width:2470;height:173" coordorigin="4,1475" coordsize="2470,173">
                    <v:shape style="position:absolute;left:4;top:1475;width:2470;height:173" coordorigin="4,1475" coordsize="2470,173" path="m2474,1645l153,1648,72,1627,10,1598,4,1577,7,1564,57,1524,130,1492,176,1475,2134,1478,2474,1645xe" filled="false" stroked="true" strokeweight=".397pt" strokecolor="#231f20">
                      <v:path arrowok="t"/>
                    </v:shape>
                    <v:shape style="position:absolute;left:772;top:1045;width:1377;height:462" type="#_x0000_t75" alt="þÿ" stroked="false">
                      <v:imagedata r:id="rId105" o:title=""/>
                    </v:shape>
                  </v:group>
                  <v:group style="position:absolute;left:772;top:1045;width:1377;height:461" coordorigin="772,1045" coordsize="1377,461">
                    <v:shape style="position:absolute;left:772;top:1045;width:1377;height:461" coordorigin="772,1045" coordsize="1377,461" path="m772,1045l2145,1091,2149,1498,772,1506,772,1045xe" filled="false" stroked="true" strokeweight=".397pt" strokecolor="#231f20">
                      <v:path arrowok="t"/>
                    </v:shape>
                    <v:shape style="position:absolute;left:2094;top:186;width:170;height:1426" type="#_x0000_t75" alt="þÿ" stroked="false">
                      <v:imagedata r:id="rId106" o:title=""/>
                    </v:shape>
                  </v:group>
                  <v:group style="position:absolute;left:2094;top:186;width:170;height:1426" coordorigin="2094,186" coordsize="170,1426">
                    <v:shape style="position:absolute;left:2094;top:186;width:170;height:1426" coordorigin="2094,186" coordsize="170,1426" path="m2264,1581l2260,1490,2256,1408,2252,1335,2249,1269,2245,1159,2241,1074,2238,1009,2235,939,2233,873,2232,825,2231,804,2227,713,2223,634,2219,549,2214,461,2210,377,2206,302,2202,241,2199,186,2135,186,2133,258,2131,322,2128,432,2125,520,2123,590,2120,668,2116,745,2112,819,2110,841,2109,867,2106,935,2104,1020,2101,1117,2099,1217,2098,1317,2096,1408,2095,1486,2094,1564,2094,1581,2117,1597,2133,1606,2147,1611,2165,1612,2198,1609,2225,1601,2245,1592,2258,1585,2264,1581xe" filled="false" stroked="true" strokeweight=".397pt" strokecolor="#231f20">
                      <v:path arrowok="t"/>
                    </v:shape>
                    <v:shape style="position:absolute;left:2135;top:3;width:67;height:193" type="#_x0000_t75" alt="þÿ" stroked="false">
                      <v:imagedata r:id="rId107" o:title=""/>
                    </v:shape>
                  </v:group>
                  <v:group style="position:absolute;left:2135;top:4;width:67;height:193" coordorigin="2135,4" coordsize="67,193">
                    <v:shape style="position:absolute;left:2135;top:4;width:67;height:193" coordorigin="2135,4" coordsize="67,193" path="m2138,11l2142,8,2164,4,2191,8,2202,15,2199,186,2187,197,2168,197,2149,197,2135,186,2138,11xe" filled="false" stroked="true" strokeweight=".397pt" strokecolor="#231f20">
                      <v:path arrowok="t"/>
                    </v:shape>
                  </v:group>
                  <v:group style="position:absolute;left:2136;top:67;width:63;height:6" coordorigin="2136,67" coordsize="63,6">
                    <v:shape style="position:absolute;left:2136;top:67;width:63;height:6" coordorigin="2136,67" coordsize="63,6" path="m2136,67l2146,73,2164,73,2183,73,2199,70e" filled="false" stroked="true" strokeweight=".397pt" strokecolor="#231f20">
                      <v:path arrowok="t"/>
                    </v:shape>
                  </v:group>
                  <v:group style="position:absolute;left:820;top:1098;width:1125;height:67" coordorigin="820,1098" coordsize="1125,67">
                    <v:shape style="position:absolute;left:820;top:1098;width:1125;height:67" coordorigin="820,1098" coordsize="1125,67" path="m821,1098l820,1130,1944,1165,1945,1134,821,1098xe" filled="true" fillcolor="#406177" stroked="false">
                      <v:path arrowok="t"/>
                      <v:fill type="solid"/>
                    </v:shape>
                  </v:group>
                  <v:group style="position:absolute;left:820;top:1098;width:1125;height:67" coordorigin="820,1098" coordsize="1125,67">
                    <v:shape style="position:absolute;left:820;top:1098;width:1125;height:67" coordorigin="820,1098" coordsize="1125,67" path="m1944,1165l820,1130,821,1098,1945,1134,1944,1165xe" filled="false" stroked="true" strokeweight=".397pt" strokecolor="#231f20">
                      <v:path arrowok="t"/>
                    </v:shape>
                  </v:group>
                  <v:group style="position:absolute;left:820;top:1268;width:1125;height:67" coordorigin="820,1268" coordsize="1125,67">
                    <v:shape style="position:absolute;left:820;top:1268;width:1125;height:67" coordorigin="820,1268" coordsize="1125,67" path="m821,1268l820,1300,1944,1335,1945,1304,821,1268xe" filled="true" fillcolor="#406177" stroked="false">
                      <v:path arrowok="t"/>
                      <v:fill type="solid"/>
                    </v:shape>
                  </v:group>
                  <v:group style="position:absolute;left:820;top:1268;width:1125;height:67" coordorigin="820,1268" coordsize="1125,67">
                    <v:shape style="position:absolute;left:820;top:1268;width:1125;height:67" coordorigin="820,1268" coordsize="1125,67" path="m1944,1335l820,1300,821,1268,1945,1304,1944,1335xe" filled="false" stroked="true" strokeweight=".397pt" strokecolor="#231f20">
                      <v:path arrowok="t"/>
                    </v:shape>
                  </v:group>
                  <v:group style="position:absolute;left:820;top:1280;width:1124;height:49" coordorigin="820,1280" coordsize="1124,49">
                    <v:shape style="position:absolute;left:820;top:1280;width:1124;height:49" coordorigin="820,1280" coordsize="1124,49" path="m820,1280l820,1294,1944,1329,1944,1316,820,1280xe" filled="true" fillcolor="#ffffff" stroked="false">
                      <v:path arrowok="t"/>
                      <v:fill type="solid"/>
                    </v:shape>
                  </v:group>
                  <v:group style="position:absolute;left:820;top:1280;width:1124;height:49" coordorigin="820,1280" coordsize="1124,49">
                    <v:shape style="position:absolute;left:820;top:1280;width:1124;height:49" coordorigin="820,1280" coordsize="1124,49" path="m1944,1329l820,1294,820,1280,1944,1316,1944,1329xe" filled="false" stroked="true" strokeweight=".397pt" strokecolor="#231f20">
                      <v:path arrowok="t"/>
                    </v:shape>
                  </v:group>
                  <v:group style="position:absolute;left:820;top:1112;width:1124;height:49" coordorigin="820,1112" coordsize="1124,49">
                    <v:shape style="position:absolute;left:820;top:1112;width:1124;height:49" coordorigin="820,1112" coordsize="1124,49" path="m820,1112l820,1125,1944,1161,1944,1148,820,1112xe" filled="true" fillcolor="#ffffff" stroked="false">
                      <v:path arrowok="t"/>
                      <v:fill type="solid"/>
                    </v:shape>
                  </v:group>
                  <v:group style="position:absolute;left:820;top:1112;width:1124;height:49" coordorigin="820,1112" coordsize="1124,49">
                    <v:shape style="position:absolute;left:820;top:1112;width:1124;height:49" coordorigin="820,1112" coordsize="1124,49" path="m1944,1161l820,1125,820,1112,1944,1148,1944,1161xe" filled="false" stroked="true" strokeweight=".397pt" strokecolor="#231f20">
                      <v:path arrowok="t"/>
                    </v:shape>
                  </v:group>
                  <v:group style="position:absolute;left:2136;top:55;width:63;height:6" coordorigin="2136,55" coordsize="63,6">
                    <v:shape style="position:absolute;left:2136;top:55;width:63;height:6" coordorigin="2136,55" coordsize="63,6" path="m2136,55l2146,61,2164,61,2183,61,2199,57e" filled="false" stroked="true" strokeweight=".397pt" strokecolor="#231f20">
                      <v:path arrowok="t"/>
                    </v:shape>
                    <v:shape style="position:absolute;left:1603;top:247;width:170;height:1327" type="#_x0000_t75" alt="þÿ" stroked="false">
                      <v:imagedata r:id="rId108" o:title=""/>
                    </v:shape>
                  </v:group>
                  <v:group style="position:absolute;left:1603;top:247;width:169;height:1327" coordorigin="1603,247" coordsize="169,1327">
                    <v:shape style="position:absolute;left:1603;top:247;width:169;height:1327" coordorigin="1603,247" coordsize="169,1327" path="m1772,1545l1768,1460,1765,1384,1761,1316,1758,1255,1753,1153,1749,1073,1747,1013,1744,948,1742,886,1740,842,1740,822,1736,737,1732,664,1728,584,1723,502,1718,424,1714,354,1710,277,1708,247,1643,247,1641,314,1639,374,1636,476,1634,558,1631,622,1629,695,1625,767,1620,836,1619,856,1618,880,1615,944,1612,1023,1610,1113,1608,1207,1606,1299,1605,1385,1604,1457,1603,1529,1603,1545,1626,1560,1642,1569,1656,1573,1674,1574,1708,1571,1735,1564,1755,1556,1767,1548,1772,1545xe" filled="false" stroked="true" strokeweight=".397pt" strokecolor="#231f20">
                      <v:path arrowok="t"/>
                    </v:shape>
                    <v:shape style="position:absolute;left:1643;top:77;width:68;height:180" type="#_x0000_t75" alt="þÿ" stroked="false">
                      <v:imagedata r:id="rId109" o:title=""/>
                    </v:shape>
                  </v:group>
                  <v:group style="position:absolute;left:1643;top:77;width:68;height:180" coordorigin="1643,77" coordsize="68,180">
                    <v:shape style="position:absolute;left:1643;top:77;width:68;height:180" coordorigin="1643,77" coordsize="68,180" path="m1647,84l1651,81,1673,77,1700,81,1711,87,1708,247,1696,257,1677,257,1658,257,1643,247,1647,84xe" filled="false" stroked="true" strokeweight=".397pt" strokecolor="#231f20">
                      <v:path arrowok="t"/>
                    </v:shape>
                  </v:group>
                  <v:group style="position:absolute;left:1645;top:136;width:63;height:5" coordorigin="1645,136" coordsize="63,5">
                    <v:shape style="position:absolute;left:1645;top:136;width:63;height:5" coordorigin="1645,136" coordsize="63,5" path="m1645,136l1654,141,1673,141,1692,141,1708,138e" filled="false" stroked="true" strokeweight=".397pt" strokecolor="#231f20">
                      <v:path arrowok="t"/>
                    </v:shape>
                  </v:group>
                  <v:group style="position:absolute;left:1645;top:124;width:63;height:6" coordorigin="1645,124" coordsize="63,6">
                    <v:shape style="position:absolute;left:1645;top:124;width:63;height:6" coordorigin="1645,124" coordsize="63,6" path="m1645,124l1654,130,1673,130,1692,130,1708,127e" filled="false" stroked="true" strokeweight=".397pt" strokecolor="#231f20">
                      <v:path arrowok="t"/>
                    </v:shape>
                    <v:shape style="position:absolute;left:1036;top:293;width:170;height:1218" type="#_x0000_t75" alt="þÿ" stroked="false">
                      <v:imagedata r:id="rId110" o:title=""/>
                    </v:shape>
                  </v:group>
                  <v:group style="position:absolute;left:1036;top:293;width:170;height:1218" coordorigin="1036,293" coordsize="170,1218">
                    <v:shape style="position:absolute;left:1036;top:293;width:170;height:1218" coordorigin="1036,293" coordsize="170,1218" path="m1206,1484l1201,1407,1198,1337,1194,1274,1189,1168,1184,1086,1181,1022,1178,953,1175,893,1173,839,1173,821,1169,743,1165,676,1161,602,1156,527,1151,456,1147,391,1143,320,1141,293,1076,293,1074,354,1073,409,1069,503,1067,578,1064,662,1061,723,1057,785,1052,852,1051,874,1047,968,1044,1046,1042,1131,1040,1217,1039,1299,1038,1372,1036,1453,1036,1484,1059,1498,1075,1507,1090,1510,1108,1511,1142,1508,1169,1501,1189,1494,1201,1487,1206,1484xe" filled="false" stroked="true" strokeweight=".397pt" strokecolor="#231f20">
                      <v:path arrowok="t"/>
                    </v:shape>
                    <v:shape style="position:absolute;left:1076;top:137;width:67;height:165" type="#_x0000_t75" alt="þÿ" stroked="false">
                      <v:imagedata r:id="rId111" o:title=""/>
                    </v:shape>
                  </v:group>
                  <v:group style="position:absolute;left:1076;top:137;width:68;height:165" coordorigin="1076,137" coordsize="68,165">
                    <v:shape style="position:absolute;left:1076;top:137;width:68;height:165" coordorigin="1076,137" coordsize="68,165" path="m1080,143l1084,140,1106,137,1133,140,1144,146,1141,293,1129,302,1110,302,1091,302,1076,293,1080,143xe" filled="false" stroked="true" strokeweight=".397pt" strokecolor="#231f20">
                      <v:path arrowok="t"/>
                    </v:shape>
                    <v:shape style="position:absolute;left:1078;top:191;width:63;height:5" type="#_x0000_t75" stroked="false">
                      <v:imagedata r:id="rId112" o:title=""/>
                    </v:shape>
                  </v:group>
                  <v:group style="position:absolute;left:1078;top:191;width:63;height:5" coordorigin="1078,191" coordsize="63,5">
                    <v:shape style="position:absolute;left:1078;top:191;width:63;height:5" coordorigin="1078,191" coordsize="63,5" path="m1078,191l1087,196,1106,196,1125,196,1141,193e" filled="false" stroked="true" strokeweight=".397pt" strokecolor="#231f20">
                      <v:path arrowok="t"/>
                    </v:shape>
                    <v:shape style="position:absolute;left:1078;top:180;width:63;height:5" type="#_x0000_t75" stroked="false">
                      <v:imagedata r:id="rId112" o:title=""/>
                    </v:shape>
                  </v:group>
                  <v:group style="position:absolute;left:1078;top:180;width:63;height:6" coordorigin="1078,180" coordsize="63,6">
                    <v:shape style="position:absolute;left:1078;top:180;width:63;height:6" coordorigin="1078,180" coordsize="63,6" path="m1078,180l1087,186,1106,186,1125,186,1141,183e" filled="false" stroked="true" strokeweight=".397pt" strokecolor="#231f20">
                      <v:path arrowok="t"/>
                    </v:shape>
                    <v:shape style="position:absolute;left:474;top:1040;width:109;height:500" type="#_x0000_t75" alt="þÿ" stroked="false">
                      <v:imagedata r:id="rId113" o:title=""/>
                    </v:shape>
                  </v:group>
                  <v:group style="position:absolute;left:474;top:1040;width:109;height:500" coordorigin="474,1040" coordsize="109,500">
                    <v:shape style="position:absolute;left:474;top:1040;width:109;height:500" coordorigin="474,1040" coordsize="109,500" path="m486,1053l583,1040,579,1523,474,1540,486,1053xe" filled="false" stroked="true" strokeweight=".397pt" strokecolor="#231f20">
                      <v:path arrowok="t"/>
                    </v:shape>
                    <v:shape style="position:absolute;left:579;top:1040;width:105;height:483" type="#_x0000_t75" alt="þÿ" stroked="false">
                      <v:imagedata r:id="rId114" o:title=""/>
                    </v:shape>
                  </v:group>
                  <v:group style="position:absolute;left:579;top:1040;width:105;height:483" coordorigin="579,1040" coordsize="105,483">
                    <v:shape style="position:absolute;left:579;top:1040;width:105;height:483" coordorigin="579,1040" coordsize="105,483" path="m583,1040l684,1045,667,1523,579,1523,583,1040xe" filled="false" stroked="true" strokeweight=".397pt" strokecolor="#231f20">
                      <v:path arrowok="t"/>
                    </v:shape>
                    <v:shape style="position:absolute;left:667;top:1045;width:105;height:462" type="#_x0000_t75" alt="þÿ" stroked="false">
                      <v:imagedata r:id="rId115" o:title=""/>
                    </v:shape>
                  </v:group>
                  <v:group style="position:absolute;left:667;top:1045;width:105;height:461" coordorigin="667,1045" coordsize="105,461">
                    <v:shape style="position:absolute;left:667;top:1045;width:105;height:461" coordorigin="667,1045" coordsize="105,461" path="m684,1045l772,1045,772,1506,667,1469,684,1045xe" filled="false" stroked="true" strokeweight=".397pt" strokecolor="#231f20">
                      <v:path arrowok="t"/>
                    </v:shape>
                    <v:shape style="position:absolute;left:631;top:1334;width:141;height:118" type="#_x0000_t75" alt="þÿ" stroked="false">
                      <v:imagedata r:id="rId116" o:title=""/>
                    </v:shape>
                  </v:group>
                  <v:group style="position:absolute;left:631;top:1334;width:141;height:118" coordorigin="631,1334" coordsize="141,118">
                    <v:shape style="position:absolute;left:631;top:1334;width:141;height:118" coordorigin="631,1334" coordsize="141,118" path="m631,1334l772,1334,768,1452,633,1452,631,1334xe" filled="false" stroked="true" strokeweight=".397pt" strokecolor="#231f20">
                      <v:path arrowok="t"/>
                    </v:shape>
                    <v:shape style="position:absolute;left:1488;top:1517;width:71;height:28" type="#_x0000_t75" alt="þÿ" stroked="false">
                      <v:imagedata r:id="rId117" o:title=""/>
                    </v:shape>
                  </v:group>
                  <v:group style="position:absolute;left:1488;top:1517;width:71;height:29" coordorigin="1488,1517" coordsize="71,29">
                    <v:shape style="position:absolute;left:1488;top:1517;width:71;height:29" coordorigin="1488,1517" coordsize="71,29" path="m1559,1546l1488,1546,1488,1517,1559,1517,1559,1546xe" filled="false" stroked="true" strokeweight=".397pt" strokecolor="#231f20">
                      <v:path arrowok="t"/>
                    </v:shape>
                  </v:group>
                  <v:group style="position:absolute;left:1488;top:1516;width:71;height:2" coordorigin="1488,1516" coordsize="71,2">
                    <v:shape style="position:absolute;left:1488;top:1516;width:71;height:2" coordorigin="1488,1516" coordsize="71,0" path="m1488,1516l1559,1516e" filled="false" stroked="true" strokeweight=".628pt" strokecolor="#5078a0">
                      <v:path arrowok="t"/>
                    </v:shape>
                  </v:group>
                  <v:group style="position:absolute;left:1484;top:1516;width:79;height:2" coordorigin="1484,1516" coordsize="79,2">
                    <v:shape style="position:absolute;left:1484;top:1516;width:79;height:2" coordorigin="1484,1516" coordsize="79,0" path="m1484,1516l1563,1516e" filled="false" stroked="true" strokeweight="1.025pt" strokecolor="#231f20">
                      <v:path arrowok="t"/>
                    </v:shape>
                  </v:group>
                  <v:group style="position:absolute;left:1492;top:1544;width:67;height:82" coordorigin="1492,1544" coordsize="67,82">
                    <v:shape style="position:absolute;left:1492;top:1544;width:67;height:82" coordorigin="1492,1544" coordsize="67,82" path="m1559,1544l1492,1544,1494,1618,1559,1626,1559,1544xe" filled="true" fillcolor="#587f91" stroked="false">
                      <v:path arrowok="t"/>
                      <v:fill type="solid"/>
                    </v:shape>
                  </v:group>
                  <v:group style="position:absolute;left:1492;top:1544;width:67;height:82" coordorigin="1492,1544" coordsize="67,82">
                    <v:shape style="position:absolute;left:1492;top:1544;width:67;height:82" coordorigin="1492,1544" coordsize="67,82" path="m1559,1544l1492,1544,1494,1618,1559,1626,1559,1544xe" filled="false" stroked="true" strokeweight=".397pt" strokecolor="#231f20">
                      <v:path arrowok="t"/>
                    </v:shape>
                    <v:shape style="position:absolute;left:591;top:1334;width:76;height:281" type="#_x0000_t75" alt="þÿ" stroked="false">
                      <v:imagedata r:id="rId118" o:title=""/>
                    </v:shape>
                  </v:group>
                  <v:group style="position:absolute;left:591;top:1334;width:76;height:282" coordorigin="591,1334" coordsize="76,282">
                    <v:shape style="position:absolute;left:591;top:1334;width:76;height:282" coordorigin="591,1334" coordsize="76,282" path="m596,1334l631,1334,633,1452,667,1452,667,1616,591,1607,596,1334xe" filled="false" stroked="true" strokeweight=".397pt" strokecolor="#231f20">
                      <v:path arrowok="t"/>
                    </v:shape>
                  </v:group>
                  <v:group style="position:absolute;left:667;top:1452;width:829;height:176" coordorigin="667,1452" coordsize="829,176">
                    <v:shape style="position:absolute;left:667;top:1452;width:829;height:176" coordorigin="667,1452" coordsize="829,176" path="m667,1452l667,1616,1494,1628,1496,1460,667,1452xe" filled="true" fillcolor="#8b8e8f" stroked="false">
                      <v:path arrowok="t"/>
                      <v:fill type="solid"/>
                    </v:shape>
                  </v:group>
                  <v:group style="position:absolute;left:667;top:1452;width:829;height:176" coordorigin="667,1452" coordsize="829,176">
                    <v:shape style="position:absolute;left:667;top:1452;width:829;height:176" coordorigin="667,1452" coordsize="829,176" path="m667,1452l1496,1460,1494,1628,667,1616,667,1452xe" filled="false" stroked="true" strokeweight=".397pt" strokecolor="#231f20">
                      <v:path arrowok="t"/>
                    </v:shape>
                    <v:shape style="position:absolute;left:129;top:1431;width:239;height:168" type="#_x0000_t75" alt="þÿ" stroked="false">
                      <v:imagedata r:id="rId119" o:title=""/>
                    </v:shape>
                  </v:group>
                  <v:group style="position:absolute;left:129;top:1431;width:240;height:168" coordorigin="129,1431" coordsize="240,168">
                    <v:shape style="position:absolute;left:129;top:1431;width:240;height:168" coordorigin="129,1431" coordsize="240,168" path="m129,1599l134,1435,369,1431,369,1586,129,1599xe" filled="false" stroked="true" strokeweight=".397pt" strokecolor="#231f20">
                      <v:path arrowok="t"/>
                    </v:shape>
                  </v:group>
                  <v:group style="position:absolute;left:66;top:1435;width:68;height:164" coordorigin="66,1435" coordsize="68,164">
                    <v:shape style="position:absolute;left:66;top:1435;width:68;height:164" coordorigin="66,1435" coordsize="68,164" path="m134,1435l75,1443,66,1582,129,1599,134,1435xe" filled="true" fillcolor="#467284" stroked="false">
                      <v:path arrowok="t"/>
                      <v:fill type="solid"/>
                    </v:shape>
                  </v:group>
                  <v:group style="position:absolute;left:66;top:1435;width:68;height:164" coordorigin="66,1435" coordsize="68,164">
                    <v:shape style="position:absolute;left:66;top:1435;width:68;height:164" coordorigin="66,1435" coordsize="68,164" path="m75,1443l134,1435,129,1599,66,1582,75,1443xe" filled="false" stroked="true" strokeweight=".397pt" strokecolor="#231f20">
                      <v:path arrowok="t"/>
                    </v:shape>
                  </v:group>
                  <v:group style="position:absolute;left:1557;top:1544;width:97;height:99" coordorigin="1557,1544" coordsize="97,99">
                    <v:shape style="position:absolute;left:1557;top:1544;width:97;height:99" coordorigin="1557,1544" coordsize="97,99" path="m1559,1544l1557,1628,1654,1643,1654,1553,1559,1544xe" filled="true" fillcolor="#406177" stroked="false">
                      <v:path arrowok="t"/>
                      <v:fill type="solid"/>
                    </v:shape>
                  </v:group>
                  <v:group style="position:absolute;left:1557;top:1544;width:97;height:99" coordorigin="1557,1544" coordsize="97,99">
                    <v:shape style="position:absolute;left:1557;top:1544;width:97;height:99" coordorigin="1557,1544" coordsize="97,99" path="m1559,1544l1557,1628,1654,1643,1654,1553,1559,1544xe" filled="false" stroked="true" strokeweight=".397pt" strokecolor="#231f20">
                      <v:path arrowok="t"/>
                    </v:shape>
                  </v:group>
                  <v:group style="position:absolute;left:1654;top:1553;width:239;height:90" coordorigin="1654,1553" coordsize="239,90">
                    <v:shape style="position:absolute;left:1654;top:1553;width:239;height:90" coordorigin="1654,1553" coordsize="239,90" path="m1872,1553l1654,1553,1654,1643,1889,1641,1893,1574,1872,1553xe" filled="true" fillcolor="#587f91" stroked="false">
                      <v:path arrowok="t"/>
                      <v:fill type="solid"/>
                    </v:shape>
                  </v:group>
                  <v:group style="position:absolute;left:1654;top:1553;width:239;height:90" coordorigin="1654,1553" coordsize="239,90">
                    <v:shape style="position:absolute;left:1654;top:1553;width:239;height:90" coordorigin="1654,1553" coordsize="239,90" path="m1654,1553l1872,1553,1893,1574,1889,1641,1654,1643,1654,1553xe" filled="false" stroked="true" strokeweight=".397pt" strokecolor="#231f20">
                      <v:path arrowok="t"/>
                    </v:shape>
                    <v:shape style="position:absolute;left:204;top:1515;width:148;height:90" type="#_x0000_t75" alt="þÿ" stroked="false">
                      <v:imagedata r:id="rId120" o:title=""/>
                    </v:shape>
                  </v:group>
                  <v:group style="position:absolute;left:204;top:1515;width:148;height:90" coordorigin="204,1515" coordsize="148,90">
                    <v:shape style="position:absolute;left:204;top:1515;width:148;height:90" coordorigin="204,1515" coordsize="148,90" path="m208,1523l352,1515,344,1605,204,1597,208,1523xe" filled="false" stroked="true" strokeweight=".397pt" strokecolor="#231f20">
                      <v:path arrowok="t"/>
                    </v:shape>
                  </v:group>
                  <v:group style="position:absolute;left:344;top:1515;width:252;height:92" coordorigin="344,1515" coordsize="252,92">
                    <v:shape style="position:absolute;left:344;top:1515;width:252;height:92" coordorigin="344,1515" coordsize="252,92" path="m596,1515l346,1515,344,1605,591,1607,596,1515xe" filled="true" fillcolor="#8b8e8f" stroked="false">
                      <v:path arrowok="t"/>
                      <v:fill type="solid"/>
                    </v:shape>
                  </v:group>
                  <v:group style="position:absolute;left:344;top:1515;width:252;height:92" coordorigin="344,1515" coordsize="252,92">
                    <v:shape style="position:absolute;left:344;top:1515;width:252;height:92" coordorigin="344,1515" coordsize="252,92" path="m596,1515l346,1515,344,1605,591,1607,596,1515xe" filled="false" stroked="true" strokeweight=".397pt" strokecolor="#231f20">
                      <v:path arrowok="t"/>
                    </v:shape>
                  </v:group>
                  <v:group style="position:absolute;left:713;top:1579;width:744;height:2" coordorigin="713,1579" coordsize="744,2">
                    <v:shape style="position:absolute;left:713;top:1579;width:744;height:2" coordorigin="713,1579" coordsize="744,0" path="m713,1579l1457,1579e" filled="false" stroked="true" strokeweight="2.578pt" strokecolor="#406177">
                      <v:path arrowok="t"/>
                    </v:shape>
                  </v:group>
                  <v:group style="position:absolute;left:713;top:1567;width:744;height:37" coordorigin="713,1567" coordsize="744,37">
                    <v:shape style="position:absolute;left:713;top:1567;width:744;height:37" coordorigin="713,1567" coordsize="744,37" path="m713,1567l1457,1579,1456,1604,713,1592,713,1567xe" filled="false" stroked="true" strokeweight=".397pt" strokecolor="#231f20">
                      <v:path arrowok="t"/>
                    </v:shape>
                  </v:group>
                  <v:group style="position:absolute;left:713;top:1571;width:743;height:2" coordorigin="713,1571" coordsize="743,2">
                    <v:shape style="position:absolute;left:713;top:1571;width:743;height:2" coordorigin="713,1571" coordsize="743,0" path="m713,1571l1456,1571e" filled="false" stroked="true" strokeweight="2.033pt" strokecolor="#8b8e8f">
                      <v:path arrowok="t"/>
                    </v:shape>
                  </v:group>
                  <v:group style="position:absolute;left:713;top:1564;width:743;height:26" coordorigin="713,1564" coordsize="743,26">
                    <v:shape style="position:absolute;left:713;top:1564;width:743;height:26" coordorigin="713,1564" coordsize="743,26" path="m713,1564l1456,1576,1456,1590,713,1578,713,1564xe" filled="false" stroked="true" strokeweight=".397pt" strokecolor="#231f20">
                      <v:path arrowok="t"/>
                    </v:shape>
                  </v:group>
                  <v:group style="position:absolute;left:713;top:1554;width:744;height:37" coordorigin="713,1554" coordsize="744,37">
                    <v:shape style="position:absolute;left:713;top:1554;width:744;height:37" coordorigin="713,1554" coordsize="744,37" path="m713,1554l1457,1566,1456,1591,713,1579,713,1554xe" filled="false" stroked="true" strokeweight=".397pt" strokecolor="#231f20">
                      <v:path arrowok="t"/>
                    </v:shape>
                  </v:group>
                  <v:group style="position:absolute;left:713;top:1552;width:743;height:26" coordorigin="713,1552" coordsize="743,26">
                    <v:shape style="position:absolute;left:713;top:1552;width:743;height:26" coordorigin="713,1552" coordsize="743,26" path="m713,1552l1456,1564,1456,1578,713,1566,713,1552xe" filled="false" stroked="true" strokeweight=".397pt" strokecolor="#231f20">
                      <v:path arrowok="t"/>
                    </v:shape>
                  </v:group>
                  <v:group style="position:absolute;left:713;top:1560;width:744;height:2" coordorigin="713,1560" coordsize="744,2">
                    <v:shape style="position:absolute;left:713;top:1560;width:744;height:2" coordorigin="713,1560" coordsize="744,0" path="m713,1560l1457,1560e" filled="false" stroked="true" strokeweight="1.955pt" strokecolor="#406177">
                      <v:path arrowok="t"/>
                    </v:shape>
                  </v:group>
                  <v:group style="position:absolute;left:713;top:1541;width:744;height:38" coordorigin="713,1541" coordsize="744,38">
                    <v:shape style="position:absolute;left:713;top:1541;width:744;height:38" coordorigin="713,1541" coordsize="744,38" path="m713,1541l1457,1553,1456,1579,713,1567,713,1541xe" filled="false" stroked="true" strokeweight=".397pt" strokecolor="#231f20">
                      <v:path arrowok="t"/>
                    </v:shape>
                  </v:group>
                  <v:group style="position:absolute;left:713;top:1558;width:743;height:2" coordorigin="713,1558" coordsize="743,2">
                    <v:shape style="position:absolute;left:713;top:1558;width:743;height:2" coordorigin="713,1558" coordsize="743,0" path="m713,1558l1456,1558e" filled="false" stroked="true" strokeweight="1.402pt" strokecolor="#8b8e8f">
                      <v:path arrowok="t"/>
                    </v:shape>
                  </v:group>
                  <v:group style="position:absolute;left:713;top:1545;width:743;height:26" coordorigin="713,1545" coordsize="743,26">
                    <v:shape style="position:absolute;left:713;top:1545;width:743;height:26" coordorigin="713,1545" coordsize="743,26" path="m713,1545l1456,1557,1456,1571,713,1560,713,1545xe" filled="false" stroked="true" strokeweight=".397pt" strokecolor="#231f20">
                      <v:path arrowok="t"/>
                    </v:shape>
                  </v:group>
                  <v:group style="position:absolute;left:667;top:1439;width:827;height:41" coordorigin="667,1439" coordsize="827,41">
                    <v:shape style="position:absolute;left:667;top:1439;width:827;height:41" coordorigin="667,1439" coordsize="827,41" path="m667,1479l1494,1479,1494,1439,667,1439,667,1479xe" filled="true" fillcolor="#406177" stroked="false">
                      <v:path arrowok="t"/>
                      <v:fill type="solid"/>
                    </v:shape>
                  </v:group>
                  <v:group style="position:absolute;left:667;top:1440;width:827;height:38" coordorigin="667,1440" coordsize="827,38">
                    <v:shape style="position:absolute;left:667;top:1440;width:827;height:38" coordorigin="667,1440" coordsize="827,38" path="m667,1440l1494,1453,1494,1478,667,1465,667,1440xe" filled="false" stroked="true" strokeweight=".397pt" strokecolor="#231f20">
                      <v:path arrowok="t"/>
                    </v:shape>
                  </v:group>
                  <v:group style="position:absolute;left:667;top:1443;width:827;height:30" coordorigin="667,1443" coordsize="827,30">
                    <v:shape style="position:absolute;left:667;top:1443;width:827;height:30" coordorigin="667,1443" coordsize="827,30" path="m667,1473l1494,1473,1494,1443,667,1443,667,1473xe" filled="true" fillcolor="#8b8e8f" stroked="false">
                      <v:path arrowok="t"/>
                      <v:fill type="solid"/>
                    </v:shape>
                  </v:group>
                  <v:group style="position:absolute;left:667;top:1444;width:827;height:27" coordorigin="667,1444" coordsize="827,27">
                    <v:shape style="position:absolute;left:667;top:1444;width:827;height:27" coordorigin="667,1444" coordsize="827,27" path="m667,1444l1494,1457,1494,1471,667,1458,667,1444xe" filled="false" stroked="true" strokeweight=".397pt" strokecolor="#231f20">
                      <v:path arrowok="t"/>
                    </v:shape>
                  </v:group>
                  <v:group style="position:absolute;left:701;top:1371;width:28;height:2" coordorigin="701,1371" coordsize="28,2">
                    <v:shape style="position:absolute;left:701;top:1371;width:28;height:2" coordorigin="701,1371" coordsize="28,0" path="m701,1371l729,1371e" filled="false" stroked="true" strokeweight="1.361pt" strokecolor="#406177">
                      <v:path arrowok="t"/>
                    </v:shape>
                  </v:group>
                  <v:group style="position:absolute;left:666;top:1357;width:19;height:50" coordorigin="666,1357" coordsize="19,50">
                    <v:shape style="position:absolute;left:666;top:1357;width:19;height:50" coordorigin="666,1357" coordsize="19,50" path="m666,1407l685,1407,685,1357,666,1357,666,1407xe" filled="true" fillcolor="#406177" stroked="false">
                      <v:path arrowok="t"/>
                      <v:fill type="solid"/>
                    </v:shape>
                  </v:group>
                  <v:group style="position:absolute;left:662;top:1353;width:71;height:58" coordorigin="662,1353" coordsize="71,58">
                    <v:shape style="position:absolute;left:662;top:1353;width:71;height:58" coordorigin="662,1353" coordsize="71,58" path="m662,1411l733,1411,733,1353,662,1353,662,1411xe" filled="true" fillcolor="#231f20" stroked="false">
                      <v:path arrowok="t"/>
                      <v:fill type="solid"/>
                    </v:shape>
                  </v:group>
                  <v:group style="position:absolute;left:553;top:1066;width:2;height:444" coordorigin="553,1066" coordsize="2,444">
                    <v:shape style="position:absolute;left:553;top:1066;width:2;height:444" coordorigin="553,1066" coordsize="0,444" path="m553,1066l553,1510e" filled="false" stroked="true" strokeweight=".728pt" strokecolor="#406177">
                      <v:path arrowok="t"/>
                    </v:shape>
                  </v:group>
                  <v:group style="position:absolute;left:553;top:1062;width:2;height:452" coordorigin="553,1062" coordsize="2,452">
                    <v:shape style="position:absolute;left:553;top:1062;width:2;height:452" coordorigin="553,1062" coordsize="0,452" path="m553,1062l553,1514e" filled="false" stroked="true" strokeweight="1.126pt" strokecolor="#4d4c49">
                      <v:path arrowok="t"/>
                    </v:shape>
                  </v:group>
                  <v:group style="position:absolute;left:531;top:1078;width:34;height:2" coordorigin="531,1078" coordsize="34,2">
                    <v:shape style="position:absolute;left:531;top:1078;width:34;height:2" coordorigin="531,1078" coordsize="34,0" path="m531,1078l565,1078e" filled="false" stroked="true" strokeweight=".397pt" strokecolor="#231f20">
                      <v:path arrowok="t"/>
                    </v:shape>
                  </v:group>
                  <v:group style="position:absolute;left:531;top:1097;width:34;height:2" coordorigin="531,1097" coordsize="34,2">
                    <v:shape style="position:absolute;left:531;top:1097;width:34;height:2" coordorigin="531,1097" coordsize="34,0" path="m531,1097l565,1097e" filled="false" stroked="true" strokeweight=".397pt" strokecolor="#231f20">
                      <v:path arrowok="t"/>
                    </v:shape>
                  </v:group>
                  <v:group style="position:absolute;left:531;top:1116;width:34;height:2" coordorigin="531,1116" coordsize="34,2">
                    <v:shape style="position:absolute;left:531;top:1116;width:34;height:2" coordorigin="531,1116" coordsize="34,0" path="m531,1116l565,1116e" filled="false" stroked="true" strokeweight=".397pt" strokecolor="#231f20">
                      <v:path arrowok="t"/>
                    </v:shape>
                  </v:group>
                  <v:group style="position:absolute;left:531;top:1141;width:34;height:2" coordorigin="531,1141" coordsize="34,2">
                    <v:shape style="position:absolute;left:531;top:1141;width:34;height:2" coordorigin="531,1141" coordsize="34,0" path="m531,1141l565,1141e" filled="false" stroked="true" strokeweight=".397pt" strokecolor="#231f20">
                      <v:path arrowok="t"/>
                    </v:shape>
                  </v:group>
                  <v:group style="position:absolute;left:531;top:1160;width:34;height:2" coordorigin="531,1160" coordsize="34,2">
                    <v:shape style="position:absolute;left:531;top:1160;width:34;height:2" coordorigin="531,1160" coordsize="34,0" path="m531,1160l565,1160e" filled="false" stroked="true" strokeweight=".397pt" strokecolor="#231f20">
                      <v:path arrowok="t"/>
                    </v:shape>
                  </v:group>
                  <v:group style="position:absolute;left:531;top:1179;width:34;height:2" coordorigin="531,1179" coordsize="34,2">
                    <v:shape style="position:absolute;left:531;top:1179;width:34;height:2" coordorigin="531,1179" coordsize="34,0" path="m531,1179l565,1179e" filled="false" stroked="true" strokeweight=".397pt" strokecolor="#231f20">
                      <v:path arrowok="t"/>
                    </v:shape>
                  </v:group>
                  <v:group style="position:absolute;left:531;top:1217;width:34;height:2" coordorigin="531,1217" coordsize="34,2">
                    <v:shape style="position:absolute;left:531;top:1217;width:34;height:2" coordorigin="531,1217" coordsize="34,0" path="m531,1217l565,1217e" filled="false" stroked="true" strokeweight=".397pt" strokecolor="#231f20">
                      <v:path arrowok="t"/>
                    </v:shape>
                  </v:group>
                  <v:group style="position:absolute;left:531;top:1236;width:34;height:2" coordorigin="531,1236" coordsize="34,2">
                    <v:shape style="position:absolute;left:531;top:1236;width:34;height:2" coordorigin="531,1236" coordsize="34,0" path="m531,1236l565,1236e" filled="false" stroked="true" strokeweight=".397pt" strokecolor="#231f20">
                      <v:path arrowok="t"/>
                    </v:shape>
                  </v:group>
                  <v:group style="position:absolute;left:531;top:1267;width:34;height:2" coordorigin="531,1267" coordsize="34,2">
                    <v:shape style="position:absolute;left:531;top:1267;width:34;height:2" coordorigin="531,1267" coordsize="34,0" path="m531,1267l565,1267e" filled="false" stroked="true" strokeweight=".397pt" strokecolor="#231f20">
                      <v:path arrowok="t"/>
                    </v:shape>
                  </v:group>
                  <v:group style="position:absolute;left:531;top:1286;width:34;height:2" coordorigin="531,1286" coordsize="34,2">
                    <v:shape style="position:absolute;left:531;top:1286;width:34;height:2" coordorigin="531,1286" coordsize="34,0" path="m531,1286l565,1286e" filled="false" stroked="true" strokeweight=".397pt" strokecolor="#231f20">
                      <v:path arrowok="t"/>
                    </v:shape>
                  </v:group>
                  <v:group style="position:absolute;left:531;top:1317;width:34;height:2" coordorigin="531,1317" coordsize="34,2">
                    <v:shape style="position:absolute;left:531;top:1317;width:34;height:2" coordorigin="531,1317" coordsize="34,0" path="m531,1317l565,1317e" filled="false" stroked="true" strokeweight=".397pt" strokecolor="#231f20">
                      <v:path arrowok="t"/>
                    </v:shape>
                  </v:group>
                  <v:group style="position:absolute;left:531;top:1336;width:34;height:2" coordorigin="531,1336" coordsize="34,2">
                    <v:shape style="position:absolute;left:531;top:1336;width:34;height:2" coordorigin="531,1336" coordsize="34,0" path="m531,1336l565,1336e" filled="false" stroked="true" strokeweight=".397pt" strokecolor="#231f20">
                      <v:path arrowok="t"/>
                    </v:shape>
                  </v:group>
                  <v:group style="position:absolute;left:531;top:1355;width:34;height:2" coordorigin="531,1355" coordsize="34,2">
                    <v:shape style="position:absolute;left:531;top:1355;width:34;height:2" coordorigin="531,1355" coordsize="34,0" path="m531,1355l565,1355e" filled="false" stroked="true" strokeweight=".397pt" strokecolor="#231f20">
                      <v:path arrowok="t"/>
                    </v:shape>
                  </v:group>
                  <v:group style="position:absolute;left:531;top:1374;width:34;height:2" coordorigin="531,1374" coordsize="34,2">
                    <v:shape style="position:absolute;left:531;top:1374;width:34;height:2" coordorigin="531,1374" coordsize="34,0" path="m531,1374l565,1374e" filled="false" stroked="true" strokeweight=".397pt" strokecolor="#231f20">
                      <v:path arrowok="t"/>
                    </v:shape>
                  </v:group>
                  <v:group style="position:absolute;left:531;top:1399;width:34;height:2" coordorigin="531,1399" coordsize="34,2">
                    <v:shape style="position:absolute;left:531;top:1399;width:34;height:2" coordorigin="531,1399" coordsize="34,0" path="m531,1399l565,1399e" filled="false" stroked="true" strokeweight="1.024pt" strokecolor="#231f20">
                      <v:path arrowok="t"/>
                    </v:shape>
                  </v:group>
                  <v:group style="position:absolute;left:531;top:1431;width:34;height:2" coordorigin="531,1431" coordsize="34,2">
                    <v:shape style="position:absolute;left:531;top:1431;width:34;height:2" coordorigin="531,1431" coordsize="34,0" path="m531,1431l565,1431e" filled="false" stroked="true" strokeweight=".397pt" strokecolor="#231f20">
                      <v:path arrowok="t"/>
                    </v:shape>
                  </v:group>
                  <v:group style="position:absolute;left:531;top:1450;width:34;height:2" coordorigin="531,1450" coordsize="34,2">
                    <v:shape style="position:absolute;left:531;top:1450;width:34;height:2" coordorigin="531,1450" coordsize="34,0" path="m531,1450l565,1450e" filled="false" stroked="true" strokeweight=".397pt" strokecolor="#231f20">
                      <v:path arrowok="t"/>
                    </v:shape>
                  </v:group>
                  <v:group style="position:absolute;left:531;top:1475;width:34;height:2" coordorigin="531,1475" coordsize="34,2">
                    <v:shape style="position:absolute;left:531;top:1475;width:34;height:2" coordorigin="531,1475" coordsize="34,0" path="m531,1475l565,1475e" filled="false" stroked="true" strokeweight=".397pt" strokecolor="#231f20">
                      <v:path arrowok="t"/>
                    </v:shape>
                  </v:group>
                  <v:group style="position:absolute;left:531;top:1494;width:34;height:2" coordorigin="531,1494" coordsize="34,2">
                    <v:shape style="position:absolute;left:531;top:1494;width:34;height:2" coordorigin="531,1494" coordsize="34,0" path="m531,1494l565,1494e" filled="false" stroked="true" strokeweight="1.585pt" strokecolor="#231f20">
                      <v:path arrowok="t"/>
                    </v:shape>
                  </v:group>
                  <v:group style="position:absolute;left:346;top:1506;width:248;height:2" coordorigin="346,1506" coordsize="248,2">
                    <v:shape style="position:absolute;left:346;top:1506;width:248;height:2" coordorigin="346,1506" coordsize="248,0" path="m346,1506l594,1506e" filled="false" stroked="true" strokeweight=".992pt" strokecolor="#5b5852">
                      <v:path arrowok="t"/>
                    </v:shape>
                  </v:group>
                  <v:group style="position:absolute;left:342;top:1506;width:255;height:2" coordorigin="342,1506" coordsize="255,2">
                    <v:shape style="position:absolute;left:342;top:1506;width:255;height:2" coordorigin="342,1506" coordsize="255,0" path="m342,1506l597,1506e" filled="false" stroked="true" strokeweight="1.388pt" strokecolor="#231f20">
                      <v:path arrowok="t"/>
                    </v:shape>
                  </v:group>
                  <v:group style="position:absolute;left:346;top:1512;width:248;height:2" coordorigin="346,1512" coordsize="248,2">
                    <v:shape style="position:absolute;left:346;top:1512;width:248;height:2" coordorigin="346,1512" coordsize="248,0" path="m346,1512l594,1512e" filled="false" stroked="true" strokeweight=".38pt" strokecolor="#7a94a2">
                      <v:path arrowok="t"/>
                    </v:shape>
                  </v:group>
                  <v:group style="position:absolute;left:93;top:1465;width:19;height:13" coordorigin="93,1465" coordsize="19,13">
                    <v:shape style="position:absolute;left:93;top:1465;width:19;height:13" coordorigin="93,1465" coordsize="19,13" path="m93,1478l112,1478,112,1465,93,1465,93,1478xe" filled="true" fillcolor="#898b8b" stroked="false">
                      <v:path arrowok="t"/>
                      <v:fill type="solid"/>
                    </v:shape>
                  </v:group>
                  <v:group style="position:absolute;left:89;top:1461;width:27;height:54" coordorigin="89,1461" coordsize="27,54">
                    <v:shape style="position:absolute;left:89;top:1461;width:27;height:54" coordorigin="89,1461" coordsize="27,54" path="m89,1514l116,1514,116,1461,89,1461,89,1514xe" filled="true" fillcolor="#231f20" stroked="false">
                      <v:path arrowok="t"/>
                      <v:fill type="solid"/>
                    </v:shape>
                  </v:group>
                  <v:group style="position:absolute;left:93;top:1497;width:19;height:13" coordorigin="93,1497" coordsize="19,13">
                    <v:shape style="position:absolute;left:93;top:1497;width:19;height:13" coordorigin="93,1497" coordsize="19,13" path="m93,1510l112,1510,112,1497,93,1497,93,1510xe" filled="true" fillcolor="#898b8b" stroked="false">
                      <v:path arrowok="t"/>
                      <v:fill type="solid"/>
                    </v:shape>
                  </v:group>
                  <v:group style="position:absolute;left:93;top:1529;width:19;height:13" coordorigin="93,1529" coordsize="19,13">
                    <v:shape style="position:absolute;left:93;top:1529;width:19;height:13" coordorigin="93,1529" coordsize="19,13" path="m93,1542l112,1542,112,1529,93,1529,93,1542xe" filled="true" fillcolor="#898b8b" stroked="false">
                      <v:path arrowok="t"/>
                      <v:fill type="solid"/>
                    </v:shape>
                  </v:group>
                  <v:group style="position:absolute;left:89;top:1524;width:27;height:54" coordorigin="89,1524" coordsize="27,54">
                    <v:shape style="position:absolute;left:89;top:1524;width:27;height:54" coordorigin="89,1524" coordsize="27,54" path="m89,1577l116,1577,116,1524,89,1524,89,1577xe" filled="true" fillcolor="#231f20" stroked="false">
                      <v:path arrowok="t"/>
                      <v:fill type="solid"/>
                    </v:shape>
                  </v:group>
                  <v:group style="position:absolute;left:93;top:1560;width:19;height:13" coordorigin="93,1560" coordsize="19,13">
                    <v:shape style="position:absolute;left:93;top:1560;width:19;height:13" coordorigin="93,1560" coordsize="19,13" path="m93,1573l112,1573,112,1560,93,1560,93,1573xe" filled="true" fillcolor="#898b8b" stroked="false">
                      <v:path arrowok="t"/>
                      <v:fill type="solid"/>
                    </v:shape>
                    <v:shape style="position:absolute;left:1655;top:1523;width:217;height:35" type="#_x0000_t75" alt="þÿ" stroked="false">
                      <v:imagedata r:id="rId121" o:title=""/>
                    </v:shape>
                  </v:group>
                  <v:group style="position:absolute;left:1655;top:1523;width:217;height:36" coordorigin="1655,1523" coordsize="217,36">
                    <v:shape style="position:absolute;left:1655;top:1523;width:217;height:36" coordorigin="1655,1523" coordsize="217,36" path="m1872,1559l1655,1559,1655,1523,1872,1523,1872,1559xe" filled="false" stroked="true" strokeweight=".397pt" strokecolor="#231f20">
                      <v:path arrowok="t"/>
                    </v:shape>
                  </v:group>
                  <v:group style="position:absolute;left:1655;top:1540;width:217;height:2" coordorigin="1655,1540" coordsize="217,2">
                    <v:shape style="position:absolute;left:1655;top:1540;width:217;height:2" coordorigin="1655,1540" coordsize="217,0" path="m1655,1540l1872,1540e" filled="false" stroked="true" strokeweight=".701pt" strokecolor="#2e88a9">
                      <v:path arrowok="t"/>
                    </v:shape>
                  </v:group>
                  <v:group style="position:absolute;left:1651;top:1540;width:225;height:2" coordorigin="1651,1540" coordsize="225,2">
                    <v:shape style="position:absolute;left:1651;top:1540;width:225;height:2" coordorigin="1651,1540" coordsize="225,0" path="m1651,1540l1876,1540e" filled="false" stroked="true" strokeweight="1.098pt" strokecolor="#231f20">
                      <v:path arrowok="t"/>
                    </v:shape>
                  </v:group>
                  <v:group style="position:absolute;left:1557;top:1513;width:95;height:31" coordorigin="1557,1513" coordsize="95,31">
                    <v:shape style="position:absolute;left:1557;top:1513;width:95;height:31" coordorigin="1557,1513" coordsize="95,31" path="m1557,1513l1557,1532,1652,1544,1652,1525,1557,1513xe" filled="true" fillcolor="#5078a0" stroked="false">
                      <v:path arrowok="t"/>
                      <v:fill type="solid"/>
                    </v:shape>
                  </v:group>
                  <v:group style="position:absolute;left:1557;top:1513;width:95;height:31" coordorigin="1557,1513" coordsize="95,31">
                    <v:shape style="position:absolute;left:1557;top:1513;width:95;height:31" coordorigin="1557,1513" coordsize="95,31" path="m1652,1544l1557,1532,1557,1513,1652,1525,1652,1544xe" filled="false" stroked="true" strokeweight=".397pt" strokecolor="#231f20">
                      <v:path arrowok="t"/>
                    </v:shape>
                    <v:shape style="position:absolute;left:1557;top:1525;width:94;height:31" type="#_x0000_t75" alt="þÿ" stroked="false">
                      <v:imagedata r:id="rId122" o:title=""/>
                    </v:shape>
                  </v:group>
                  <v:group style="position:absolute;left:1557;top:1525;width:95;height:32" coordorigin="1557,1525" coordsize="95,32">
                    <v:shape style="position:absolute;left:1557;top:1525;width:95;height:32" coordorigin="1557,1525" coordsize="95,32" path="m1652,1557l1557,1544,1557,1525,1652,1538,1652,1557xe" filled="false" stroked="true" strokeweight=".397pt" strokecolor="#231f20">
                      <v:path arrowok="t"/>
                    </v:shape>
                  </v:group>
                  <v:group style="position:absolute;left:2474;top:1595;width:2;height:50" coordorigin="2474,1595" coordsize="2,50">
                    <v:shape style="position:absolute;left:2474;top:1595;width:2;height:50" coordorigin="2474,1595" coordsize="0,50" path="m2474,1645l2474,1595e" filled="false" stroked="true" strokeweight=".397pt" strokecolor="#231f20">
                      <v:path arrowok="t"/>
                    </v:shape>
                  </v:group>
                  <v:group style="position:absolute;left:2448;top:1595;width:2;height:50" coordorigin="2448,1595" coordsize="2,50">
                    <v:shape style="position:absolute;left:2448;top:1595;width:2;height:50" coordorigin="2448,1595" coordsize="0,50" path="m2448,1645l2448,1595e" filled="false" stroked="true" strokeweight=".397pt" strokecolor="#231f20">
                      <v:path arrowok="t"/>
                    </v:shape>
                  </v:group>
                  <v:group style="position:absolute;left:2423;top:1595;width:2;height:50" coordorigin="2423,1595" coordsize="2,50">
                    <v:shape style="position:absolute;left:2423;top:1595;width:2;height:50" coordorigin="2423,1595" coordsize="0,50" path="m2423,1645l2423,1595e" filled="false" stroked="true" strokeweight=".397pt" strokecolor="#231f20">
                      <v:path arrowok="t"/>
                    </v:shape>
                  </v:group>
                  <v:group style="position:absolute;left:2398;top:1560;width:2;height:85" coordorigin="2398,1560" coordsize="2,85">
                    <v:shape style="position:absolute;left:2398;top:1560;width:2;height:85" coordorigin="2398,1560" coordsize="0,85" path="m2398,1560l2398,1645e" filled="false" stroked="true" strokeweight=".397pt" strokecolor="#231f20">
                      <v:path arrowok="t"/>
                    </v:shape>
                  </v:group>
                  <v:group style="position:absolute;left:2368;top:1551;width:2;height:94" coordorigin="2368,1551" coordsize="2,94">
                    <v:shape style="position:absolute;left:2368;top:1551;width:2;height:94" coordorigin="2368,1551" coordsize="0,94" path="m2368,1551l2368,1645e" filled="false" stroked="true" strokeweight=".87pt" strokecolor="#231f20">
                      <v:path arrowok="t"/>
                    </v:shape>
                  </v:group>
                  <v:group style="position:absolute;left:2348;top:1541;width:2;height:104" coordorigin="2348,1541" coordsize="2,104">
                    <v:shape style="position:absolute;left:2348;top:1541;width:2;height:104" coordorigin="2348,1541" coordsize="0,104" path="m2348,1541l2348,1645e" filled="false" stroked="true" strokeweight=".397pt" strokecolor="#231f20">
                      <v:path arrowok="t"/>
                    </v:shape>
                  </v:group>
                  <v:group style="position:absolute;left:2323;top:1529;width:2;height:116" coordorigin="2323,1529" coordsize="2,116">
                    <v:shape style="position:absolute;left:2323;top:1529;width:2;height:116" coordorigin="2323,1529" coordsize="0,116" path="m2323,1529l2323,1645e" filled="false" stroked="true" strokeweight=".397pt" strokecolor="#231f20">
                      <v:path arrowok="t"/>
                    </v:shape>
                  </v:group>
                  <v:group style="position:absolute;left:2297;top:1513;width:2;height:132" coordorigin="2297,1513" coordsize="2,132">
                    <v:shape style="position:absolute;left:2297;top:1513;width:2;height:132" coordorigin="2297,1513" coordsize="0,132" path="m2297,1513l2297,1645e" filled="false" stroked="true" strokeweight=".397pt" strokecolor="#231f20">
                      <v:path arrowok="t"/>
                    </v:shape>
                  </v:group>
                  <v:group style="position:absolute;left:2272;top:1500;width:2;height:145" coordorigin="2272,1500" coordsize="2,145">
                    <v:shape style="position:absolute;left:2272;top:1500;width:2;height:145" coordorigin="2272,1500" coordsize="0,145" path="m2272,1500l2272,1645e" filled="false" stroked="true" strokeweight=".397pt" strokecolor="#231f20">
                      <v:path arrowok="t"/>
                    </v:shape>
                  </v:group>
                  <v:group style="position:absolute;left:2382;top:1557;width:2;height:50" coordorigin="2382,1557" coordsize="2,50">
                    <v:shape style="position:absolute;left:2382;top:1557;width:2;height:50" coordorigin="2382,1557" coordsize="0,50" path="m2382,1607l2382,1557e" filled="false" stroked="true" strokeweight=".397pt" strokecolor="#231f20">
                      <v:path arrowok="t"/>
                    </v:shape>
                  </v:group>
                  <v:group style="position:absolute;left:2455;top:1585;width:2;height:51" coordorigin="2455,1585" coordsize="2,51">
                    <v:shape style="position:absolute;left:2455;top:1585;width:2;height:51" coordorigin="2455,1585" coordsize="0,51" path="m2455,1636l2455,1585e" filled="false" stroked="true" strokeweight=".397pt" strokecolor="#231f20">
                      <v:path arrowok="t"/>
                    </v:shape>
                  </v:group>
                  <v:group style="position:absolute;left:2430;top:1579;width:2;height:50" coordorigin="2430,1579" coordsize="2,50">
                    <v:shape style="position:absolute;left:2430;top:1579;width:2;height:50" coordorigin="2430,1579" coordsize="0,50" path="m2430,1629l2430,1579e" filled="false" stroked="true" strokeweight=".397pt" strokecolor="#231f20">
                      <v:path arrowok="t"/>
                    </v:shape>
                  </v:group>
                  <v:group style="position:absolute;left:2414;top:1569;width:2;height:51" coordorigin="2414,1569" coordsize="2,51">
                    <v:shape style="position:absolute;left:2414;top:1569;width:2;height:51" coordorigin="2414,1569" coordsize="0,51" path="m2414,1620l2414,1569e" filled="false" stroked="true" strokeweight=".397pt" strokecolor="#231f20">
                      <v:path arrowok="t"/>
                    </v:shape>
                  </v:group>
                  <v:group style="position:absolute;left:2335;top:1532;width:2;height:50" coordorigin="2335,1532" coordsize="2,50">
                    <v:shape style="position:absolute;left:2335;top:1532;width:2;height:50" coordorigin="2335,1532" coordsize="0,50" path="m2335,1582l2335,1532e" filled="false" stroked="true" strokeweight=".397pt" strokecolor="#231f20">
                      <v:path arrowok="t"/>
                    </v:shape>
                  </v:group>
                  <v:group style="position:absolute;left:2310;top:1519;width:2;height:50" coordorigin="2310,1519" coordsize="2,50">
                    <v:shape style="position:absolute;left:2310;top:1519;width:2;height:50" coordorigin="2310,1519" coordsize="0,50" path="m2310,1569l2310,1519e" filled="false" stroked="true" strokeweight=".397pt" strokecolor="#231f20">
                      <v:path arrowok="t"/>
                    </v:shape>
                  </v:group>
                  <v:group style="position:absolute;left:2285;top:1506;width:2;height:51" coordorigin="2285,1506" coordsize="2,51">
                    <v:shape style="position:absolute;left:2285;top:1506;width:2;height:51" coordorigin="2285,1506" coordsize="0,51" path="m2285,1557l2285,1506e" filled="false" stroked="true" strokeweight=".397pt" strokecolor="#231f20">
                      <v:path arrowok="t"/>
                    </v:shape>
                  </v:group>
                  <v:group style="position:absolute;left:2247;top:1595;width:2;height:50" coordorigin="2247,1595" coordsize="2,50">
                    <v:shape style="position:absolute;left:2247;top:1595;width:2;height:50" coordorigin="2247,1595" coordsize="0,50" path="m2247,1645l2247,1595e" filled="false" stroked="true" strokeweight=".397pt" strokecolor="#231f20">
                      <v:path arrowok="t"/>
                    </v:shape>
                  </v:group>
                  <v:group style="position:absolute;left:2222;top:1595;width:2;height:50" coordorigin="2222,1595" coordsize="2,50">
                    <v:shape style="position:absolute;left:2222;top:1595;width:2;height:50" coordorigin="2222,1595" coordsize="0,50" path="m2222,1645l2222,1595e" filled="false" stroked="true" strokeweight=".397pt" strokecolor="#231f20">
                      <v:path arrowok="t"/>
                    </v:shape>
                  </v:group>
                  <v:group style="position:absolute;left:2197;top:1595;width:2;height:50" coordorigin="2197,1595" coordsize="2,50">
                    <v:shape style="position:absolute;left:2197;top:1595;width:2;height:50" coordorigin="2197,1595" coordsize="0,50" path="m2197,1645l2197,1595e" filled="false" stroked="true" strokeweight=".397pt" strokecolor="#231f20">
                      <v:path arrowok="t"/>
                    </v:shape>
                  </v:group>
                  <v:group style="position:absolute;left:2171;top:1595;width:2;height:50" coordorigin="2171,1595" coordsize="2,50">
                    <v:shape style="position:absolute;left:2171;top:1595;width:2;height:50" coordorigin="2171,1595" coordsize="0,50" path="m2171,1645l2171,1595e" filled="false" stroked="true" strokeweight=".397pt" strokecolor="#231f20">
                      <v:path arrowok="t"/>
                    </v:shape>
                  </v:group>
                  <v:group style="position:absolute;left:2146;top:1595;width:2;height:50" coordorigin="2146,1595" coordsize="2,50">
                    <v:shape style="position:absolute;left:2146;top:1595;width:2;height:50" coordorigin="2146,1595" coordsize="0,50" path="m2146,1645l2146,1595e" filled="false" stroked="true" strokeweight=".397pt" strokecolor="#231f20">
                      <v:path arrowok="t"/>
                    </v:shape>
                  </v:group>
                  <v:group style="position:absolute;left:2121;top:1595;width:2;height:50" coordorigin="2121,1595" coordsize="2,50">
                    <v:shape style="position:absolute;left:2121;top:1595;width:2;height:50" coordorigin="2121,1595" coordsize="0,50" path="m2121,1645l2121,1595e" filled="false" stroked="true" strokeweight=".397pt" strokecolor="#231f20">
                      <v:path arrowok="t"/>
                    </v:shape>
                  </v:group>
                  <v:group style="position:absolute;left:2096;top:1595;width:2;height:50" coordorigin="2096,1595" coordsize="2,50">
                    <v:shape style="position:absolute;left:2096;top:1595;width:2;height:50" coordorigin="2096,1595" coordsize="0,50" path="m2096,1645l2096,1595e" filled="false" stroked="true" strokeweight=".397pt" strokecolor="#231f20">
                      <v:path arrowok="t"/>
                    </v:shape>
                  </v:group>
                  <v:group style="position:absolute;left:2071;top:1595;width:2;height:50" coordorigin="2071,1595" coordsize="2,50">
                    <v:shape style="position:absolute;left:2071;top:1595;width:2;height:50" coordorigin="2071,1595" coordsize="0,50" path="m2071,1645l2071,1595e" filled="false" stroked="true" strokeweight=".397pt" strokecolor="#231f20">
                      <v:path arrowok="t"/>
                    </v:shape>
                  </v:group>
                  <v:group style="position:absolute;left:2045;top:1595;width:2;height:50" coordorigin="2045,1595" coordsize="2,50">
                    <v:shape style="position:absolute;left:2045;top:1595;width:2;height:50" coordorigin="2045,1595" coordsize="0,50" path="m2045,1645l2045,1595e" filled="false" stroked="true" strokeweight=".397pt" strokecolor="#231f20">
                      <v:path arrowok="t"/>
                    </v:shape>
                  </v:group>
                  <v:group style="position:absolute;left:2020;top:1595;width:2;height:50" coordorigin="2020,1595" coordsize="2,50">
                    <v:shape style="position:absolute;left:2020;top:1595;width:2;height:50" coordorigin="2020,1595" coordsize="0,50" path="m2020,1645l2020,1595e" filled="false" stroked="true" strokeweight=".397pt" strokecolor="#231f20">
                      <v:path arrowok="t"/>
                    </v:shape>
                  </v:group>
                  <v:group style="position:absolute;left:1995;top:1595;width:2;height:50" coordorigin="1995,1595" coordsize="2,50">
                    <v:shape style="position:absolute;left:1995;top:1595;width:2;height:50" coordorigin="1995,1595" coordsize="0,50" path="m1995,1645l1995,1595e" filled="false" stroked="true" strokeweight=".397pt" strokecolor="#231f20">
                      <v:path arrowok="t"/>
                    </v:shape>
                  </v:group>
                  <v:group style="position:absolute;left:1970;top:1595;width:2;height:50" coordorigin="1970,1595" coordsize="2,50">
                    <v:shape style="position:absolute;left:1970;top:1595;width:2;height:50" coordorigin="1970,1595" coordsize="0,50" path="m1970,1645l1970,1595e" filled="false" stroked="true" strokeweight=".397pt" strokecolor="#231f20">
                      <v:path arrowok="t"/>
                    </v:shape>
                  </v:group>
                  <v:group style="position:absolute;left:1945;top:1595;width:2;height:50" coordorigin="1945,1595" coordsize="2,50">
                    <v:shape style="position:absolute;left:1945;top:1595;width:2;height:50" coordorigin="1945,1595" coordsize="0,50" path="m1945,1645l1945,1595e" filled="false" stroked="true" strokeweight=".397pt" strokecolor="#231f20">
                      <v:path arrowok="t"/>
                    </v:shape>
                  </v:group>
                  <v:group style="position:absolute;left:1919;top:1595;width:2;height:50" coordorigin="1919,1595" coordsize="2,50">
                    <v:shape style="position:absolute;left:1919;top:1595;width:2;height:50" coordorigin="1919,1595" coordsize="0,50" path="m1919,1645l1919,1595e" filled="false" stroked="true" strokeweight=".397pt" strokecolor="#231f20">
                      <v:path arrowok="t"/>
                    </v:shape>
                  </v:group>
                  <v:group style="position:absolute;left:1894;top:1595;width:2;height:50" coordorigin="1894,1595" coordsize="2,50">
                    <v:shape style="position:absolute;left:1894;top:1595;width:2;height:50" coordorigin="1894,1595" coordsize="0,50" path="m1894,1645l1894,1595e" filled="false" stroked="true" strokeweight=".397pt" strokecolor="#231f20">
                      <v:path arrowok="t"/>
                    </v:shape>
                  </v:group>
                  <v:group style="position:absolute;left:1869;top:1595;width:2;height:50" coordorigin="1869,1595" coordsize="2,50">
                    <v:shape style="position:absolute;left:1869;top:1595;width:2;height:50" coordorigin="1869,1595" coordsize="0,50" path="m1869,1645l1869,1595e" filled="false" stroked="true" strokeweight=".397pt" strokecolor="#231f20">
                      <v:path arrowok="t"/>
                    </v:shape>
                  </v:group>
                  <v:group style="position:absolute;left:1844;top:1595;width:2;height:50" coordorigin="1844,1595" coordsize="2,50">
                    <v:shape style="position:absolute;left:1844;top:1595;width:2;height:50" coordorigin="1844,1595" coordsize="0,50" path="m1844,1645l1844,1595e" filled="false" stroked="true" strokeweight=".397pt" strokecolor="#231f20">
                      <v:path arrowok="t"/>
                    </v:shape>
                  </v:group>
                  <v:group style="position:absolute;left:1819;top:1595;width:2;height:50" coordorigin="1819,1595" coordsize="2,50">
                    <v:shape style="position:absolute;left:1819;top:1595;width:2;height:50" coordorigin="1819,1595" coordsize="0,50" path="m1819,1645l1819,1595e" filled="false" stroked="true" strokeweight=".397pt" strokecolor="#231f20">
                      <v:path arrowok="t"/>
                    </v:shape>
                  </v:group>
                  <v:group style="position:absolute;left:1793;top:1595;width:2;height:50" coordorigin="1793,1595" coordsize="2,50">
                    <v:shape style="position:absolute;left:1793;top:1595;width:2;height:50" coordorigin="1793,1595" coordsize="0,50" path="m1793,1645l1793,1595e" filled="false" stroked="true" strokeweight=".397pt" strokecolor="#231f20">
                      <v:path arrowok="t"/>
                    </v:shape>
                  </v:group>
                  <v:group style="position:absolute;left:1768;top:1595;width:2;height:50" coordorigin="1768,1595" coordsize="2,50">
                    <v:shape style="position:absolute;left:1768;top:1595;width:2;height:50" coordorigin="1768,1595" coordsize="0,50" path="m1768,1645l1768,1595e" filled="false" stroked="true" strokeweight=".397pt" strokecolor="#231f20">
                      <v:path arrowok="t"/>
                    </v:shape>
                  </v:group>
                  <v:group style="position:absolute;left:1743;top:1595;width:2;height:50" coordorigin="1743,1595" coordsize="2,50">
                    <v:shape style="position:absolute;left:1743;top:1595;width:2;height:50" coordorigin="1743,1595" coordsize="0,50" path="m1743,1645l1743,1595e" filled="false" stroked="true" strokeweight=".397pt" strokecolor="#231f20">
                      <v:path arrowok="t"/>
                    </v:shape>
                  </v:group>
                  <v:group style="position:absolute;left:1718;top:1595;width:2;height:50" coordorigin="1718,1595" coordsize="2,50">
                    <v:shape style="position:absolute;left:1718;top:1595;width:2;height:50" coordorigin="1718,1595" coordsize="0,50" path="m1718,1645l1718,1595e" filled="false" stroked="true" strokeweight=".397pt" strokecolor="#231f20">
                      <v:path arrowok="t"/>
                    </v:shape>
                  </v:group>
                  <v:group style="position:absolute;left:1693;top:1595;width:2;height:50" coordorigin="1693,1595" coordsize="2,50">
                    <v:shape style="position:absolute;left:1693;top:1595;width:2;height:50" coordorigin="1693,1595" coordsize="0,50" path="m1693,1645l1693,1595e" filled="false" stroked="true" strokeweight=".397pt" strokecolor="#231f20">
                      <v:path arrowok="t"/>
                    </v:shape>
                  </v:group>
                  <v:group style="position:absolute;left:1667;top:1595;width:2;height:50" coordorigin="1667,1595" coordsize="2,50">
                    <v:shape style="position:absolute;left:1667;top:1595;width:2;height:50" coordorigin="1667,1595" coordsize="0,50" path="m1667,1645l1667,1595e" filled="false" stroked="true" strokeweight=".397pt" strokecolor="#231f20">
                      <v:path arrowok="t"/>
                    </v:shape>
                  </v:group>
                  <v:group style="position:absolute;left:1642;top:1595;width:2;height:50" coordorigin="1642,1595" coordsize="2,50">
                    <v:shape style="position:absolute;left:1642;top:1595;width:2;height:50" coordorigin="1642,1595" coordsize="0,50" path="m1642,1645l1642,1595e" filled="false" stroked="true" strokeweight=".397pt" strokecolor="#231f20">
                      <v:path arrowok="t"/>
                    </v:shape>
                  </v:group>
                  <v:group style="position:absolute;left:1617;top:1595;width:2;height:50" coordorigin="1617,1595" coordsize="2,50">
                    <v:shape style="position:absolute;left:1617;top:1595;width:2;height:50" coordorigin="1617,1595" coordsize="0,50" path="m1617,1645l1617,1595e" filled="false" stroked="true" strokeweight=".397pt" strokecolor="#231f20">
                      <v:path arrowok="t"/>
                    </v:shape>
                  </v:group>
                  <v:group style="position:absolute;left:1592;top:1595;width:2;height:50" coordorigin="1592,1595" coordsize="2,50">
                    <v:shape style="position:absolute;left:1592;top:1595;width:2;height:50" coordorigin="1592,1595" coordsize="0,50" path="m1592,1645l1592,1595e" filled="false" stroked="true" strokeweight=".397pt" strokecolor="#231f20">
                      <v:path arrowok="t"/>
                    </v:shape>
                  </v:group>
                  <v:group style="position:absolute;left:1567;top:1595;width:2;height:50" coordorigin="1567,1595" coordsize="2,50">
                    <v:shape style="position:absolute;left:1567;top:1595;width:2;height:50" coordorigin="1567,1595" coordsize="0,50" path="m1567,1645l1567,1595e" filled="false" stroked="true" strokeweight=".397pt" strokecolor="#231f20">
                      <v:path arrowok="t"/>
                    </v:shape>
                  </v:group>
                  <v:group style="position:absolute;left:1541;top:1595;width:2;height:50" coordorigin="1541,1595" coordsize="2,50">
                    <v:shape style="position:absolute;left:1541;top:1595;width:2;height:50" coordorigin="1541,1595" coordsize="0,50" path="m1541,1645l1541,1595e" filled="false" stroked="true" strokeweight=".397pt" strokecolor="#231f20">
                      <v:path arrowok="t"/>
                    </v:shape>
                  </v:group>
                  <v:group style="position:absolute;left:1516;top:1595;width:2;height:50" coordorigin="1516,1595" coordsize="2,50">
                    <v:shape style="position:absolute;left:1516;top:1595;width:2;height:50" coordorigin="1516,1595" coordsize="0,50" path="m1516,1645l1516,1595e" filled="false" stroked="true" strokeweight=".397pt" strokecolor="#231f20">
                      <v:path arrowok="t"/>
                    </v:shape>
                  </v:group>
                  <v:group style="position:absolute;left:1491;top:1595;width:2;height:50" coordorigin="1491,1595" coordsize="2,50">
                    <v:shape style="position:absolute;left:1491;top:1595;width:2;height:50" coordorigin="1491,1595" coordsize="0,50" path="m1491,1645l1491,1595e" filled="false" stroked="true" strokeweight=".397pt" strokecolor="#231f20">
                      <v:path arrowok="t"/>
                    </v:shape>
                  </v:group>
                  <v:group style="position:absolute;left:1466;top:1595;width:2;height:50" coordorigin="1466,1595" coordsize="2,50">
                    <v:shape style="position:absolute;left:1466;top:1595;width:2;height:50" coordorigin="1466,1595" coordsize="0,50" path="m1466,1645l1466,1595e" filled="false" stroked="true" strokeweight=".397pt" strokecolor="#231f20">
                      <v:path arrowok="t"/>
                    </v:shape>
                  </v:group>
                  <v:group style="position:absolute;left:1441;top:1595;width:2;height:50" coordorigin="1441,1595" coordsize="2,50">
                    <v:shape style="position:absolute;left:1441;top:1595;width:2;height:50" coordorigin="1441,1595" coordsize="0,50" path="m1441,1645l1441,1595e" filled="false" stroked="true" strokeweight=".397pt" strokecolor="#231f20">
                      <v:path arrowok="t"/>
                    </v:shape>
                  </v:group>
                  <v:group style="position:absolute;left:1415;top:1595;width:2;height:50" coordorigin="1415,1595" coordsize="2,50">
                    <v:shape style="position:absolute;left:1415;top:1595;width:2;height:50" coordorigin="1415,1595" coordsize="0,50" path="m1415,1645l1415,1595e" filled="false" stroked="true" strokeweight=".397pt" strokecolor="#231f20">
                      <v:path arrowok="t"/>
                    </v:shape>
                  </v:group>
                  <v:group style="position:absolute;left:1390;top:1595;width:2;height:50" coordorigin="1390,1595" coordsize="2,50">
                    <v:shape style="position:absolute;left:1390;top:1595;width:2;height:50" coordorigin="1390,1595" coordsize="0,50" path="m1390,1645l1390,1595e" filled="false" stroked="true" strokeweight=".397pt" strokecolor="#231f20">
                      <v:path arrowok="t"/>
                    </v:shape>
                  </v:group>
                  <v:group style="position:absolute;left:1365;top:1595;width:2;height:50" coordorigin="1365,1595" coordsize="2,50">
                    <v:shape style="position:absolute;left:1365;top:1595;width:2;height:50" coordorigin="1365,1595" coordsize="0,50" path="m1365,1645l1365,1595e" filled="false" stroked="true" strokeweight=".397pt" strokecolor="#231f20">
                      <v:path arrowok="t"/>
                    </v:shape>
                  </v:group>
                  <v:group style="position:absolute;left:1340;top:1595;width:2;height:50" coordorigin="1340,1595" coordsize="2,50">
                    <v:shape style="position:absolute;left:1340;top:1595;width:2;height:50" coordorigin="1340,1595" coordsize="0,50" path="m1340,1645l1340,1595e" filled="false" stroked="true" strokeweight=".397pt" strokecolor="#231f20">
                      <v:path arrowok="t"/>
                    </v:shape>
                  </v:group>
                  <v:group style="position:absolute;left:1315;top:1595;width:2;height:50" coordorigin="1315,1595" coordsize="2,50">
                    <v:shape style="position:absolute;left:1315;top:1595;width:2;height:50" coordorigin="1315,1595" coordsize="0,50" path="m1315,1645l1315,1595e" filled="false" stroked="true" strokeweight=".397pt" strokecolor="#231f20">
                      <v:path arrowok="t"/>
                    </v:shape>
                  </v:group>
                  <v:group style="position:absolute;left:1289;top:1595;width:2;height:50" coordorigin="1289,1595" coordsize="2,50">
                    <v:shape style="position:absolute;left:1289;top:1595;width:2;height:50" coordorigin="1289,1595" coordsize="0,50" path="m1289,1645l1289,1595e" filled="false" stroked="true" strokeweight=".397pt" strokecolor="#231f20">
                      <v:path arrowok="t"/>
                    </v:shape>
                  </v:group>
                  <v:group style="position:absolute;left:1264;top:1595;width:2;height:50" coordorigin="1264,1595" coordsize="2,50">
                    <v:shape style="position:absolute;left:1264;top:1595;width:2;height:50" coordorigin="1264,1595" coordsize="0,50" path="m1264,1645l1264,1595e" filled="false" stroked="true" strokeweight=".397pt" strokecolor="#231f20">
                      <v:path arrowok="t"/>
                    </v:shape>
                  </v:group>
                  <v:group style="position:absolute;left:1239;top:1595;width:2;height:50" coordorigin="1239,1595" coordsize="2,50">
                    <v:shape style="position:absolute;left:1239;top:1595;width:2;height:50" coordorigin="1239,1595" coordsize="0,50" path="m1239,1645l1239,1595e" filled="false" stroked="true" strokeweight=".397pt" strokecolor="#231f20">
                      <v:path arrowok="t"/>
                    </v:shape>
                  </v:group>
                  <v:group style="position:absolute;left:1214;top:1595;width:2;height:50" coordorigin="1214,1595" coordsize="2,50">
                    <v:shape style="position:absolute;left:1214;top:1595;width:2;height:50" coordorigin="1214,1595" coordsize="0,50" path="m1214,1645l1214,1595e" filled="false" stroked="true" strokeweight=".397pt" strokecolor="#231f20">
                      <v:path arrowok="t"/>
                    </v:shape>
                  </v:group>
                  <v:group style="position:absolute;left:1189;top:1595;width:2;height:50" coordorigin="1189,1595" coordsize="2,50">
                    <v:shape style="position:absolute;left:1189;top:1595;width:2;height:50" coordorigin="1189,1595" coordsize="0,50" path="m1189,1645l1189,1595e" filled="false" stroked="true" strokeweight=".397pt" strokecolor="#231f20">
                      <v:path arrowok="t"/>
                    </v:shape>
                  </v:group>
                  <v:group style="position:absolute;left:1164;top:1595;width:2;height:50" coordorigin="1164,1595" coordsize="2,50">
                    <v:shape style="position:absolute;left:1164;top:1595;width:2;height:50" coordorigin="1164,1595" coordsize="0,50" path="m1164,1645l1164,1595e" filled="false" stroked="true" strokeweight=".397pt" strokecolor="#231f20">
                      <v:path arrowok="t"/>
                    </v:shape>
                  </v:group>
                  <v:group style="position:absolute;left:1138;top:1595;width:2;height:50" coordorigin="1138,1595" coordsize="2,50">
                    <v:shape style="position:absolute;left:1138;top:1595;width:2;height:50" coordorigin="1138,1595" coordsize="0,50" path="m1138,1645l1138,1595e" filled="false" stroked="true" strokeweight=".397pt" strokecolor="#231f20">
                      <v:path arrowok="t"/>
                    </v:shape>
                  </v:group>
                  <v:group style="position:absolute;left:1113;top:1595;width:2;height:50" coordorigin="1113,1595" coordsize="2,50">
                    <v:shape style="position:absolute;left:1113;top:1595;width:2;height:50" coordorigin="1113,1595" coordsize="0,50" path="m1113,1645l1113,1595e" filled="false" stroked="true" strokeweight=".397pt" strokecolor="#231f20">
                      <v:path arrowok="t"/>
                    </v:shape>
                  </v:group>
                  <v:group style="position:absolute;left:1088;top:1595;width:2;height:50" coordorigin="1088,1595" coordsize="2,50">
                    <v:shape style="position:absolute;left:1088;top:1595;width:2;height:50" coordorigin="1088,1595" coordsize="0,50" path="m1088,1645l1088,1595e" filled="false" stroked="true" strokeweight=".397pt" strokecolor="#231f20">
                      <v:path arrowok="t"/>
                    </v:shape>
                  </v:group>
                  <v:group style="position:absolute;left:1063;top:1595;width:2;height:50" coordorigin="1063,1595" coordsize="2,50">
                    <v:shape style="position:absolute;left:1063;top:1595;width:2;height:50" coordorigin="1063,1595" coordsize="0,50" path="m1063,1645l1063,1595e" filled="false" stroked="true" strokeweight=".397pt" strokecolor="#231f20">
                      <v:path arrowok="t"/>
                    </v:shape>
                  </v:group>
                  <v:group style="position:absolute;left:1038;top:1595;width:2;height:50" coordorigin="1038,1595" coordsize="2,50">
                    <v:shape style="position:absolute;left:1038;top:1595;width:2;height:50" coordorigin="1038,1595" coordsize="0,50" path="m1038,1645l1038,1595e" filled="false" stroked="true" strokeweight=".397pt" strokecolor="#231f20">
                      <v:path arrowok="t"/>
                    </v:shape>
                  </v:group>
                  <v:group style="position:absolute;left:1012;top:1595;width:2;height:50" coordorigin="1012,1595" coordsize="2,50">
                    <v:shape style="position:absolute;left:1012;top:1595;width:2;height:50" coordorigin="1012,1595" coordsize="0,50" path="m1012,1645l1012,1595e" filled="false" stroked="true" strokeweight=".397pt" strokecolor="#231f20">
                      <v:path arrowok="t"/>
                    </v:shape>
                  </v:group>
                  <v:group style="position:absolute;left:987;top:1595;width:2;height:50" coordorigin="987,1595" coordsize="2,50">
                    <v:shape style="position:absolute;left:987;top:1595;width:2;height:50" coordorigin="987,1595" coordsize="0,50" path="m987,1645l987,1595e" filled="false" stroked="true" strokeweight=".397pt" strokecolor="#231f20">
                      <v:path arrowok="t"/>
                    </v:shape>
                  </v:group>
                  <v:group style="position:absolute;left:962;top:1595;width:2;height:50" coordorigin="962,1595" coordsize="2,50">
                    <v:shape style="position:absolute;left:962;top:1595;width:2;height:50" coordorigin="962,1595" coordsize="0,50" path="m962,1645l962,1595e" filled="false" stroked="true" strokeweight=".397pt" strokecolor="#231f20">
                      <v:path arrowok="t"/>
                    </v:shape>
                  </v:group>
                  <v:group style="position:absolute;left:937;top:1595;width:2;height:50" coordorigin="937,1595" coordsize="2,50">
                    <v:shape style="position:absolute;left:937;top:1595;width:2;height:50" coordorigin="937,1595" coordsize="0,50" path="m937,1645l937,1595e" filled="false" stroked="true" strokeweight=".397pt" strokecolor="#231f20">
                      <v:path arrowok="t"/>
                    </v:shape>
                  </v:group>
                  <v:group style="position:absolute;left:912;top:1595;width:2;height:50" coordorigin="912,1595" coordsize="2,50">
                    <v:shape style="position:absolute;left:912;top:1595;width:2;height:50" coordorigin="912,1595" coordsize="0,50" path="m912,1645l912,1595e" filled="false" stroked="true" strokeweight=".397pt" strokecolor="#231f20">
                      <v:path arrowok="t"/>
                    </v:shape>
                  </v:group>
                  <v:group style="position:absolute;left:886;top:1595;width:2;height:50" coordorigin="886,1595" coordsize="2,50">
                    <v:shape style="position:absolute;left:886;top:1595;width:2;height:50" coordorigin="886,1595" coordsize="0,50" path="m886,1645l886,1595e" filled="false" stroked="true" strokeweight=".397pt" strokecolor="#231f20">
                      <v:path arrowok="t"/>
                    </v:shape>
                  </v:group>
                  <v:group style="position:absolute;left:861;top:1595;width:2;height:50" coordorigin="861,1595" coordsize="2,50">
                    <v:shape style="position:absolute;left:861;top:1595;width:2;height:50" coordorigin="861,1595" coordsize="0,50" path="m861,1645l861,1595e" filled="false" stroked="true" strokeweight=".397pt" strokecolor="#231f20">
                      <v:path arrowok="t"/>
                    </v:shape>
                  </v:group>
                  <v:group style="position:absolute;left:836;top:1595;width:2;height:50" coordorigin="836,1595" coordsize="2,50">
                    <v:shape style="position:absolute;left:836;top:1595;width:2;height:50" coordorigin="836,1595" coordsize="0,50" path="m836,1645l836,1595e" filled="false" stroked="true" strokeweight=".397pt" strokecolor="#231f20">
                      <v:path arrowok="t"/>
                    </v:shape>
                  </v:group>
                  <v:group style="position:absolute;left:811;top:1595;width:2;height:50" coordorigin="811,1595" coordsize="2,50">
                    <v:shape style="position:absolute;left:811;top:1595;width:2;height:50" coordorigin="811,1595" coordsize="0,50" path="m811,1645l811,1595e" filled="false" stroked="true" strokeweight=".397pt" strokecolor="#231f20">
                      <v:path arrowok="t"/>
                    </v:shape>
                  </v:group>
                  <v:group style="position:absolute;left:786;top:1595;width:2;height:50" coordorigin="786,1595" coordsize="2,50">
                    <v:shape style="position:absolute;left:786;top:1595;width:2;height:50" coordorigin="786,1595" coordsize="0,50" path="m786,1645l786,1595e" filled="false" stroked="true" strokeweight=".397pt" strokecolor="#231f20">
                      <v:path arrowok="t"/>
                    </v:shape>
                  </v:group>
                  <v:group style="position:absolute;left:760;top:1595;width:2;height:50" coordorigin="760,1595" coordsize="2,50">
                    <v:shape style="position:absolute;left:760;top:1595;width:2;height:50" coordorigin="760,1595" coordsize="0,50" path="m760,1645l760,1595e" filled="false" stroked="true" strokeweight=".397pt" strokecolor="#231f20">
                      <v:path arrowok="t"/>
                    </v:shape>
                  </v:group>
                  <v:group style="position:absolute;left:735;top:1595;width:2;height:50" coordorigin="735,1595" coordsize="2,50">
                    <v:shape style="position:absolute;left:735;top:1595;width:2;height:50" coordorigin="735,1595" coordsize="0,50" path="m735,1645l735,1595e" filled="false" stroked="true" strokeweight=".397pt" strokecolor="#231f20">
                      <v:path arrowok="t"/>
                    </v:shape>
                  </v:group>
                  <v:group style="position:absolute;left:710;top:1595;width:2;height:50" coordorigin="710,1595" coordsize="2,50">
                    <v:shape style="position:absolute;left:710;top:1595;width:2;height:50" coordorigin="710,1595" coordsize="0,50" path="m710,1645l710,1595e" filled="false" stroked="true" strokeweight=".397pt" strokecolor="#231f20">
                      <v:path arrowok="t"/>
                    </v:shape>
                  </v:group>
                  <v:group style="position:absolute;left:685;top:1595;width:2;height:50" coordorigin="685,1595" coordsize="2,50">
                    <v:shape style="position:absolute;left:685;top:1595;width:2;height:50" coordorigin="685,1595" coordsize="0,50" path="m685,1645l685,1595e" filled="false" stroked="true" strokeweight=".397pt" strokecolor="#231f20">
                      <v:path arrowok="t"/>
                    </v:shape>
                  </v:group>
                  <v:group style="position:absolute;left:660;top:1595;width:2;height:50" coordorigin="660,1595" coordsize="2,50">
                    <v:shape style="position:absolute;left:660;top:1595;width:2;height:50" coordorigin="660,1595" coordsize="0,50" path="m660,1645l660,1595e" filled="false" stroked="true" strokeweight=".397pt" strokecolor="#231f20">
                      <v:path arrowok="t"/>
                    </v:shape>
                  </v:group>
                  <v:group style="position:absolute;left:634;top:1595;width:2;height:50" coordorigin="634,1595" coordsize="2,50">
                    <v:shape style="position:absolute;left:634;top:1595;width:2;height:50" coordorigin="634,1595" coordsize="0,50" path="m634,1645l634,1595e" filled="false" stroked="true" strokeweight=".397pt" strokecolor="#231f20">
                      <v:path arrowok="t"/>
                    </v:shape>
                  </v:group>
                  <v:group style="position:absolute;left:609;top:1595;width:2;height:50" coordorigin="609,1595" coordsize="2,50">
                    <v:shape style="position:absolute;left:609;top:1595;width:2;height:50" coordorigin="609,1595" coordsize="0,50" path="m609,1645l609,1595e" filled="false" stroked="true" strokeweight=".397pt" strokecolor="#231f20">
                      <v:path arrowok="t"/>
                    </v:shape>
                  </v:group>
                  <v:group style="position:absolute;left:584;top:1595;width:2;height:50" coordorigin="584,1595" coordsize="2,50">
                    <v:shape style="position:absolute;left:584;top:1595;width:2;height:50" coordorigin="584,1595" coordsize="0,50" path="m584,1645l584,1595e" filled="false" stroked="true" strokeweight=".397pt" strokecolor="#231f20">
                      <v:path arrowok="t"/>
                    </v:shape>
                  </v:group>
                  <v:group style="position:absolute;left:559;top:1595;width:2;height:50" coordorigin="559,1595" coordsize="2,50">
                    <v:shape style="position:absolute;left:559;top:1595;width:2;height:50" coordorigin="559,1595" coordsize="0,50" path="m559,1645l559,1595e" filled="false" stroked="true" strokeweight=".397pt" strokecolor="#231f20">
                      <v:path arrowok="t"/>
                    </v:shape>
                  </v:group>
                  <v:group style="position:absolute;left:534;top:1595;width:2;height:50" coordorigin="534,1595" coordsize="2,50">
                    <v:shape style="position:absolute;left:534;top:1595;width:2;height:50" coordorigin="534,1595" coordsize="0,50" path="m534,1645l534,1595e" filled="false" stroked="true" strokeweight=".397pt" strokecolor="#231f20">
                      <v:path arrowok="t"/>
                    </v:shape>
                  </v:group>
                  <v:group style="position:absolute;left:508;top:1595;width:2;height:50" coordorigin="508,1595" coordsize="2,50">
                    <v:shape style="position:absolute;left:508;top:1595;width:2;height:50" coordorigin="508,1595" coordsize="0,50" path="m508,1645l508,1595e" filled="false" stroked="true" strokeweight=".397pt" strokecolor="#231f20">
                      <v:path arrowok="t"/>
                    </v:shape>
                  </v:group>
                  <v:group style="position:absolute;left:483;top:1595;width:2;height:50" coordorigin="483,1595" coordsize="2,50">
                    <v:shape style="position:absolute;left:483;top:1595;width:2;height:50" coordorigin="483,1595" coordsize="0,50" path="m483,1645l483,1595e" filled="false" stroked="true" strokeweight=".397pt" strokecolor="#231f20">
                      <v:path arrowok="t"/>
                    </v:shape>
                  </v:group>
                  <v:group style="position:absolute;left:458;top:1595;width:2;height:50" coordorigin="458,1595" coordsize="2,50">
                    <v:shape style="position:absolute;left:458;top:1595;width:2;height:50" coordorigin="458,1595" coordsize="0,50" path="m458,1645l458,1595e" filled="false" stroked="true" strokeweight=".397pt" strokecolor="#231f20">
                      <v:path arrowok="t"/>
                    </v:shape>
                  </v:group>
                  <v:group style="position:absolute;left:433;top:1595;width:2;height:50" coordorigin="433,1595" coordsize="2,50">
                    <v:shape style="position:absolute;left:433;top:1595;width:2;height:50" coordorigin="433,1595" coordsize="0,50" path="m433,1645l433,1595e" filled="false" stroked="true" strokeweight=".397pt" strokecolor="#231f20">
                      <v:path arrowok="t"/>
                    </v:shape>
                  </v:group>
                  <v:group style="position:absolute;left:408;top:1595;width:2;height:50" coordorigin="408,1595" coordsize="2,50">
                    <v:shape style="position:absolute;left:408;top:1595;width:2;height:50" coordorigin="408,1595" coordsize="0,50" path="m408,1645l408,1595e" filled="false" stroked="true" strokeweight=".397pt" strokecolor="#231f20">
                      <v:path arrowok="t"/>
                    </v:shape>
                  </v:group>
                  <v:group style="position:absolute;left:382;top:1595;width:2;height:50" coordorigin="382,1595" coordsize="2,50">
                    <v:shape style="position:absolute;left:382;top:1595;width:2;height:50" coordorigin="382,1595" coordsize="0,50" path="m382,1645l382,1595e" filled="false" stroked="true" strokeweight=".397pt" strokecolor="#231f20">
                      <v:path arrowok="t"/>
                    </v:shape>
                  </v:group>
                  <v:group style="position:absolute;left:357;top:1595;width:2;height:50" coordorigin="357,1595" coordsize="2,50">
                    <v:shape style="position:absolute;left:357;top:1595;width:2;height:50" coordorigin="357,1595" coordsize="0,50" path="m357,1645l357,1595e" filled="false" stroked="true" strokeweight=".397pt" strokecolor="#231f20">
                      <v:path arrowok="t"/>
                    </v:shape>
                  </v:group>
                  <v:group style="position:absolute;left:332;top:1595;width:2;height:50" coordorigin="332,1595" coordsize="2,50">
                    <v:shape style="position:absolute;left:332;top:1595;width:2;height:50" coordorigin="332,1595" coordsize="0,50" path="m332,1645l332,1595e" filled="false" stroked="true" strokeweight=".397pt" strokecolor="#231f20">
                      <v:path arrowok="t"/>
                    </v:shape>
                  </v:group>
                  <v:group style="position:absolute;left:307;top:1595;width:2;height:50" coordorigin="307,1595" coordsize="2,50">
                    <v:shape style="position:absolute;left:307;top:1595;width:2;height:50" coordorigin="307,1595" coordsize="0,50" path="m307,1645l307,1595e" filled="false" stroked="true" strokeweight=".397pt" strokecolor="#231f20">
                      <v:path arrowok="t"/>
                    </v:shape>
                  </v:group>
                  <v:group style="position:absolute;left:282;top:1595;width:2;height:50" coordorigin="282,1595" coordsize="2,50">
                    <v:shape style="position:absolute;left:282;top:1595;width:2;height:50" coordorigin="282,1595" coordsize="0,50" path="m282,1645l282,1595e" filled="false" stroked="true" strokeweight=".397pt" strokecolor="#231f20">
                      <v:path arrowok="t"/>
                    </v:shape>
                  </v:group>
                  <v:group style="position:absolute;left:257;top:1595;width:2;height:50" coordorigin="257,1595" coordsize="2,50">
                    <v:shape style="position:absolute;left:257;top:1595;width:2;height:50" coordorigin="257,1595" coordsize="0,50" path="m257,1645l257,1595e" filled="false" stroked="true" strokeweight=".397pt" strokecolor="#231f20">
                      <v:path arrowok="t"/>
                    </v:shape>
                  </v:group>
                  <v:group style="position:absolute;left:231;top:1595;width:2;height:50" coordorigin="231,1595" coordsize="2,50">
                    <v:shape style="position:absolute;left:231;top:1595;width:2;height:50" coordorigin="231,1595" coordsize="0,50" path="m231,1645l231,1595e" filled="false" stroked="true" strokeweight=".397pt" strokecolor="#231f20">
                      <v:path arrowok="t"/>
                    </v:shape>
                  </v:group>
                  <v:group style="position:absolute;left:206;top:1595;width:2;height:50" coordorigin="206,1595" coordsize="2,50">
                    <v:shape style="position:absolute;left:206;top:1595;width:2;height:50" coordorigin="206,1595" coordsize="0,50" path="m206,1645l206,1595e" filled="false" stroked="true" strokeweight=".397pt" strokecolor="#231f20">
                      <v:path arrowok="t"/>
                    </v:shape>
                  </v:group>
                  <v:group style="position:absolute;left:181;top:1595;width:2;height:50" coordorigin="181,1595" coordsize="2,50">
                    <v:shape style="position:absolute;left:181;top:1595;width:2;height:50" coordorigin="181,1595" coordsize="0,50" path="m181,1645l181,1595e" filled="false" stroked="true" strokeweight=".397pt" strokecolor="#231f20">
                      <v:path arrowok="t"/>
                    </v:shape>
                  </v:group>
                  <v:group style="position:absolute;left:156;top:1595;width:2;height:50" coordorigin="156,1595" coordsize="2,50">
                    <v:shape style="position:absolute;left:156;top:1595;width:2;height:50" coordorigin="156,1595" coordsize="0,50" path="m156,1645l156,1595e" filled="false" stroked="true" strokeweight=".397pt" strokecolor="#231f20">
                      <v:path arrowok="t"/>
                    </v:shape>
                  </v:group>
                  <v:group style="position:absolute;left:131;top:1595;width:2;height:50" coordorigin="131,1595" coordsize="2,50">
                    <v:shape style="position:absolute;left:131;top:1595;width:2;height:50" coordorigin="131,1595" coordsize="0,50" path="m131,1645l131,1595e" filled="false" stroked="true" strokeweight=".397pt" strokecolor="#231f20">
                      <v:path arrowok="t"/>
                    </v:shape>
                  </v:group>
                  <v:group style="position:absolute;left:105;top:1582;width:2;height:50" coordorigin="105,1582" coordsize="2,50">
                    <v:shape style="position:absolute;left:105;top:1582;width:2;height:50" coordorigin="105,1582" coordsize="0,50" path="m105,1632l105,1582e" filled="false" stroked="true" strokeweight=".397pt" strokecolor="#231f20">
                      <v:path arrowok="t"/>
                    </v:shape>
                  </v:group>
                  <v:group style="position:absolute;left:80;top:1576;width:2;height:50" coordorigin="80,1576" coordsize="2,50">
                    <v:shape style="position:absolute;left:80;top:1576;width:2;height:50" coordorigin="80,1576" coordsize="0,50" path="m80,1626l80,1576e" filled="false" stroked="true" strokeweight=".397pt" strokecolor="#231f20">
                      <v:path arrowok="t"/>
                    </v:shape>
                  </v:group>
                  <v:group style="position:absolute;left:61;top:1569;width:2;height:51" coordorigin="61,1569" coordsize="2,51">
                    <v:shape style="position:absolute;left:61;top:1569;width:2;height:51" coordorigin="61,1569" coordsize="0,51" path="m61,1620l61,1569e" filled="false" stroked="true" strokeweight=".397pt" strokecolor="#231f20">
                      <v:path arrowok="t"/>
                    </v:shape>
                  </v:group>
                  <v:group style="position:absolute;left:42;top:1488;width:2;height:119" coordorigin="42,1488" coordsize="2,119">
                    <v:shape style="position:absolute;left:42;top:1488;width:2;height:119" coordorigin="42,1488" coordsize="0,119" path="m42,1488l42,1607e" filled="false" stroked="true" strokeweight=".397pt" strokecolor="#231f20">
                      <v:path arrowok="t"/>
                    </v:shape>
                  </v:group>
                  <v:group style="position:absolute;left:27;top:1494;width:2;height:101" coordorigin="27,1494" coordsize="2,101">
                    <v:shape style="position:absolute;left:27;top:1494;width:2;height:101" coordorigin="27,1494" coordsize="0,101" path="m27,1494l27,1595e" filled="false" stroked="true" strokeweight=".711pt" strokecolor="#231f20">
                      <v:path arrowok="t"/>
                    </v:shape>
                  </v:group>
                  <v:group style="position:absolute;left:5;top:1532;width:2;height:50" coordorigin="5,1532" coordsize="2,50">
                    <v:shape style="position:absolute;left:5;top:1532;width:2;height:50" coordorigin="5,1532" coordsize="0,50" path="m5,1582l5,1532e" filled="false" stroked="true" strokeweight=".397pt" strokecolor="#231f20">
                      <v:path arrowok="t"/>
                    </v:shape>
                  </v:group>
                  <v:group style="position:absolute;left:17;top:1506;width:2;height:51" coordorigin="17,1506" coordsize="2,51">
                    <v:shape style="position:absolute;left:17;top:1506;width:2;height:51" coordorigin="17,1506" coordsize="0,51" path="m17,1557l17,1506e" filled="false" stroked="true" strokeweight=".397pt" strokecolor="#231f20">
                      <v:path arrowok="t"/>
                    </v:shape>
                  </v:group>
                  <v:group style="position:absolute;left:55;top:1481;width:2;height:51" coordorigin="55,1481" coordsize="2,51">
                    <v:shape style="position:absolute;left:55;top:1481;width:2;height:51" coordorigin="55,1481" coordsize="0,51" path="m55,1532l55,1481e" filled="false" stroked="true" strokeweight=".397pt" strokecolor="#231f20">
                      <v:path arrowok="t"/>
                    </v:shape>
                  </v:group>
                  <v:group style="position:absolute;left:68;top:1475;width:2;height:50" coordorigin="68,1475" coordsize="2,50">
                    <v:shape style="position:absolute;left:68;top:1475;width:2;height:50" coordorigin="68,1475" coordsize="0,50" path="m68,1525l68,1475e" filled="false" stroked="true" strokeweight=".397pt" strokecolor="#231f2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617" w:lineRule="exact" w:before="11"/>
              <w:ind w:left="147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Thermal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56"/>
              </w:rPr>
              <w:t>Power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56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56"/>
              </w:rPr>
              <w:t>Plant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384" w:type="dxa"/>
            <w:tcBorders>
              <w:top w:val="single" w:sz="8" w:space="0" w:color="231F20"/>
              <w:left w:val="dotted" w:sz="8" w:space="0" w:color="231F20"/>
              <w:bottom w:val="dotted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145" w:right="15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convert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or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3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fuels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31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then</w:t>
            </w:r>
            <w:r>
              <w:rPr>
                <w:rFonts w:ascii="Calibri"/>
                <w:b/>
                <w:color w:val="231F20"/>
                <w:spacing w:val="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29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62" w:hRule="exact"/>
        </w:trPr>
        <w:tc>
          <w:tcPr>
            <w:tcW w:w="5416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00" w:lineRule="atLeast"/>
              <w:ind w:left="17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162322" cy="1014412"/>
                  <wp:effectExtent l="0" t="0" r="0" b="0"/>
                  <wp:docPr id="3" name="image117.png" descr="þÿ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17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322" cy="101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431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46"/>
                <w:w w:val="110"/>
                <w:sz w:val="56"/>
              </w:rPr>
              <w:t>T</w:t>
            </w:r>
            <w:r>
              <w:rPr>
                <w:rFonts w:ascii="Calibri"/>
                <w:b/>
                <w:color w:val="231F20"/>
                <w:w w:val="110"/>
                <w:sz w:val="56"/>
              </w:rPr>
              <w:t>el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56"/>
              </w:rPr>
              <w:t>e</w:t>
            </w:r>
            <w:r>
              <w:rPr>
                <w:rFonts w:ascii="Calibri"/>
                <w:b/>
                <w:color w:val="231F20"/>
                <w:w w:val="110"/>
                <w:sz w:val="56"/>
              </w:rPr>
              <w:t>vis</w:t>
            </w:r>
            <w:r>
              <w:rPr>
                <w:rFonts w:ascii="Calibri"/>
                <w:b/>
                <w:color w:val="231F20"/>
                <w:spacing w:val="3"/>
                <w:w w:val="110"/>
                <w:sz w:val="56"/>
              </w:rPr>
              <w:t>i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o</w:t>
            </w:r>
            <w:r>
              <w:rPr>
                <w:rFonts w:ascii="Calibri"/>
                <w:b/>
                <w:color w:val="231F20"/>
                <w:w w:val="110"/>
                <w:sz w:val="56"/>
              </w:rPr>
              <w:t>n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384" w:type="dxa"/>
            <w:tcBorders>
              <w:top w:val="dotted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420" w:lineRule="exact"/>
              <w:ind w:left="289" w:right="344" w:firstLine="86"/>
              <w:jc w:val="left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-5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light,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heat,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sound.</w:t>
            </w:r>
            <w:r>
              <w:rPr>
                <w:rFonts w:ascii="Calibri"/>
                <w:sz w:val="40"/>
              </w:rPr>
            </w:r>
          </w:p>
        </w:tc>
      </w:tr>
    </w:tbl>
    <w:p>
      <w:pPr>
        <w:spacing w:after="0" w:line="420" w:lineRule="exact"/>
        <w:jc w:val="left"/>
        <w:rPr>
          <w:rFonts w:ascii="Calibri" w:hAnsi="Calibri" w:cs="Calibri" w:eastAsia="Calibri"/>
          <w:sz w:val="40"/>
          <w:szCs w:val="40"/>
        </w:rPr>
        <w:sectPr>
          <w:pgSz w:w="12240" w:h="15840"/>
          <w:pgMar w:top="300" w:bottom="280" w:left="640" w:right="5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90.194pt;margin-top:24.594pt;width:89.7pt;height:83.05pt;mso-position-horizontal-relative:page;mso-position-vertical-relative:page;z-index:-85696" coordorigin="1804,492" coordsize="1794,1661">
            <v:group style="position:absolute;left:3275;top:1171;width:315;height:325" coordorigin="3275,1171" coordsize="315,325">
              <v:shape style="position:absolute;left:3275;top:1171;width:315;height:325" coordorigin="3275,1171" coordsize="315,325" path="m3403,1171l3403,1304,3275,1304,3275,1361,3403,1361,3403,1496,3462,1496,3462,1361,3590,1361,3590,1304,3462,1304,3462,1171,3403,1171xe" filled="false" stroked="true" strokeweight=".706pt" strokecolor="#231f20">
                <v:path arrowok="t"/>
              </v:shape>
            </v:group>
            <v:group style="position:absolute;left:2308;top:506;width:452;height:1632" coordorigin="2308,506" coordsize="452,1632">
              <v:shape style="position:absolute;left:2308;top:506;width:452;height:1632" coordorigin="2308,506" coordsize="452,1632" path="m2527,506l2603,551,2635,605,2665,676,2691,761,2713,858,2731,966,2745,1080,2754,1200,2759,1322,2760,1444,2756,1564,2747,1678,2733,1786,2713,1883,2689,1968,2658,2039,2622,2093,2533,2138,2485,2126,2408,2039,2378,1968,2353,1883,2334,1786,2321,1678,2312,1564,2308,1444,2309,1322,2314,1200,2323,1080,2337,966,2354,858,2375,761,2399,676,2427,605,2457,551,2527,506xe" filled="false" stroked="true" strokeweight="1.412pt" strokecolor="#231f20">
                <v:path arrowok="t"/>
              </v:shape>
            </v:group>
            <v:group style="position:absolute;left:1818;top:874;width:1433;height:922" coordorigin="1818,874" coordsize="1433,922">
              <v:shape style="position:absolute;left:1818;top:874;width:1433;height:922" coordorigin="1818,874" coordsize="1433,922" path="m1826,918l1856,890,1903,876,1966,874,2042,885,2128,906,2224,936,2325,975,2431,1021,2539,1073,2647,1130,2753,1191,2854,1256,2948,1321,3034,1388,3108,1454,3169,1518,3215,1580,3243,1638,3251,1692,3237,1739,3202,1774,3152,1793,3088,1796,3012,1786,2926,1764,2832,1731,2733,1689,2629,1638,2524,1581,2419,1519,2317,1453,2218,1384,2126,1315,2042,1245,1969,1178,1907,1114,1860,1054,1830,1001,1818,955,1826,918xe" filled="false" stroked="true" strokeweight="1.412pt" strokecolor="#231f20">
                <v:path arrowok="t"/>
              </v:shape>
            </v:group>
            <v:group style="position:absolute;left:1820;top:845;width:1423;height:920" coordorigin="1820,845" coordsize="1423,920">
              <v:shape style="position:absolute;left:1820;top:845;width:1423;height:920" coordorigin="1820,845" coordsize="1423,920" path="m1820,1728l1822,1640,1852,1584,1898,1523,1959,1458,2032,1390,2116,1321,2208,1251,2307,1183,2410,1117,2515,1055,2620,999,2724,949,2824,908,2918,875,3004,854,3080,845,3145,849,3195,868,3229,904,3243,951,3235,1004,3206,1062,3160,1123,3099,1187,3024,1252,2938,1318,2843,1383,2742,1446,2636,1507,2528,1564,2419,1616,2314,1662,2212,1701,2117,1732,2031,1753,1956,1765,1895,1765,1849,1753,1820,1728xe" filled="false" stroked="true" strokeweight="1.412pt" strokecolor="#231f20">
                <v:path arrowok="t"/>
              </v:shape>
              <v:shape style="position:absolute;left:1907;top:1115;width:190;height:190" type="#_x0000_t75" alt="þÿ" stroked="false">
                <v:imagedata r:id="rId81" o:title=""/>
              </v:shape>
              <v:shape style="position:absolute;left:2781;top:811;width:190;height:190" type="#_x0000_t75" alt="þÿ" stroked="false">
                <v:imagedata r:id="rId82" o:title=""/>
              </v:shape>
              <v:shape style="position:absolute;left:2617;top:1734;width:190;height:190" type="#_x0000_t75" alt="þÿ" stroked="false">
                <v:imagedata r:id="rId83" o:title=""/>
              </v:shape>
              <v:shape style="position:absolute;left:2357;top:1173;width:149;height:149" type="#_x0000_t75" alt="þÿ" stroked="false">
                <v:imagedata r:id="rId84" o:title=""/>
              </v:shape>
              <v:shape style="position:absolute;left:2460;top:1359;width:148;height:149" type="#_x0000_t75" alt="þÿ" stroked="false">
                <v:imagedata r:id="rId84" o:title=""/>
              </v:shape>
              <v:shape style="position:absolute;left:2569;top:1178;width:149;height:149" type="#_x0000_t75" alt="þÿ" stroked="false">
                <v:imagedata r:id="rId85" o:title=""/>
              </v:shape>
              <v:shape style="position:absolute;left:2361;top:1306;width:148;height:148" type="#_x0000_t75" alt="þÿ" stroked="false">
                <v:imagedata r:id="rId124" o:title=""/>
              </v:shape>
              <v:shape style="position:absolute;left:2555;top:1306;width:148;height:148" type="#_x0000_t75" alt="þÿ" stroked="false">
                <v:imagedata r:id="rId125" o:title=""/>
              </v:shape>
              <v:shape style="position:absolute;left:2453;top:1136;width:148;height:148" type="#_x0000_t75" alt="þÿ" stroked="false">
                <v:imagedata r:id="rId88" o:title=""/>
              </v:shape>
              <v:shape style="position:absolute;left:2460;top:1244;width:148;height:149" type="#_x0000_t75" alt="þÿ" stroked="false">
                <v:imagedata r:id="rId89" o:title=""/>
              </v:shape>
            </v:group>
            <w10:wrap type="none"/>
          </v:group>
        </w:pict>
      </w:r>
      <w:r>
        <w:rPr/>
        <w:pict>
          <v:group style="position:absolute;margin-left:141.949997pt;margin-top:158.399994pt;width:60.15pt;height:66.6pt;mso-position-horizontal-relative:page;mso-position-vertical-relative:page;z-index:-85672" coordorigin="2839,3168" coordsize="1203,1332">
            <v:group style="position:absolute;left:2839;top:3168;width:1203;height:1332" coordorigin="2839,3168" coordsize="1203,1332">
              <v:shape style="position:absolute;left:2839;top:3168;width:1203;height:1332" coordorigin="2839,3168" coordsize="1203,1332" path="m4042,3168l2839,3168,2839,4500,4042,4500,4042,3168xe" filled="true" fillcolor="#231f20" stroked="false">
                <v:path arrowok="t"/>
                <v:fill type="solid"/>
              </v:shape>
            </v:group>
            <v:group style="position:absolute;left:3701;top:3762;width:272;height:273" coordorigin="3701,3762" coordsize="272,273">
              <v:shape style="position:absolute;left:3701;top:3762;width:272;height:273" coordorigin="3701,3762" coordsize="272,273" path="m3938,3762l3862,3764,3801,3781,3745,3829,3709,3883,3701,3920,3701,3938,3732,4002,3801,4035,3820,4035,3893,4002,3937,3935,3961,3860,3971,3796,3973,3763,3938,3762xe" filled="true" fillcolor="#231f20" stroked="false">
                <v:path arrowok="t"/>
                <v:fill type="solid"/>
              </v:shape>
            </v:group>
            <v:group style="position:absolute;left:3390;top:3813;width:216;height:216" coordorigin="3390,3813" coordsize="216,216">
              <v:shape style="position:absolute;left:3390;top:3813;width:216;height:216" coordorigin="3390,3813" coordsize="216,216" path="m3606,3813l3544,3814,3474,3827,3416,3876,3390,3947,3393,3965,3446,4022,3483,4029,3501,4027,3560,3983,3592,3910,3604,3843,3606,3813xe" filled="true" fillcolor="#231f20" stroked="false">
                <v:path arrowok="t"/>
                <v:fill type="solid"/>
              </v:shape>
            </v:group>
            <v:group style="position:absolute;left:2888;top:3499;width:503;height:503" coordorigin="2888,3499" coordsize="503,503">
              <v:shape style="position:absolute;left:2888;top:3499;width:503;height:503" coordorigin="2888,3499" coordsize="503,503" path="m3391,3499l3323,3503,3251,3514,3166,3534,3106,3554,3046,3581,2989,3616,2938,3659,2899,3727,2888,3802,2890,3821,2913,3893,2962,3953,3029,3991,3104,4002,3123,4001,3196,3977,3265,3920,3316,3867,3359,3807,3382,3740,3389,3672,3391,3587,3391,3499xe" filled="true" fillcolor="#231f20" stroked="false">
                <v:path arrowok="t"/>
                <v:fill type="solid"/>
              </v:shape>
            </v:group>
            <v:group style="position:absolute;left:3513;top:3375;width:337;height:338" coordorigin="3513,3375" coordsize="337,338">
              <v:shape style="position:absolute;left:3513;top:3375;width:337;height:338" coordorigin="3513,3375" coordsize="337,338" path="m3850,3375l3783,3375,3711,3378,3648,3393,3596,3430,3550,3477,3520,3532,3513,3587,3516,3605,3549,3669,3599,3702,3655,3713,3674,3711,3743,3679,3784,3630,3819,3556,3838,3482,3847,3419,3850,3375xe" filled="true" fillcolor="#231f20" stroked="false">
                <v:path arrowok="t"/>
                <v:fill type="solid"/>
              </v:shape>
            </v:group>
            <v:group style="position:absolute;left:3056;top:4068;width:246;height:245" coordorigin="3056,4068" coordsize="246,245">
              <v:shape style="position:absolute;left:3056;top:4068;width:246;height:245" coordorigin="3056,4068" coordsize="246,245" path="m3302,4068l3267,4068,3194,4070,3136,4092,3078,4148,3056,4222,3059,4240,3109,4299,3165,4313,3182,4311,3247,4264,3282,4191,3298,4120,3302,4068xe" filled="true" fillcolor="#231f20" stroked="false">
                <v:path arrowok="t"/>
                <v:fill type="solid"/>
              </v:shape>
            </v:group>
            <v:group style="position:absolute;left:3368;top:4113;width:337;height:337" coordorigin="3368,4113" coordsize="337,337">
              <v:shape style="position:absolute;left:3368;top:4113;width:337;height:337" coordorigin="3368,4113" coordsize="337,337" path="m3705,4113l3638,4113,3566,4115,3503,4131,3451,4168,3405,4215,3375,4270,3368,4307,3368,4325,3393,4392,3455,4440,3511,4450,3529,4449,3598,4417,3639,4367,3674,4294,3693,4220,3702,4157,3705,4113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89.649963pt;margin-top:394.749908pt;width:158.550pt;height:114pt;mso-position-horizontal-relative:page;mso-position-vertical-relative:page;z-index:-85648" coordorigin="1793,7895" coordsize="3171,2280">
            <v:shape style="position:absolute;left:1906;top:8056;width:2941;height:1323" type="#_x0000_t75" alt="þÿ" stroked="false">
              <v:imagedata r:id="rId126" o:title=""/>
            </v:shape>
            <v:shape style="position:absolute;left:1793;top:7895;width:1776;height:735" type="#_x0000_t75" alt="þÿ" stroked="false">
              <v:imagedata r:id="rId127" o:title=""/>
            </v:shape>
            <v:shape style="position:absolute;left:4163;top:8432;width:801;height:1743" type="#_x0000_t75" alt="þÿ" stroked="false">
              <v:imagedata r:id="rId128" o:title=""/>
            </v:shape>
            <v:shape style="position:absolute;left:4439;top:8115;width:291;height:502" type="#_x0000_t75" alt="þÿ" stroked="false">
              <v:imagedata r:id="rId129" o:title=""/>
            </v:shape>
            <v:shape style="position:absolute;left:1911;top:8297;width:622;height:1058" type="#_x0000_t75" alt="þÿ" stroked="false">
              <v:imagedata r:id="rId130" o:title=""/>
            </v:shape>
            <w10:wrap type="none"/>
          </v:group>
        </w:pict>
      </w:r>
      <w:r>
        <w:rPr/>
        <w:pict>
          <v:group style="position:absolute;margin-left:97.857002pt;margin-top:518.732483pt;width:147.950pt;height:83.1pt;mso-position-horizontal-relative:page;mso-position-vertical-relative:page;z-index:-85624" coordorigin="1957,10375" coordsize="2959,1662">
            <v:group style="position:absolute;left:1969;top:10472;width:723;height:1368" coordorigin="1969,10472" coordsize="723,1368">
              <v:shape style="position:absolute;left:1969;top:10472;width:723;height:1368" coordorigin="1969,10472" coordsize="723,1368" path="m2461,10472l1969,10472,1969,11840,2692,11840,2578,10515,2461,10472xe" filled="true" fillcolor="#6d6e71" stroked="false">
                <v:path arrowok="t"/>
                <v:fill type="solid"/>
              </v:shape>
            </v:group>
            <v:group style="position:absolute;left:1980;top:10466;width:26;height:7" coordorigin="1980,10466" coordsize="26,7">
              <v:shape style="position:absolute;left:1980;top:10466;width:26;height:7" coordorigin="1980,10466" coordsize="26,7" path="m1993,10466l1987,10470,1980,10472,2006,10472,1999,10470,1993,10466xe" filled="true" fillcolor="#6d6e71" stroked="false">
                <v:path arrowok="t"/>
                <v:fill type="solid"/>
              </v:shape>
            </v:group>
            <v:group style="position:absolute;left:2021;top:10466;width:25;height:7" coordorigin="2021,10466" coordsize="25,7">
              <v:shape style="position:absolute;left:2021;top:10466;width:25;height:7" coordorigin="2021,10466" coordsize="25,7" path="m2034,10466l2028,10470,2021,10472,2046,10472,2039,10470,2034,10466xe" filled="true" fillcolor="#6d6e71" stroked="false">
                <v:path arrowok="t"/>
                <v:fill type="solid"/>
              </v:shape>
            </v:group>
            <v:group style="position:absolute;left:2061;top:10466;width:26;height:7" coordorigin="2061,10466" coordsize="26,7">
              <v:shape style="position:absolute;left:2061;top:10466;width:26;height:7" coordorigin="2061,10466" coordsize="26,7" path="m2074,10466l2068,10470,2061,10472,2087,10472,2080,10470,2074,10466xe" filled="true" fillcolor="#6d6e71" stroked="false">
                <v:path arrowok="t"/>
                <v:fill type="solid"/>
              </v:shape>
            </v:group>
            <v:group style="position:absolute;left:2102;top:10466;width:26;height:7" coordorigin="2102,10466" coordsize="26,7">
              <v:shape style="position:absolute;left:2102;top:10466;width:26;height:7" coordorigin="2102,10466" coordsize="26,7" path="m2115,10466l2109,10470,2102,10472,2128,10472,2121,10470,2115,10466xe" filled="true" fillcolor="#6d6e71" stroked="false">
                <v:path arrowok="t"/>
                <v:fill type="solid"/>
              </v:shape>
            </v:group>
            <v:group style="position:absolute;left:2143;top:10466;width:25;height:7" coordorigin="2143,10466" coordsize="25,7">
              <v:shape style="position:absolute;left:2143;top:10466;width:25;height:7" coordorigin="2143,10466" coordsize="25,7" path="m2156,10466l2150,10470,2143,10472,2168,10472,2161,10470,2156,10466xe" filled="true" fillcolor="#6d6e71" stroked="false">
                <v:path arrowok="t"/>
                <v:fill type="solid"/>
              </v:shape>
            </v:group>
            <v:group style="position:absolute;left:2184;top:10466;width:25;height:7" coordorigin="2184,10466" coordsize="25,7">
              <v:shape style="position:absolute;left:2184;top:10466;width:25;height:7" coordorigin="2184,10466" coordsize="25,7" path="m2196,10466l2190,10470,2184,10472,2209,10472,2202,10470,2196,10466xe" filled="true" fillcolor="#6d6e71" stroked="false">
                <v:path arrowok="t"/>
                <v:fill type="solid"/>
              </v:shape>
            </v:group>
            <v:group style="position:absolute;left:2224;top:10466;width:26;height:7" coordorigin="2224,10466" coordsize="26,7">
              <v:shape style="position:absolute;left:2224;top:10466;width:26;height:7" coordorigin="2224,10466" coordsize="26,7" path="m2237,10466l2231,10470,2224,10472,2250,10472,2243,10470,2237,10466xe" filled="true" fillcolor="#6d6e71" stroked="false">
                <v:path arrowok="t"/>
                <v:fill type="solid"/>
              </v:shape>
            </v:group>
            <v:group style="position:absolute;left:2265;top:10466;width:26;height:7" coordorigin="2265,10466" coordsize="26,7">
              <v:shape style="position:absolute;left:2265;top:10466;width:26;height:7" coordorigin="2265,10466" coordsize="26,7" path="m2278,10466l2272,10470,2265,10472,2291,10472,2284,10470,2278,10466xe" filled="true" fillcolor="#6d6e71" stroked="false">
                <v:path arrowok="t"/>
                <v:fill type="solid"/>
              </v:shape>
            </v:group>
            <v:group style="position:absolute;left:2306;top:10466;width:25;height:7" coordorigin="2306,10466" coordsize="25,7">
              <v:shape style="position:absolute;left:2306;top:10466;width:25;height:7" coordorigin="2306,10466" coordsize="25,7" path="m2318,10466l2313,10470,2306,10472,2331,10472,2324,10470,2318,10466xe" filled="true" fillcolor="#6d6e71" stroked="false">
                <v:path arrowok="t"/>
                <v:fill type="solid"/>
              </v:shape>
            </v:group>
            <v:group style="position:absolute;left:2346;top:10466;width:26;height:7" coordorigin="2346,10466" coordsize="26,7">
              <v:shape style="position:absolute;left:2346;top:10466;width:26;height:7" coordorigin="2346,10466" coordsize="26,7" path="m2359,10466l2353,10470,2346,10472,2372,10472,2365,10470,2359,10466xe" filled="true" fillcolor="#6d6e71" stroked="false">
                <v:path arrowok="t"/>
                <v:fill type="solid"/>
              </v:shape>
            </v:group>
            <v:group style="position:absolute;left:2387;top:10466;width:26;height:7" coordorigin="2387,10466" coordsize="26,7">
              <v:shape style="position:absolute;left:2387;top:10466;width:26;height:7" coordorigin="2387,10466" coordsize="26,7" path="m2400,10466l2394,10470,2387,10472,2413,10472,2406,10470,2400,10466xe" filled="true" fillcolor="#6d6e71" stroked="false">
                <v:path arrowok="t"/>
                <v:fill type="solid"/>
              </v:shape>
            </v:group>
            <v:group style="position:absolute;left:2428;top:10466;width:25;height:7" coordorigin="2428,10466" coordsize="25,7">
              <v:shape style="position:absolute;left:2428;top:10466;width:25;height:7" coordorigin="2428,10466" coordsize="25,7" path="m2441,10466l2435,10470,2428,10472,2453,10472,2446,10470,2441,10466xe" filled="true" fillcolor="#6d6e71" stroked="false">
                <v:path arrowok="t"/>
                <v:fill type="solid"/>
              </v:shape>
            </v:group>
            <v:group style="position:absolute;left:1970;top:11680;width:2940;height:318" coordorigin="1970,11680" coordsize="2940,318">
              <v:shape style="position:absolute;left:1970;top:11680;width:2940;height:318" coordorigin="1970,11680" coordsize="2940,318" path="m1970,11998l4910,11998,4910,11680,1970,11680,1970,11998xe" filled="true" fillcolor="#231f20" stroked="false">
                <v:path arrowok="t"/>
                <v:fill type="solid"/>
              </v:shape>
            </v:group>
            <v:group style="position:absolute;left:4309;top:11635;width:595;height:2" coordorigin="4309,11635" coordsize="595,2">
              <v:shape style="position:absolute;left:4309;top:11635;width:595;height:2" coordorigin="4309,11635" coordsize="595,0" path="m4309,11635l4904,11635e" filled="false" stroked="true" strokeweight="1.2pt" strokecolor="#b1b3b6">
                <v:path arrowok="t"/>
              </v:shape>
            </v:group>
            <v:group style="position:absolute;left:4048;top:11525;width:864;height:107" coordorigin="4048,11525" coordsize="864,107">
              <v:shape style="position:absolute;left:4048;top:11525;width:864;height:107" coordorigin="4048,11525" coordsize="864,107" path="m4050,11525l4048,11525,4048,11622,4060,11622,4103,11625,4227,11632,4239,11632,4246,11629,4257,11627,4271,11625,4289,11625,4904,11624,4912,11549,4846,11549,4838,11547,4597,11547,4580,11541,4574,11539,4245,11539,4241,11538,4093,11538,4073,11534,4058,11529,4050,11525xe" filled="true" fillcolor="#b1b3b6" stroked="false">
                <v:path arrowok="t"/>
                <v:fill type="solid"/>
              </v:shape>
            </v:group>
            <v:group style="position:absolute;left:4862;top:11537;width:51;height:12" coordorigin="4862,11537" coordsize="51,12">
              <v:shape style="position:absolute;left:4862;top:11537;width:51;height:12" coordorigin="4862,11537" coordsize="51,12" path="m4913,11537l4892,11540,4862,11549,4912,11549,4913,11537xe" filled="true" fillcolor="#b1b3b6" stroked="false">
                <v:path arrowok="t"/>
                <v:fill type="solid"/>
              </v:shape>
            </v:group>
            <v:group style="position:absolute;left:4607;top:11542;width:231;height:2" coordorigin="4607,11542" coordsize="231,2">
              <v:shape style="position:absolute;left:4607;top:11542;width:231;height:2" coordorigin="4607,11542" coordsize="231,0" path="m4607,11542l4838,11542e" filled="false" stroked="true" strokeweight=".550pt" strokecolor="#b1b3b6">
                <v:path arrowok="t"/>
              </v:shape>
            </v:group>
            <v:group style="position:absolute;left:4245;top:11534;width:329;height:2" coordorigin="4245,11534" coordsize="329,2">
              <v:shape style="position:absolute;left:4245;top:11534;width:329;height:2" coordorigin="4245,11534" coordsize="329,0" path="m4245,11534l4574,11534e" filled="false" stroked="true" strokeweight=".551pt" strokecolor="#b1b3b6">
                <v:path arrowok="t"/>
              </v:shape>
            </v:group>
            <v:group style="position:absolute;left:4116;top:11521;width:125;height:17" coordorigin="4116,11521" coordsize="125,17">
              <v:shape style="position:absolute;left:4116;top:11521;width:125;height:17" coordorigin="4116,11521" coordsize="125,17" path="m4174,11521l4158,11523,4140,11530,4116,11538,4241,11538,4230,11536,4216,11532,4202,11527,4189,11523,4174,11521xe" filled="true" fillcolor="#b1b3b6" stroked="false">
                <v:path arrowok="t"/>
                <v:fill type="solid"/>
              </v:shape>
            </v:group>
            <v:group style="position:absolute;left:4046;top:11613;width:862;height:344" coordorigin="4046,11613" coordsize="862,344">
              <v:shape style="position:absolute;left:4046;top:11613;width:862;height:344" coordorigin="4046,11613" coordsize="862,344" path="m4896,11613l4891,11616,4884,11618,4046,11618,4046,11957,4908,11957,4908,11618,4903,11617,4899,11615,4896,11613xe" filled="true" fillcolor="#6d6e71" stroked="false">
                <v:path arrowok="t"/>
                <v:fill type="solid"/>
              </v:shape>
            </v:group>
            <v:group style="position:absolute;left:4053;top:11613;width:23;height:5" coordorigin="4053,11613" coordsize="23,5">
              <v:shape style="position:absolute;left:4053;top:11613;width:23;height:5" coordorigin="4053,11613" coordsize="23,5" path="m4064,11613l4059,11616,4053,11618,4076,11618,4069,11616,4064,11613xe" filled="true" fillcolor="#6d6e71" stroked="false">
                <v:path arrowok="t"/>
                <v:fill type="solid"/>
              </v:shape>
            </v:group>
            <v:group style="position:absolute;left:4089;top:11613;width:23;height:5" coordorigin="4089,11613" coordsize="23,5">
              <v:shape style="position:absolute;left:4089;top:11613;width:23;height:5" coordorigin="4089,11613" coordsize="23,5" path="m4100,11613l4095,11616,4089,11618,4112,11618,4106,11616,4100,11613xe" filled="true" fillcolor="#6d6e71" stroked="false">
                <v:path arrowok="t"/>
                <v:fill type="solid"/>
              </v:shape>
            </v:group>
            <v:group style="position:absolute;left:4125;top:11613;width:23;height:5" coordorigin="4125,11613" coordsize="23,5">
              <v:shape style="position:absolute;left:4125;top:11613;width:23;height:5" coordorigin="4125,11613" coordsize="23,5" path="m4137,11613l4131,11616,4125,11618,4148,11618,4142,11616,4137,11613xe" filled="true" fillcolor="#6d6e71" stroked="false">
                <v:path arrowok="t"/>
                <v:fill type="solid"/>
              </v:shape>
            </v:group>
            <v:group style="position:absolute;left:4161;top:11613;width:23;height:5" coordorigin="4161,11613" coordsize="23,5">
              <v:shape style="position:absolute;left:4161;top:11613;width:23;height:5" coordorigin="4161,11613" coordsize="23,5" path="m4173,11613l4168,11616,4161,11618,4184,11618,4178,11616,4173,11613xe" filled="true" fillcolor="#6d6e71" stroked="false">
                <v:path arrowok="t"/>
                <v:fill type="solid"/>
              </v:shape>
            </v:group>
            <v:group style="position:absolute;left:4197;top:11613;width:23;height:5" coordorigin="4197,11613" coordsize="23,5">
              <v:shape style="position:absolute;left:4197;top:11613;width:23;height:5" coordorigin="4197,11613" coordsize="23,5" path="m4209,11613l4204,11616,4197,11618,4220,11618,4214,11616,4209,11613xe" filled="true" fillcolor="#6d6e71" stroked="false">
                <v:path arrowok="t"/>
                <v:fill type="solid"/>
              </v:shape>
            </v:group>
            <v:group style="position:absolute;left:4234;top:11613;width:22;height:5" coordorigin="4234,11613" coordsize="22,5">
              <v:shape style="position:absolute;left:4234;top:11613;width:22;height:5" coordorigin="4234,11613" coordsize="22,5" path="m4245,11613l4240,11616,4234,11618,4256,11618,4250,11616,4245,11613xe" filled="true" fillcolor="#6d6e71" stroked="false">
                <v:path arrowok="t"/>
                <v:fill type="solid"/>
              </v:shape>
            </v:group>
            <v:group style="position:absolute;left:4270;top:11613;width:23;height:5" coordorigin="4270,11613" coordsize="23,5">
              <v:shape style="position:absolute;left:4270;top:11613;width:23;height:5" coordorigin="4270,11613" coordsize="23,5" path="m4281,11613l4276,11616,4270,11618,4293,11618,4286,11616,4281,11613xe" filled="true" fillcolor="#6d6e71" stroked="false">
                <v:path arrowok="t"/>
                <v:fill type="solid"/>
              </v:shape>
            </v:group>
            <v:group style="position:absolute;left:4306;top:11613;width:23;height:5" coordorigin="4306,11613" coordsize="23,5">
              <v:shape style="position:absolute;left:4306;top:11613;width:23;height:5" coordorigin="4306,11613" coordsize="23,5" path="m4317,11613l4312,11616,4306,11618,4329,11618,4323,11616,4317,11613xe" filled="true" fillcolor="#6d6e71" stroked="false">
                <v:path arrowok="t"/>
                <v:fill type="solid"/>
              </v:shape>
            </v:group>
            <v:group style="position:absolute;left:4342;top:11613;width:23;height:5" coordorigin="4342,11613" coordsize="23,5">
              <v:shape style="position:absolute;left:4342;top:11613;width:23;height:5" coordorigin="4342,11613" coordsize="23,5" path="m4353,11613l4348,11616,4342,11618,4365,11618,4359,11616,4353,11613xe" filled="true" fillcolor="#6d6e71" stroked="false">
                <v:path arrowok="t"/>
                <v:fill type="solid"/>
              </v:shape>
            </v:group>
            <v:group style="position:absolute;left:4378;top:11613;width:23;height:5" coordorigin="4378,11613" coordsize="23,5">
              <v:shape style="position:absolute;left:4378;top:11613;width:23;height:5" coordorigin="4378,11613" coordsize="23,5" path="m4390,11613l4384,11616,4378,11618,4401,11618,4395,11616,4390,11613xe" filled="true" fillcolor="#6d6e71" stroked="false">
                <v:path arrowok="t"/>
                <v:fill type="solid"/>
              </v:shape>
            </v:group>
            <v:group style="position:absolute;left:4414;top:11613;width:23;height:5" coordorigin="4414,11613" coordsize="23,5">
              <v:shape style="position:absolute;left:4414;top:11613;width:23;height:5" coordorigin="4414,11613" coordsize="23,5" path="m4426,11613l4421,11616,4414,11618,4437,11618,4431,11616,4426,11613xe" filled="true" fillcolor="#6d6e71" stroked="false">
                <v:path arrowok="t"/>
                <v:fill type="solid"/>
              </v:shape>
            </v:group>
            <v:group style="position:absolute;left:4451;top:11613;width:22;height:5" coordorigin="4451,11613" coordsize="22,5">
              <v:shape style="position:absolute;left:4451;top:11613;width:22;height:5" coordorigin="4451,11613" coordsize="22,5" path="m4462,11613l4457,11616,4451,11618,4473,11618,4467,11616,4462,11613xe" filled="true" fillcolor="#6d6e71" stroked="false">
                <v:path arrowok="t"/>
                <v:fill type="solid"/>
              </v:shape>
            </v:group>
            <v:group style="position:absolute;left:4487;top:11613;width:22;height:5" coordorigin="4487,11613" coordsize="22,5">
              <v:shape style="position:absolute;left:4487;top:11613;width:22;height:5" coordorigin="4487,11613" coordsize="22,5" path="m4498,11613l4493,11616,4487,11618,4509,11618,4503,11616,4498,11613xe" filled="true" fillcolor="#6d6e71" stroked="false">
                <v:path arrowok="t"/>
                <v:fill type="solid"/>
              </v:shape>
            </v:group>
            <v:group style="position:absolute;left:4523;top:11613;width:23;height:5" coordorigin="4523,11613" coordsize="23,5">
              <v:shape style="position:absolute;left:4523;top:11613;width:23;height:5" coordorigin="4523,11613" coordsize="23,5" path="m4534,11613l4529,11616,4523,11618,4546,11618,4539,11616,4534,11613xe" filled="true" fillcolor="#6d6e71" stroked="false">
                <v:path arrowok="t"/>
                <v:fill type="solid"/>
              </v:shape>
            </v:group>
            <v:group style="position:absolute;left:4559;top:11613;width:24;height:5" coordorigin="4559,11613" coordsize="24,5">
              <v:shape style="position:absolute;left:4559;top:11613;width:24;height:5" coordorigin="4559,11613" coordsize="24,5" path="m4570,11613l4565,11616,4559,11618,4582,11618,4576,11616,4570,11613xe" filled="true" fillcolor="#6d6e71" stroked="false">
                <v:path arrowok="t"/>
                <v:fill type="solid"/>
              </v:shape>
            </v:group>
            <v:group style="position:absolute;left:4595;top:11613;width:23;height:5" coordorigin="4595,11613" coordsize="23,5">
              <v:shape style="position:absolute;left:4595;top:11613;width:23;height:5" coordorigin="4595,11613" coordsize="23,5" path="m4607,11613l4601,11616,4595,11618,4618,11618,4612,11616,4607,11613xe" filled="true" fillcolor="#6d6e71" stroked="false">
                <v:path arrowok="t"/>
                <v:fill type="solid"/>
              </v:shape>
            </v:group>
            <v:group style="position:absolute;left:4631;top:11613;width:23;height:5" coordorigin="4631,11613" coordsize="23,5">
              <v:shape style="position:absolute;left:4631;top:11613;width:23;height:5" coordorigin="4631,11613" coordsize="23,5" path="m4643,11613l4638,11616,4631,11618,4654,11618,4648,11616,4643,11613xe" filled="true" fillcolor="#6d6e71" stroked="false">
                <v:path arrowok="t"/>
                <v:fill type="solid"/>
              </v:shape>
            </v:group>
            <v:group style="position:absolute;left:4667;top:11613;width:23;height:5" coordorigin="4667,11613" coordsize="23,5">
              <v:shape style="position:absolute;left:4667;top:11613;width:23;height:5" coordorigin="4667,11613" coordsize="23,5" path="m4679,11613l4674,11616,4667,11618,4690,11618,4684,11616,4679,11613xe" filled="true" fillcolor="#6d6e71" stroked="false">
                <v:path arrowok="t"/>
                <v:fill type="solid"/>
              </v:shape>
            </v:group>
            <v:group style="position:absolute;left:4704;top:11613;width:22;height:5" coordorigin="4704,11613" coordsize="22,5">
              <v:shape style="position:absolute;left:4704;top:11613;width:22;height:5" coordorigin="4704,11613" coordsize="22,5" path="m4715,11613l4710,11616,4704,11618,4726,11618,4720,11616,4715,11613xe" filled="true" fillcolor="#6d6e71" stroked="false">
                <v:path arrowok="t"/>
                <v:fill type="solid"/>
              </v:shape>
            </v:group>
            <v:group style="position:absolute;left:4740;top:11613;width:23;height:5" coordorigin="4740,11613" coordsize="23,5">
              <v:shape style="position:absolute;left:4740;top:11613;width:23;height:5" coordorigin="4740,11613" coordsize="23,5" path="m4751,11613l4746,11616,4740,11618,4763,11618,4756,11616,4751,11613xe" filled="true" fillcolor="#6d6e71" stroked="false">
                <v:path arrowok="t"/>
                <v:fill type="solid"/>
              </v:shape>
            </v:group>
            <v:group style="position:absolute;left:4776;top:11613;width:23;height:5" coordorigin="4776,11613" coordsize="23,5">
              <v:shape style="position:absolute;left:4776;top:11613;width:23;height:5" coordorigin="4776,11613" coordsize="23,5" path="m4787,11613l4782,11616,4776,11618,4799,11618,4792,11616,4787,11613xe" filled="true" fillcolor="#6d6e71" stroked="false">
                <v:path arrowok="t"/>
                <v:fill type="solid"/>
              </v:shape>
            </v:group>
            <v:group style="position:absolute;left:4812;top:11613;width:23;height:5" coordorigin="4812,11613" coordsize="23,5">
              <v:shape style="position:absolute;left:4812;top:11613;width:23;height:5" coordorigin="4812,11613" coordsize="23,5" path="m4823,11613l4818,11616,4812,11618,4835,11618,4829,11616,4823,11613xe" filled="true" fillcolor="#6d6e71" stroked="false">
                <v:path arrowok="t"/>
                <v:fill type="solid"/>
              </v:shape>
            </v:group>
            <v:group style="position:absolute;left:4848;top:11613;width:23;height:5" coordorigin="4848,11613" coordsize="23,5">
              <v:shape style="position:absolute;left:4848;top:11613;width:23;height:5" coordorigin="4848,11613" coordsize="23,5" path="m4860,11613l4854,11616,4848,11618,4871,11618,4865,11616,4860,11613xe" filled="true" fillcolor="#6d6e71" stroked="false">
                <v:path arrowok="t"/>
                <v:fill type="solid"/>
              </v:shape>
            </v:group>
            <v:group style="position:absolute;left:2491;top:10386;width:2;height:676" coordorigin="2491,10386" coordsize="2,676">
              <v:shape style="position:absolute;left:2491;top:10386;width:2;height:676" coordorigin="2491,10386" coordsize="0,676" path="m2491,10386l2491,11062e" filled="false" stroked="true" strokeweight=".567pt" strokecolor="#231f20">
                <v:path arrowok="t"/>
              </v:shape>
            </v:group>
            <v:group style="position:absolute;left:3722;top:11677;width:264;height:89" coordorigin="3722,11677" coordsize="264,89">
              <v:shape style="position:absolute;left:3722;top:11677;width:264;height:89" coordorigin="3722,11677" coordsize="264,89" path="m3722,11677l3832,11733,3891,11752,3960,11764,3986,11766e" filled="false" stroked="true" strokeweight="1.135pt" strokecolor="#231f20">
                <v:path arrowok="t"/>
              </v:shape>
            </v:group>
            <v:group style="position:absolute;left:3950;top:11715;width:192;height:107" coordorigin="3950,11715" coordsize="192,107">
              <v:shape style="position:absolute;left:3950;top:11715;width:192;height:107" coordorigin="3950,11715" coordsize="192,107" path="m3970,11715l3950,11822,3961,11818,3978,11812,4050,11790,4113,11776,4142,11772,4127,11769,4069,11752,4005,11730,3987,11722,3970,11715xe" filled="true" fillcolor="#231f20" stroked="false">
                <v:path arrowok="t"/>
                <v:fill type="solid"/>
              </v:shape>
            </v:group>
            <v:group style="position:absolute;left:3145;top:11793;width:1190;height:164" coordorigin="3145,11793" coordsize="1190,164">
              <v:shape style="position:absolute;left:3145;top:11793;width:1190;height:164" coordorigin="3145,11793" coordsize="1190,164" path="m3145,11957l4335,11957,4335,11793,3145,11793,3145,11957xe" filled="true" fillcolor="#d1d3d4" stroked="false">
                <v:path arrowok="t"/>
                <v:fill type="solid"/>
              </v:shape>
            </v:group>
            <v:group style="position:absolute;left:3869;top:11782;width:296;height:2" coordorigin="3869,11782" coordsize="296,2">
              <v:shape style="position:absolute;left:3869;top:11782;width:296;height:2" coordorigin="3869,11782" coordsize="296,0" path="m3869,11782l4165,11782e" filled="false" stroked="true" strokeweight="1.2pt" strokecolor="#d1d3d4">
                <v:path arrowok="t"/>
              </v:shape>
            </v:group>
            <v:group style="position:absolute;left:3145;top:11782;width:229;height:2" coordorigin="3145,11782" coordsize="229,2">
              <v:shape style="position:absolute;left:3145;top:11782;width:229;height:2" coordorigin="3145,11782" coordsize="229,0" path="m3145,11782l3374,11782e" filled="false" stroked="true" strokeweight="1.2pt" strokecolor="#d1d3d4">
                <v:path arrowok="t"/>
              </v:shape>
            </v:group>
            <v:group style="position:absolute;left:2196;top:10386;width:1969;height:1385" coordorigin="2196,10386" coordsize="1969,1385">
              <v:shape style="position:absolute;left:2196;top:10386;width:1969;height:1385" coordorigin="2196,10386" coordsize="1969,1385" path="m2694,10386l2491,10386,2491,11298,2331,11298,2196,11433,2196,11771,4165,11771,4165,11745,4058,11745,4058,11483,4165,11483,4165,11406,3286,11406,3286,11397,2694,10681,2694,10386xe" filled="true" fillcolor="#d1d3d4" stroked="false">
                <v:path arrowok="t"/>
                <v:fill type="solid"/>
              </v:shape>
            </v:group>
            <v:group style="position:absolute;left:3363;top:10779;width:519;height:627" coordorigin="3363,10779" coordsize="519,627">
              <v:shape style="position:absolute;left:3363;top:10779;width:519;height:627" coordorigin="3363,10779" coordsize="519,627" path="m3882,10779l3363,10779,3363,11406,3882,11406,3882,10779xe" filled="true" fillcolor="#d1d3d4" stroked="false">
                <v:path arrowok="t"/>
                <v:fill type="solid"/>
              </v:shape>
            </v:group>
            <v:group style="position:absolute;left:2196;top:10386;width:2139;height:1572" coordorigin="2196,10386" coordsize="2139,1572">
              <v:shape style="position:absolute;left:2196;top:10386;width:2139;height:1572" coordorigin="2196,10386" coordsize="2139,1572" path="m4165,11794l4165,11745,4058,11745,4058,11483,4165,11483,4165,11406,3882,11406,3882,10779,3363,10779,3363,11406,3286,11406,3286,11397,2694,10681,2694,10386,2491,10386,2491,11298,2331,11298,2196,11433,2196,11771,2534,11771,2693,11771,2694,11771,3145,11771,3145,11958,3210,11958,4165,11958,4335,11958,4335,11794,4165,11794xe" filled="false" stroked="true" strokeweight="1.135pt" strokecolor="#9d9fa2">
                <v:path arrowok="t"/>
              </v:shape>
            </v:group>
            <v:group style="position:absolute;left:3374;top:10790;width:495;height:1046" coordorigin="3374,10790" coordsize="495,1046">
              <v:shape style="position:absolute;left:3374;top:10790;width:495;height:1046" coordorigin="3374,10790" coordsize="495,1046" path="m3869,11836l3374,11836,3374,10790,3869,10790,3869,11836xe" filled="true" fillcolor="#ffffff" stroked="false">
                <v:path arrowok="t"/>
                <v:fill type="solid"/>
              </v:shape>
            </v:group>
            <v:group style="position:absolute;left:2433;top:11100;width:1408;height:683" coordorigin="2433,11100" coordsize="1408,683">
              <v:shape style="position:absolute;left:2433;top:11100;width:1408;height:683" coordorigin="2433,11100" coordsize="1408,683" path="m2470,11100l2433,11183,3804,11783,3841,11700,2470,11100xe" filled="true" fillcolor="#6d6e71" stroked="false">
                <v:path arrowok="t"/>
                <v:fill type="solid"/>
              </v:shape>
            </v:group>
            <v:group style="position:absolute;left:3803;top:11692;width:375;height:91" coordorigin="3803,11692" coordsize="375,91">
              <v:shape style="position:absolute;left:3803;top:11692;width:375;height:91" coordorigin="3803,11692" coordsize="375,91" path="m4178,11783l3803,11783,3803,11692,4178,11692,4178,11783xe" filled="true" fillcolor="#6d6e71" stroked="false">
                <v:path arrowok="t"/>
                <v:fill type="solid"/>
              </v:shape>
            </v:group>
            <v:group style="position:absolute;left:2390;top:10998;width:206;height:279" coordorigin="2390,10998" coordsize="206,279">
              <v:shape style="position:absolute;left:2390;top:10998;width:206;height:279" coordorigin="2390,10998" coordsize="206,279" path="m2480,10998l2422,11049,2390,11272,2395,11275,2410,11277,2437,11277,2480,11272,2486,11253,2496,11240,2511,11234,2529,11232,2569,11232,2552,11221,2596,11171,2593,11158,2580,11148,2564,11139,2549,11126,2506,11073,2482,11015,2480,10998xe" filled="true" fillcolor="#6d6e71" stroked="false">
                <v:path arrowok="t"/>
                <v:fill type="solid"/>
              </v:shape>
            </v:group>
            <v:group style="position:absolute;left:2529;top:11232;width:72;height:24" coordorigin="2529,11232" coordsize="72,24">
              <v:shape style="position:absolute;left:2529;top:11232;width:72;height:24" coordorigin="2529,11232" coordsize="72,24" path="m2569,11232l2529,11232,2551,11236,2575,11245,2600,11256,2601,11255,2593,11249,2577,11238,2569,11232xe" filled="true" fillcolor="#6d6e71" stroked="false">
                <v:path arrowok="t"/>
                <v:fill type="solid"/>
              </v:shape>
            </v:group>
            <v:group style="position:absolute;left:3808;top:11267;width:549;height:45" coordorigin="3808,11267" coordsize="549,45">
              <v:shape style="position:absolute;left:3808;top:11267;width:549;height:45" coordorigin="3808,11267" coordsize="549,45" path="m3808,11312l4357,11312,4357,11267,3808,11267,3808,11312xe" filled="true" fillcolor="#ebeced" stroked="false">
                <v:path arrowok="t"/>
                <v:fill type="solid"/>
              </v:shape>
            </v:group>
            <v:group style="position:absolute;left:3808;top:11252;width:546;height:2" coordorigin="3808,11252" coordsize="546,2">
              <v:shape style="position:absolute;left:3808;top:11252;width:546;height:2" coordorigin="3808,11252" coordsize="546,0" path="m3808,11252l4354,11252e" filled="false" stroked="true" strokeweight=".851pt" strokecolor="#ebeced">
                <v:path arrowok="t"/>
              </v:shape>
            </v:group>
            <v:group style="position:absolute;left:3808;top:11299;width:549;height:7" coordorigin="3808,11299" coordsize="549,7">
              <v:shape style="position:absolute;left:3808;top:11299;width:549;height:7" coordorigin="3808,11299" coordsize="549,7" path="m3808,11306l4357,11306,4357,11299,3808,11299,3808,11306xe" filled="true" fillcolor="#231f20" stroked="false">
                <v:path arrowok="t"/>
                <v:fill type="solid"/>
              </v:shape>
            </v:group>
            <v:group style="position:absolute;left:3808;top:11277;width:549;height:2" coordorigin="3808,11277" coordsize="549,2">
              <v:shape style="position:absolute;left:3808;top:11277;width:549;height:2" coordorigin="3808,11277" coordsize="549,0" path="m3808,11277l4357,11277e" filled="false" stroked="true" strokeweight=".27pt" strokecolor="#231f20">
                <v:path arrowok="t"/>
              </v:shape>
            </v:group>
            <v:group style="position:absolute;left:3808;top:11252;width:546;height:2" coordorigin="3808,11252" coordsize="546,2">
              <v:shape style="position:absolute;left:3808;top:11252;width:546;height:2" coordorigin="3808,11252" coordsize="546,0" path="m3808,11252l4354,11252e" filled="false" stroked="true" strokeweight=".269pt" strokecolor="#231f20">
                <v:path arrowok="t"/>
              </v:shape>
            </v:group>
            <v:group style="position:absolute;left:4349;top:11223;width:76;height:113" coordorigin="4349,11223" coordsize="76,113">
              <v:shape style="position:absolute;left:4349;top:11223;width:76;height:113" coordorigin="4349,11223" coordsize="76,113" path="m4349,11223l4363,11336,4425,11336,4349,11223xe" filled="true" fillcolor="#c7c8ca" stroked="false">
                <v:path arrowok="t"/>
                <v:fill type="solid"/>
              </v:shape>
            </v:group>
            <v:group style="position:absolute;left:4349;top:11223;width:76;height:113" coordorigin="4349,11223" coordsize="76,113">
              <v:shape style="position:absolute;left:4349;top:11223;width:76;height:113" coordorigin="4349,11223" coordsize="76,113" path="m4349,11223l4363,11336,4425,11336,4349,11223xe" filled="false" stroked="true" strokeweight=".425pt" strokecolor="#939598">
                <v:path arrowok="t"/>
              </v:shape>
            </v:group>
            <v:group style="position:absolute;left:4348;top:11334;width:203;height:29" coordorigin="4348,11334" coordsize="203,29">
              <v:shape style="position:absolute;left:4348;top:11334;width:203;height:29" coordorigin="4348,11334" coordsize="203,29" path="m4348,11363l4551,11363,4551,11334,4348,11334,4348,11363xe" filled="true" fillcolor="#c7c8ca" stroked="false">
                <v:path arrowok="t"/>
                <v:fill type="solid"/>
              </v:shape>
            </v:group>
            <v:group style="position:absolute;left:4343;top:11330;width:212;height:60" coordorigin="4343,11330" coordsize="212,60">
              <v:shape style="position:absolute;left:4343;top:11330;width:212;height:60" coordorigin="4343,11330" coordsize="212,60" path="m4343,11390l4555,11390,4555,11330,4343,11330,4343,11390xe" filled="true" fillcolor="#939598" stroked="false">
                <v:path arrowok="t"/>
                <v:fill type="solid"/>
              </v:shape>
            </v:group>
            <v:group style="position:absolute;left:4359;top:11384;width:2;height:134" coordorigin="4359,11384" coordsize="2,134">
              <v:shape style="position:absolute;left:4359;top:11384;width:2;height:134" coordorigin="4359,11384" coordsize="0,134" path="m4359,11384l4359,11518e" filled="false" stroked="true" strokeweight="1.906pt" strokecolor="#c7c8ca">
                <v:path arrowok="t"/>
              </v:shape>
            </v:group>
            <v:group style="position:absolute;left:4341;top:11384;width:36;height:134" coordorigin="4341,11384" coordsize="36,134">
              <v:shape style="position:absolute;left:4341;top:11384;width:36;height:134" coordorigin="4341,11384" coordsize="36,134" path="m4377,11518l4341,11518,4341,11384,4377,11384,4377,11518xe" filled="false" stroked="true" strokeweight=".425pt" strokecolor="#939598">
                <v:path arrowok="t"/>
              </v:shape>
            </v:group>
            <v:group style="position:absolute;left:4395;top:11384;width:2;height:134" coordorigin="4395,11384" coordsize="2,134">
              <v:shape style="position:absolute;left:4395;top:11384;width:2;height:134" coordorigin="4395,11384" coordsize="0,134" path="m4395,11384l4395,11518e" filled="false" stroked="true" strokeweight="1.906pt" strokecolor="#c7c8ca">
                <v:path arrowok="t"/>
              </v:shape>
            </v:group>
            <v:group style="position:absolute;left:4377;top:11384;width:36;height:134" coordorigin="4377,11384" coordsize="36,134">
              <v:shape style="position:absolute;left:4377;top:11384;width:36;height:134" coordorigin="4377,11384" coordsize="36,134" path="m4413,11518l4377,11518,4377,11384,4413,11384,4413,11518xe" filled="false" stroked="true" strokeweight=".425pt" strokecolor="#939598">
                <v:path arrowok="t"/>
              </v:shape>
            </v:group>
            <v:group style="position:absolute;left:4431;top:11384;width:2;height:134" coordorigin="4431,11384" coordsize="2,134">
              <v:shape style="position:absolute;left:4431;top:11384;width:2;height:134" coordorigin="4431,11384" coordsize="0,134" path="m4431,11384l4431,11518e" filled="false" stroked="true" strokeweight="1.906pt" strokecolor="#c7c8ca">
                <v:path arrowok="t"/>
              </v:shape>
            </v:group>
            <v:group style="position:absolute;left:4413;top:11384;width:36;height:134" coordorigin="4413,11384" coordsize="36,134">
              <v:shape style="position:absolute;left:4413;top:11384;width:36;height:134" coordorigin="4413,11384" coordsize="36,134" path="m4449,11518l4413,11518,4413,11384,4449,11384,4449,11518xe" filled="false" stroked="true" strokeweight=".425pt" strokecolor="#939598">
                <v:path arrowok="t"/>
              </v:shape>
            </v:group>
            <v:group style="position:absolute;left:4467;top:11384;width:2;height:134" coordorigin="4467,11384" coordsize="2,134">
              <v:shape style="position:absolute;left:4467;top:11384;width:2;height:134" coordorigin="4467,11384" coordsize="0,134" path="m4467,11384l4467,11518e" filled="false" stroked="true" strokeweight="1.907pt" strokecolor="#c7c8ca">
                <v:path arrowok="t"/>
              </v:shape>
            </v:group>
            <v:group style="position:absolute;left:4449;top:11384;width:36;height:134" coordorigin="4449,11384" coordsize="36,134">
              <v:shape style="position:absolute;left:4449;top:11384;width:36;height:134" coordorigin="4449,11384" coordsize="36,134" path="m4485,11518l4449,11518,4449,11384,4485,11384,4485,11518xe" filled="false" stroked="true" strokeweight=".425pt" strokecolor="#939598">
                <v:path arrowok="t"/>
              </v:shape>
            </v:group>
            <v:group style="position:absolute;left:4503;top:11384;width:2;height:134" coordorigin="4503,11384" coordsize="2,134">
              <v:shape style="position:absolute;left:4503;top:11384;width:2;height:134" coordorigin="4503,11384" coordsize="0,134" path="m4503,11384l4503,11518e" filled="false" stroked="true" strokeweight="1.906pt" strokecolor="#c7c8ca">
                <v:path arrowok="t"/>
              </v:shape>
            </v:group>
            <v:group style="position:absolute;left:4485;top:11384;width:36;height:134" coordorigin="4485,11384" coordsize="36,134">
              <v:shape style="position:absolute;left:4485;top:11384;width:36;height:134" coordorigin="4485,11384" coordsize="36,134" path="m4521,11518l4485,11518,4485,11384,4521,11384,4521,11518xe" filled="false" stroked="true" strokeweight=".425pt" strokecolor="#939598">
                <v:path arrowok="t"/>
              </v:shape>
            </v:group>
            <v:group style="position:absolute;left:4539;top:11384;width:2;height:134" coordorigin="4539,11384" coordsize="2,134">
              <v:shape style="position:absolute;left:4539;top:11384;width:2;height:134" coordorigin="4539,11384" coordsize="0,134" path="m4539,11384l4539,11518e" filled="false" stroked="true" strokeweight="1.906pt" strokecolor="#c7c8ca">
                <v:path arrowok="t"/>
              </v:shape>
            </v:group>
            <v:group style="position:absolute;left:4521;top:11384;width:36;height:134" coordorigin="4521,11384" coordsize="36,134">
              <v:shape style="position:absolute;left:4521;top:11384;width:36;height:134" coordorigin="4521,11384" coordsize="36,134" path="m4557,11518l4521,11518,4521,11384,4557,11384,4557,11518xe" filled="false" stroked="true" strokeweight=".425pt" strokecolor="#939598">
                <v:path arrowok="t"/>
              </v:shape>
            </v:group>
            <v:group style="position:absolute;left:4373;top:11373;width:156;height:2" coordorigin="4373,11373" coordsize="156,2">
              <v:shape style="position:absolute;left:4373;top:11373;width:156;height:2" coordorigin="4373,11373" coordsize="156,0" path="m4373,11373l4529,11373e" filled="false" stroked="true" strokeweight="1.245pt" strokecolor="#c7c8ca">
                <v:path arrowok="t"/>
              </v:shape>
            </v:group>
            <v:group style="position:absolute;left:4347;top:11555;width:204;height:2" coordorigin="4347,11555" coordsize="204,2">
              <v:shape style="position:absolute;left:4347;top:11555;width:204;height:2" coordorigin="4347,11555" coordsize="204,0" path="m4347,11555l4551,11555e" filled="false" stroked="true" strokeweight="2.507pt" strokecolor="#c7c8ca">
                <v:path arrowok="t"/>
              </v:shape>
            </v:group>
            <v:group style="position:absolute;left:4347;top:11531;width:204;height:48" coordorigin="4347,11531" coordsize="204,48">
              <v:shape style="position:absolute;left:4347;top:11531;width:204;height:48" coordorigin="4347,11531" coordsize="204,48" path="m4551,11579l4347,11579,4347,11531,4551,11531,4551,11579xe" filled="false" stroked="true" strokeweight=".425pt" strokecolor="#939598">
                <v:path arrowok="t"/>
              </v:shape>
            </v:group>
            <v:group style="position:absolute;left:4360;top:11524;width:178;height:2" coordorigin="4360,11524" coordsize="178,2">
              <v:shape style="position:absolute;left:4360;top:11524;width:178;height:2" coordorigin="4360,11524" coordsize="178,0" path="m4360,11524l4538,11524e" filled="false" stroked="true" strokeweight=".777pt" strokecolor="#c7c8ca">
                <v:path arrowok="t"/>
              </v:shape>
            </v:group>
            <v:group style="position:absolute;left:4356;top:11524;width:187;height:2" coordorigin="4356,11524" coordsize="187,2">
              <v:shape style="position:absolute;left:4356;top:11524;width:187;height:2" coordorigin="4356,11524" coordsize="187,0" path="m4356,11524l4543,11524e" filled="false" stroked="true" strokeweight="1.202pt" strokecolor="#939598">
                <v:path arrowok="t"/>
              </v:shape>
              <v:shape style="position:absolute;left:4532;top:11248;width:374;height:58" type="#_x0000_t75" stroked="false">
                <v:imagedata r:id="rId131" o:title=""/>
              </v:shape>
            </v:group>
            <v:group style="position:absolute;left:4470;top:11223;width:76;height:113" coordorigin="4470,11223" coordsize="76,113">
              <v:shape style="position:absolute;left:4470;top:11223;width:76;height:113" coordorigin="4470,11223" coordsize="76,113" path="m4546,11223l4470,11336,4532,11336,4546,11223xe" filled="true" fillcolor="#c7c8ca" stroked="false">
                <v:path arrowok="t"/>
                <v:fill type="solid"/>
              </v:shape>
            </v:group>
            <v:group style="position:absolute;left:4470;top:11223;width:76;height:113" coordorigin="4470,11223" coordsize="76,113">
              <v:shape style="position:absolute;left:4470;top:11223;width:76;height:113" coordorigin="4470,11223" coordsize="76,113" path="m4546,11223l4532,11336,4470,11336,4546,11223xe" filled="false" stroked="true" strokeweight=".425pt" strokecolor="#939598">
                <v:path arrowok="t"/>
              </v:shape>
              <v:shape style="position:absolute;left:3595;top:11377;width:49;height:326" type="#_x0000_t75" alt="þÿ" stroked="false">
                <v:imagedata r:id="rId132" o:title=""/>
              </v:shape>
              <v:shape style="position:absolute;left:3425;top:11224;width:382;height:163" type="#_x0000_t75" alt="þÿ" stroked="false">
                <v:imagedata r:id="rId133" o:title=""/>
              </v:shape>
              <v:shape style="position:absolute;left:3572;top:11609;width:95;height:73" type="#_x0000_t75" alt="þÿ" stroked="false">
                <v:imagedata r:id="rId134" o:title=""/>
              </v:shape>
            </v:group>
            <v:group style="position:absolute;left:3583;top:11609;width:46;height:73" coordorigin="3583,11609" coordsize="46,73">
              <v:shape style="position:absolute;left:3583;top:11609;width:46;height:73" coordorigin="3583,11609" coordsize="46,73" path="m3629,11609l3583,11682e" filled="false" stroked="true" strokeweight=".142pt" strokecolor="#231f20">
                <v:path arrowok="t"/>
              </v:shape>
            </v:group>
            <v:group style="position:absolute;left:3573;top:11609;width:35;height:55" coordorigin="3573,11609" coordsize="35,55">
              <v:shape style="position:absolute;left:3573;top:11609;width:35;height:55" coordorigin="3573,11609" coordsize="35,55" path="m3608,11609l3573,11664e" filled="false" stroked="true" strokeweight=".142pt" strokecolor="#231f20">
                <v:path arrowok="t"/>
              </v:shape>
            </v:group>
            <v:group style="position:absolute;left:3573;top:11609;width:14;height:23" coordorigin="3573,11609" coordsize="14,23">
              <v:shape style="position:absolute;left:3573;top:11609;width:14;height:23" coordorigin="3573,11609" coordsize="14,23" path="m3587,11609l3573,11632e" filled="false" stroked="true" strokeweight=".142pt" strokecolor="#231f20">
                <v:path arrowok="t"/>
              </v:shape>
            </v:group>
            <v:group style="position:absolute;left:3644;top:11646;width:24;height:36" coordorigin="3644,11646" coordsize="24,36">
              <v:shape style="position:absolute;left:3644;top:11646;width:24;height:36" coordorigin="3644,11646" coordsize="24,36" path="m3668,11646l3644,11682e" filled="false" stroked="true" strokeweight=".142pt" strokecolor="#231f20">
                <v:path arrowok="t"/>
              </v:shape>
            </v:group>
            <v:group style="position:absolute;left:3624;top:11615;width:42;height:67" coordorigin="3624,11615" coordsize="42,67">
              <v:shape style="position:absolute;left:3624;top:11615;width:42;height:67" coordorigin="3624,11615" coordsize="42,67" path="m3666,11615l3624,11682e" filled="false" stroked="true" strokeweight=".142pt" strokecolor="#231f20">
                <v:path arrowok="t"/>
              </v:shape>
            </v:group>
            <v:group style="position:absolute;left:3603;top:11609;width:46;height:73" coordorigin="3603,11609" coordsize="46,73">
              <v:shape style="position:absolute;left:3603;top:11609;width:46;height:73" coordorigin="3603,11609" coordsize="46,73" path="m3649,11609l3603,11682e" filled="false" stroked="true" strokeweight=".142pt" strokecolor="#231f20">
                <v:path arrowok="t"/>
              </v:shape>
            </v:group>
            <v:group style="position:absolute;left:2353;top:10958;width:210;height:259" coordorigin="2353,10958" coordsize="210,259">
              <v:shape style="position:absolute;left:2353;top:10958;width:210;height:259" coordorigin="2353,10958" coordsize="210,259" path="m2358,10990l2388,11082,2438,11146,2490,11181,2522,11196,2515,11217,2563,11186,2550,11151,2533,11151,2523,11147,2459,11117,2405,11075,2365,11012,2358,10990xe" filled="true" fillcolor="#ffffff" stroked="false">
                <v:path arrowok="t"/>
                <v:fill type="solid"/>
              </v:shape>
              <v:shape style="position:absolute;left:2353;top:10958;width:210;height:259" coordorigin="2353,10958" coordsize="210,259" path="m2353,10958l2357,10986,2358,10990,2353,10958xe" filled="true" fillcolor="#ffffff" stroked="false">
                <v:path arrowok="t"/>
                <v:fill type="solid"/>
              </v:shape>
            </v:group>
            <v:group style="position:absolute;left:2533;top:11132;width:17;height:19" coordorigin="2533,11132" coordsize="17,19">
              <v:shape style="position:absolute;left:2533;top:11132;width:17;height:19" coordorigin="2533,11132" coordsize="17,19" path="m2543,11132l2533,11151,2550,11151,2543,11132xe" filled="true" fillcolor="#ffffff" stroked="false">
                <v:path arrowok="t"/>
                <v:fill type="solid"/>
              </v:shape>
              <v:shape style="position:absolute;left:3051;top:11387;width:264;height:146" type="#_x0000_t75" alt="þÿ" stroked="false">
                <v:imagedata r:id="rId135" o:title=""/>
              </v:shape>
            </v:group>
            <v:group style="position:absolute;left:3287;top:11476;width:51;height:71" coordorigin="3287,11476" coordsize="51,71">
              <v:shape style="position:absolute;left:3287;top:11476;width:51;height:71" coordorigin="3287,11476" coordsize="51,71" path="m3318,11476l3287,11547,3338,11527,3318,11476xe" filled="true" fillcolor="#ffffff" stroked="false">
                <v:path arrowok="t"/>
                <v:fill type="solid"/>
              </v:shape>
            </v:group>
            <v:group style="position:absolute;left:3660;top:11471;width:18;height:36" coordorigin="3660,11471" coordsize="18,36">
              <v:shape style="position:absolute;left:3660;top:11471;width:18;height:36" coordorigin="3660,11471" coordsize="18,36" path="m3660,11471l3660,11507,3678,11489,3660,11471xe" filled="true" fillcolor="#231f20" stroked="false">
                <v:path arrowok="t"/>
                <v:fill type="solid"/>
              </v:shape>
              <v:shape style="position:absolute;left:3764;top:11715;width:271;height:41" type="#_x0000_t75" alt="þÿ" stroked="false">
                <v:imagedata r:id="rId136" o:title=""/>
              </v:shape>
            </v:group>
            <v:group style="position:absolute;left:4029;top:11697;width:39;height:77" coordorigin="4029,11697" coordsize="39,77">
              <v:shape style="position:absolute;left:4029;top:11697;width:39;height:77" coordorigin="4029,11697" coordsize="39,77" path="m4029,11697l4029,11774,4068,11736,4029,11697xe" filled="true" fillcolor="#ffffff" stroked="false">
                <v:path arrowok="t"/>
                <v:fill type="solid"/>
              </v:shape>
            </v:group>
            <v:group style="position:absolute;left:3548;top:11454;width:115;height:46" coordorigin="3548,11454" coordsize="115,46">
              <v:shape style="position:absolute;left:3548;top:11454;width:115;height:46" coordorigin="3548,11454" coordsize="115,46" path="m3595,11454l3569,11457,3548,11463,3553,11475,3622,11496,3660,11500,3663,11479,3654,11479,3643,11478,3576,11473,3560,11466,3563,11463,3573,11460,3589,11457,3595,11456,3595,11454xe" filled="true" fillcolor="#231f20" stroked="false">
                <v:path arrowok="t"/>
                <v:fill type="solid"/>
              </v:shape>
            </v:group>
            <v:group style="position:absolute;left:1987;top:10408;width:2;height:1598" coordorigin="1987,10408" coordsize="2,1598">
              <v:shape style="position:absolute;left:1987;top:10408;width:2;height:1598" coordorigin="1987,10408" coordsize="0,1598" path="m1987,10408l1987,12006e" filled="false" stroked="true" strokeweight="2.986pt" strokecolor="#ffffff">
                <v:path arrowok="t"/>
              </v:shape>
              <v:shape style="position:absolute;left:2015;top:10408;width:131;height:1599" type="#_x0000_t75" alt="þÿ" stroked="false">
                <v:imagedata r:id="rId137" o:title=""/>
              </v:shape>
              <v:shape style="position:absolute;left:4775;top:10408;width:131;height:1599" type="#_x0000_t75" alt="þÿ" stroked="false">
                <v:imagedata r:id="rId137" o:title=""/>
              </v:shape>
            </v:group>
            <v:group style="position:absolute;left:2369;top:10859;width:110;height:424" coordorigin="2369,10859" coordsize="110,424">
              <v:shape style="position:absolute;left:2369;top:10859;width:110;height:424" coordorigin="2369,10859" coordsize="110,424" path="m2369,11283l2479,11283,2479,10859,2369,10859,2369,11283xe" filled="false" stroked="true" strokeweight="1.135pt" strokecolor="#ffffff">
                <v:path arrowok="t"/>
              </v:shape>
            </v:group>
            <v:group style="position:absolute;left:2369;top:10932;width:110;height:2" coordorigin="2369,10932" coordsize="110,2">
              <v:shape style="position:absolute;left:2369;top:10932;width:110;height:2" coordorigin="2369,10932" coordsize="110,0" path="m2479,10932l2369,10932e" filled="false" stroked="true" strokeweight="1.135pt" strokecolor="#ffffff">
                <v:path arrowok="t"/>
              </v:shape>
            </v:group>
            <v:group style="position:absolute;left:2369;top:11028;width:110;height:2" coordorigin="2369,11028" coordsize="110,2">
              <v:shape style="position:absolute;left:2369;top:11028;width:110;height:2" coordorigin="2369,11028" coordsize="110,0" path="m2479,11028l2369,11028e" filled="false" stroked="true" strokeweight="1.135pt" strokecolor="#ffffff">
                <v:path arrowok="t"/>
              </v:shape>
            </v:group>
            <v:group style="position:absolute;left:2369;top:11122;width:110;height:2" coordorigin="2369,11122" coordsize="110,2">
              <v:shape style="position:absolute;left:2369;top:11122;width:110;height:2" coordorigin="2369,11122" coordsize="110,0" path="m2479,11122l2369,11122e" filled="false" stroked="true" strokeweight="1.135pt" strokecolor="#ffffff">
                <v:path arrowok="t"/>
              </v:shape>
            </v:group>
            <v:group style="position:absolute;left:2369;top:11216;width:110;height:2" coordorigin="2369,11216" coordsize="110,2">
              <v:shape style="position:absolute;left:2369;top:11216;width:110;height:2" coordorigin="2369,11216" coordsize="110,0" path="m2479,11216l2369,11216e" filled="false" stroked="true" strokeweight="1.135pt" strokecolor="#ffffff">
                <v:path arrowok="t"/>
              </v:shape>
            </v:group>
            <v:group style="position:absolute;left:2424;top:10859;width:2;height:424" coordorigin="2424,10859" coordsize="2,424">
              <v:shape style="position:absolute;left:2424;top:10859;width:2;height:424" coordorigin="2424,10859" coordsize="0,424" path="m2424,10859l2424,11283e" filled="false" stroked="true" strokeweight="1.135pt" strokecolor="#ffffff">
                <v:path arrowok="t"/>
              </v:shape>
            </v:group>
            <v:group style="position:absolute;left:2369;top:10859;width:110;height:424" coordorigin="2369,10859" coordsize="110,424">
              <v:shape style="position:absolute;left:2369;top:10859;width:110;height:424" coordorigin="2369,10859" coordsize="110,424" path="m2369,11283l2479,11283,2479,10859,2369,10859,2369,11283xe" filled="false" stroked="true" strokeweight=".567pt" strokecolor="#231f20">
                <v:path arrowok="t"/>
              </v:shape>
            </v:group>
            <v:group style="position:absolute;left:2369;top:10932;width:110;height:2" coordorigin="2369,10932" coordsize="110,2">
              <v:shape style="position:absolute;left:2369;top:10932;width:110;height:2" coordorigin="2369,10932" coordsize="110,0" path="m2479,10932l2369,10932e" filled="false" stroked="true" strokeweight=".567pt" strokecolor="#231f20">
                <v:path arrowok="t"/>
              </v:shape>
            </v:group>
            <v:group style="position:absolute;left:2369;top:11028;width:110;height:2" coordorigin="2369,11028" coordsize="110,2">
              <v:shape style="position:absolute;left:2369;top:11028;width:110;height:2" coordorigin="2369,11028" coordsize="110,0" path="m2479,11028l2369,11028e" filled="false" stroked="true" strokeweight=".567pt" strokecolor="#231f20">
                <v:path arrowok="t"/>
              </v:shape>
            </v:group>
            <v:group style="position:absolute;left:2369;top:11122;width:110;height:2" coordorigin="2369,11122" coordsize="110,2">
              <v:shape style="position:absolute;left:2369;top:11122;width:110;height:2" coordorigin="2369,11122" coordsize="110,0" path="m2479,11122l2369,11122e" filled="false" stroked="true" strokeweight=".567pt" strokecolor="#231f20">
                <v:path arrowok="t"/>
              </v:shape>
            </v:group>
            <v:group style="position:absolute;left:2369;top:11216;width:110;height:2" coordorigin="2369,11216" coordsize="110,2">
              <v:shape style="position:absolute;left:2369;top:11216;width:110;height:2" coordorigin="2369,11216" coordsize="110,0" path="m2479,11216l2369,11216e" filled="false" stroked="true" strokeweight=".567pt" strokecolor="#231f20">
                <v:path arrowok="t"/>
              </v:shape>
            </v:group>
            <v:group style="position:absolute;left:2424;top:10859;width:2;height:424" coordorigin="2424,10859" coordsize="2,424">
              <v:shape style="position:absolute;left:2424;top:10859;width:2;height:424" coordorigin="2424,10859" coordsize="0,424" path="m2424,10859l2424,11283e" filled="false" stroked="true" strokeweight=".567pt" strokecolor="#231f20">
                <v:path arrowok="t"/>
              </v:shape>
              <v:shape style="position:absolute;left:2649;top:11201;width:393;height:225" type="#_x0000_t75" stroked="false">
                <v:imagedata r:id="rId138" o:title=""/>
              </v:shape>
            </v:group>
            <w10:wrap type="none"/>
          </v:group>
        </w:pict>
      </w: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400"/>
      </w:tblGrid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131" w:lineRule="auto"/>
              <w:ind w:left="2999" w:right="1228" w:hanging="49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color w:val="231F20"/>
                <w:w w:val="110"/>
                <w:position w:val="-19"/>
                <w:sz w:val="61"/>
              </w:rPr>
              <w:t>+</w:t>
            </w:r>
            <w:r>
              <w:rPr>
                <w:rFonts w:ascii="Calibri"/>
                <w:b/>
                <w:color w:val="231F20"/>
                <w:spacing w:val="-26"/>
                <w:w w:val="110"/>
                <w:position w:val="-19"/>
                <w:sz w:val="61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3"/>
              </w:rPr>
              <w:t>Radiant</w:t>
            </w:r>
            <w:r>
              <w:rPr>
                <w:rFonts w:ascii="Calibri"/>
                <w:b/>
                <w:color w:val="231F20"/>
                <w:spacing w:val="26"/>
                <w:w w:val="109"/>
                <w:sz w:val="33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3"/>
              </w:rPr>
              <w:t>Energy</w:t>
            </w:r>
            <w:r>
              <w:rPr>
                <w:rFonts w:ascii="Calibri"/>
                <w:sz w:val="33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7"/>
                <w:szCs w:val="37"/>
              </w:rPr>
            </w:pPr>
          </w:p>
          <w:p>
            <w:pPr>
              <w:pStyle w:val="TableParagraph"/>
              <w:spacing w:line="240" w:lineRule="auto"/>
              <w:ind w:left="18" w:right="0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10"/>
                <w:sz w:val="56"/>
              </w:rPr>
              <w:t>Sun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299" w:right="287" w:hanging="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4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fusion,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7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330"/>
              <w:ind w:left="24" w:right="0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7"/>
                <w:w w:val="105"/>
                <w:sz w:val="56"/>
              </w:rPr>
              <w:t>Water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06" w:lineRule="auto" w:before="194"/>
              <w:ind w:left="295" w:right="289" w:hanging="3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am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 renewable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4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source.</w:t>
            </w:r>
            <w:r>
              <w:rPr>
                <w:rFonts w:ascii="Calibri"/>
                <w:b/>
                <w:color w:val="231F20"/>
                <w:spacing w:val="-2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sun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 drives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29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water</w:t>
            </w:r>
            <w:r>
              <w:rPr>
                <w:rFonts w:ascii="Calibri"/>
                <w:b/>
                <w:color w:val="231F20"/>
                <w:spacing w:val="-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cycle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keeps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me</w:t>
            </w:r>
            <w:r>
              <w:rPr>
                <w:rFonts w:ascii="Calibri"/>
                <w:b/>
                <w:color w:val="231F20"/>
                <w:spacing w:val="29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replenished</w:t>
            </w:r>
            <w:r>
              <w:rPr>
                <w:rFonts w:ascii="Calibri"/>
                <w:b/>
                <w:color w:val="231F20"/>
                <w:spacing w:val="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1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lakes,</w:t>
            </w:r>
            <w:r>
              <w:rPr>
                <w:rFonts w:ascii="Calibri"/>
                <w:b/>
                <w:color w:val="231F20"/>
                <w:spacing w:val="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rivers,</w:t>
            </w:r>
            <w:r>
              <w:rPr>
                <w:rFonts w:ascii="Calibri"/>
                <w:b/>
                <w:color w:val="231F20"/>
                <w:spacing w:val="29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oceans.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387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00" w:lineRule="atLeast"/>
              <w:ind w:left="16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102.1pt;height:85pt;mso-position-horizontal-relative:char;mso-position-vertical-relative:line" coordorigin="0,0" coordsize="2042,1700">
                  <v:shape style="position:absolute;left:0;top:0;width:2041;height:1700" type="#_x0000_t75" alt="þÿ" stroked="false">
                    <v:imagedata r:id="rId139" o:title=""/>
                  </v:shape>
                  <v:group style="position:absolute;left:939;top:936;width:7;height:2" coordorigin="939,936" coordsize="7,2">
                    <v:shape style="position:absolute;left:939;top:936;width:7;height:2" coordorigin="939,936" coordsize="7,0" path="m939,936l946,936e" filled="false" stroked="true" strokeweight=".550020pt" strokecolor="#d3de24">
                      <v:path arrowok="t"/>
                    </v:shape>
                  </v:group>
                  <v:group style="position:absolute;left:939;top:936;width:7;height:2" coordorigin="939,936" coordsize="7,2">
                    <v:shape style="position:absolute;left:939;top:936;width:7;height:2" coordorigin="939,936" coordsize="7,0" path="m939,936l946,936e" filled="false" stroked="true" strokeweight=".550020pt" strokecolor="#d3de24">
                      <v:path arrowok="t"/>
                    </v:shape>
                  </v:group>
                  <v:group style="position:absolute;left:939;top:935;width:8;height:2" coordorigin="939,935" coordsize="8,2">
                    <v:shape style="position:absolute;left:939;top:935;width:8;height:2" coordorigin="939,935" coordsize="8,0" path="m939,935l947,935e" filled="false" stroked="true" strokeweight=".550020pt" strokecolor="#369346">
                      <v:path arrowok="t"/>
                    </v:shape>
                  </v:group>
                  <v:group style="position:absolute;left:939;top:935;width:8;height:2" coordorigin="939,935" coordsize="8,2">
                    <v:shape style="position:absolute;left:939;top:935;width:8;height:2" coordorigin="939,935" coordsize="8,0" path="m939,935l947,935e" filled="false" stroked="true" strokeweight=".550020pt" strokecolor="#369346">
                      <v:path arrowok="t"/>
                    </v:shape>
                  </v:group>
                  <v:group style="position:absolute;left:932;top:943;width:86;height:2" coordorigin="932,943" coordsize="86,2">
                    <v:shape style="position:absolute;left:932;top:943;width:86;height:2" coordorigin="932,943" coordsize="86,0" path="m932,943l1018,943e" filled="false" stroked="true" strokeweight=".399983pt" strokecolor="#d4de23">
                      <v:path arrowok="t"/>
                    </v:shape>
                    <v:shape style="position:absolute;left:930;top:903;width:26;height:26" type="#_x0000_t75" stroked="false">
                      <v:imagedata r:id="rId140" o:title=""/>
                    </v:shape>
                  </v:group>
                  <v:group style="position:absolute;left:952;top:920;width:15;height:2" coordorigin="952,920" coordsize="15,2">
                    <v:shape style="position:absolute;left:952;top:920;width:15;height:2" coordorigin="952,920" coordsize="15,0" path="m952,920l967,920e" filled="false" stroked="true" strokeweight=".550019pt" strokecolor="#d4de23">
                      <v:path arrowok="t"/>
                    </v:shape>
                  </v:group>
                  <v:group style="position:absolute;left:952;top:921;width:17;height:2" coordorigin="952,921" coordsize="17,2">
                    <v:shape style="position:absolute;left:952;top:921;width:17;height:2" coordorigin="952,921" coordsize="17,0" path="m952,921l969,921e" filled="false" stroked="true" strokeweight=".550019pt" strokecolor="#359346">
                      <v:path arrowok="t"/>
                    </v:shape>
                  </v:group>
                  <v:group style="position:absolute;left:957;top:930;width:8;height:2" coordorigin="957,930" coordsize="8,2">
                    <v:shape style="position:absolute;left:957;top:930;width:8;height:2" coordorigin="957,930" coordsize="8,0" path="m957,930l965,930e" filled="false" stroked="true" strokeweight=".400019pt" strokecolor="#3b974a">
                      <v:path arrowok="t"/>
                    </v:shape>
                  </v:group>
                  <v:group style="position:absolute;left:957;top:930;width:8;height:2" coordorigin="957,930" coordsize="8,2">
                    <v:shape style="position:absolute;left:957;top:930;width:8;height:2" coordorigin="957,930" coordsize="8,0" path="m957,930l965,930e" filled="false" stroked="true" strokeweight=".400019pt" strokecolor="#3b974a">
                      <v:path arrowok="t"/>
                    </v:shape>
                  </v:group>
                  <v:group style="position:absolute;left:952;top:931;width:14;height:2" coordorigin="952,931" coordsize="14,2">
                    <v:shape style="position:absolute;left:952;top:931;width:14;height:2" coordorigin="952,931" coordsize="14,0" path="m952,931l966,931e" filled="false" stroked="true" strokeweight=".749999pt" strokecolor="#d4de23">
                      <v:path arrowok="t"/>
                    </v:shape>
                  </v:group>
                  <v:group style="position:absolute;left:966;top:931;width:9;height:2" coordorigin="966,931" coordsize="9,2">
                    <v:shape style="position:absolute;left:966;top:931;width:9;height:2" coordorigin="966,931" coordsize="9,0" path="m966,931l975,931e" filled="false" stroked="true" strokeweight=".49998pt" strokecolor="#3b974a">
                      <v:path arrowok="t"/>
                    </v:shape>
                  </v:group>
                  <v:group style="position:absolute;left:966;top:931;width:9;height:2" coordorigin="966,931" coordsize="9,2">
                    <v:shape style="position:absolute;left:966;top:931;width:9;height:2" coordorigin="966,931" coordsize="9,0" path="m966,931l975,931e" filled="false" stroked="true" strokeweight=".49998pt" strokecolor="#3b974a">
                      <v:path arrowok="t"/>
                    </v:shape>
                  </v:group>
                  <v:group style="position:absolute;left:965;top:943;width:12;height:2" coordorigin="965,943" coordsize="12,2">
                    <v:shape style="position:absolute;left:965;top:943;width:12;height:2" coordorigin="965,943" coordsize="12,0" path="m965,943l977,943e" filled="false" stroked="true" strokeweight="1.099988pt" strokecolor="#d3dd24">
                      <v:path arrowok="t"/>
                    </v:shape>
                  </v:group>
                  <v:group style="position:absolute;left:966;top:934;width:11;height:2" coordorigin="966,934" coordsize="11,2">
                    <v:shape style="position:absolute;left:966;top:934;width:11;height:2" coordorigin="966,934" coordsize="11,0" path="m966,934l977,934e" filled="false" stroked="true" strokeweight=".199981pt" strokecolor="#379447">
                      <v:path arrowok="t"/>
                    </v:shape>
                  </v:group>
                  <v:group style="position:absolute;left:972;top:917;width:2;height:11" coordorigin="972,917" coordsize="2,11">
                    <v:shape style="position:absolute;left:972;top:917;width:2;height:11" coordorigin="972,917" coordsize="0,11" path="m972,917l972,928e" filled="false" stroked="true" strokeweight=".20001pt" strokecolor="#cddb27">
                      <v:path arrowok="t"/>
                    </v:shape>
                  </v:group>
                  <v:group style="position:absolute;left:970;top:916;width:2;height:12" coordorigin="970,916" coordsize="2,12">
                    <v:shape style="position:absolute;left:970;top:916;width:2;height:12" coordorigin="970,916" coordsize="0,12" path="m970,916l970,928e" filled="false" stroked="true" strokeweight=".20001pt" strokecolor="#4fa758">
                      <v:path arrowok="t"/>
                    </v:shape>
                  </v:group>
                  <v:group style="position:absolute;left:952;top:935;width:61;height:2" coordorigin="952,935" coordsize="61,2">
                    <v:shape style="position:absolute;left:952;top:935;width:61;height:2" coordorigin="952,935" coordsize="61,0" path="m952,935l1013,935e" filled="false" stroked="true" strokeweight=".349981pt" strokecolor="#d4de23">
                      <v:path arrowok="t"/>
                    </v:shape>
                  </v:group>
                  <v:group style="position:absolute;left:951;top:934;width:15;height:2" coordorigin="951,934" coordsize="15,2">
                    <v:shape style="position:absolute;left:951;top:934;width:15;height:2" coordorigin="951,934" coordsize="15,0" path="m951,934l966,934e" filled="false" stroked="true" strokeweight=".15pt" strokecolor="#3d994b">
                      <v:path arrowok="t"/>
                    </v:shape>
                  </v:group>
                  <v:group style="position:absolute;left:965;top:924;width:6;height:2" coordorigin="965,924" coordsize="6,2">
                    <v:shape style="position:absolute;left:965;top:924;width:6;height:2" coordorigin="965,924" coordsize="6,0" path="m965,924l971,924e" filled="false" stroked="true" strokeweight=".349981pt" strokecolor="#d4de23">
                      <v:path arrowok="t"/>
                    </v:shape>
                  </v:group>
                  <v:group style="position:absolute;left:965;top:924;width:6;height:2" coordorigin="965,924" coordsize="6,2">
                    <v:shape style="position:absolute;left:965;top:924;width:6;height:2" coordorigin="965,924" coordsize="6,0" path="m965,924l971,924e" filled="false" stroked="true" strokeweight=".349981pt" strokecolor="#d4de23">
                      <v:path arrowok="t"/>
                    </v:shape>
                  </v:group>
                  <v:group style="position:absolute;left:964;top:924;width:8;height:2" coordorigin="964,924" coordsize="8,2">
                    <v:shape style="position:absolute;left:964;top:924;width:8;height:2" coordorigin="964,924" coordsize="8,0" path="m964,924l972,924e" filled="false" stroked="true" strokeweight=".349981pt" strokecolor="#429d4f">
                      <v:path arrowok="t"/>
                    </v:shape>
                  </v:group>
                  <v:group style="position:absolute;left:972;top:923;width:2;height:5" coordorigin="972,923" coordsize="2,5">
                    <v:shape style="position:absolute;left:972;top:923;width:2;height:5" coordorigin="972,923" coordsize="0,5" path="m972,923l972,928e" filled="false" stroked="true" strokeweight=".09999pt" strokecolor="#cedc26">
                      <v:path arrowok="t"/>
                    </v:shape>
                  </v:group>
                  <v:group style="position:absolute;left:968;top:951;width:9;height:2" coordorigin="968,951" coordsize="9,2">
                    <v:shape style="position:absolute;left:968;top:951;width:9;height:2" coordorigin="968,951" coordsize="9,0" path="m968,951l977,951e" filled="false" stroked="true" strokeweight=".3pt" strokecolor="#d3dd24">
                      <v:path arrowok="t"/>
                    </v:shape>
                  </v:group>
                  <v:group style="position:absolute;left:968;top:953;width:9;height:2" coordorigin="968,953" coordsize="9,2">
                    <v:shape style="position:absolute;left:968;top:953;width:9;height:2" coordorigin="968,953" coordsize="9,0" path="m968,953l977,953e" filled="false" stroked="true" strokeweight=".400019pt" strokecolor="#3a9649">
                      <v:path arrowok="t"/>
                    </v:shape>
                  </v:group>
                  <v:group style="position:absolute;left:960;top:952;width:8;height:2" coordorigin="960,952" coordsize="8,2">
                    <v:shape style="position:absolute;left:960;top:952;width:8;height:2" coordorigin="960,952" coordsize="8,0" path="m960,952l968,952e" filled="false" stroked="true" strokeweight=".349981pt" strokecolor="#429d4f">
                      <v:path arrowok="t"/>
                    </v:shape>
                  </v:group>
                  <v:group style="position:absolute;left:968;top:964;width:4;height:2" coordorigin="968,964" coordsize="4,2">
                    <v:shape style="position:absolute;left:968;top:964;width:4;height:2" coordorigin="968,964" coordsize="4,0" path="m968,964l972,964e" filled="false" stroked="true" strokeweight=".3pt" strokecolor="#d4de23">
                      <v:path arrowok="t"/>
                    </v:shape>
                  </v:group>
                  <v:group style="position:absolute;left:968;top:964;width:4;height:2" coordorigin="968,964" coordsize="4,2">
                    <v:shape style="position:absolute;left:968;top:964;width:4;height:2" coordorigin="968,964" coordsize="4,0" path="m968,964l972,964e" filled="false" stroked="true" strokeweight=".3pt" strokecolor="#d4de23">
                      <v:path arrowok="t"/>
                    </v:shape>
                  </v:group>
                  <v:group style="position:absolute;left:968;top:962;width:4;height:2" coordorigin="968,962" coordsize="4,2">
                    <v:shape style="position:absolute;left:968;top:962;width:4;height:2" coordorigin="968,962" coordsize="4,0" path="m968,962l972,962e" filled="false" stroked="true" strokeweight=".3pt" strokecolor="#3c984a">
                      <v:path arrowok="t"/>
                    </v:shape>
                  </v:group>
                  <v:group style="position:absolute;left:968;top:962;width:4;height:2" coordorigin="968,962" coordsize="4,2">
                    <v:shape style="position:absolute;left:968;top:962;width:4;height:2" coordorigin="968,962" coordsize="4,0" path="m968,962l972,962e" filled="false" stroked="true" strokeweight=".3pt" strokecolor="#3c984a">
                      <v:path arrowok="t"/>
                    </v:shape>
                  </v:group>
                  <v:group style="position:absolute;left:972;top:944;width:12;height:2" coordorigin="972,944" coordsize="12,2">
                    <v:shape style="position:absolute;left:972;top:944;width:12;height:2" coordorigin="972,944" coordsize="12,0" path="m972,944l984,944e" filled="false" stroked="true" strokeweight=".15pt" strokecolor="#399648">
                      <v:path arrowok="t"/>
                    </v:shape>
                  </v:group>
                  <v:group style="position:absolute;left:959;top:943;width:7;height:2" coordorigin="959,943" coordsize="7,2">
                    <v:shape style="position:absolute;left:959;top:943;width:7;height:2" coordorigin="959,943" coordsize="7,0" path="m959,943l966,943e" filled="false" stroked="true" strokeweight=".199981pt" strokecolor="#3b974a">
                      <v:path arrowok="t"/>
                    </v:shape>
                  </v:group>
                  <v:group style="position:absolute;left:968;top:942;width:5;height:2" coordorigin="968,942" coordsize="5,2">
                    <v:shape style="position:absolute;left:968;top:942;width:5;height:2" coordorigin="968,942" coordsize="5,0" path="m968,942l973,942e" filled="false" stroked="true" strokeweight=".3pt" strokecolor="#389548">
                      <v:path arrowok="t"/>
                    </v:shape>
                  </v:group>
                  <v:group style="position:absolute;left:968;top:942;width:5;height:2" coordorigin="968,942" coordsize="5,2">
                    <v:shape style="position:absolute;left:968;top:942;width:5;height:2" coordorigin="968,942" coordsize="5,0" path="m968,942l973,942e" filled="false" stroked="true" strokeweight=".3pt" strokecolor="#389548">
                      <v:path arrowok="t"/>
                    </v:shape>
                  </v:group>
                  <v:group style="position:absolute;left:967;top:946;width:5;height:2" coordorigin="967,946" coordsize="5,2">
                    <v:shape style="position:absolute;left:967;top:946;width:5;height:2" coordorigin="967,946" coordsize="5,0" path="m967,946l972,946e" filled="false" stroked="true" strokeweight=".15pt" strokecolor="#d3de23">
                      <v:path arrowok="t"/>
                    </v:shape>
                  </v:group>
                  <v:group style="position:absolute;left:967;top:945;width:6;height:2" coordorigin="967,945" coordsize="6,2">
                    <v:shape style="position:absolute;left:967;top:945;width:6;height:2" coordorigin="967,945" coordsize="6,0" path="m967,945l973,945e" filled="false" stroked="true" strokeweight=".148982pt" strokecolor="#3f9a4d">
                      <v:path arrowok="t"/>
                    </v:shape>
                  </v:group>
                  <v:group style="position:absolute;left:972;top:937;width:2;height:7" coordorigin="972,937" coordsize="2,7">
                    <v:shape style="position:absolute;left:972;top:937;width:2;height:7" coordorigin="972,937" coordsize="0,7" path="m972,937l972,944e" filled="false" stroked="true" strokeweight=".09999pt" strokecolor="#c0d72e">
                      <v:path arrowok="t"/>
                    </v:shape>
                  </v:group>
                  <v:group style="position:absolute;left:980;top:935;width:9;height:2" coordorigin="980,935" coordsize="9,2">
                    <v:shape style="position:absolute;left:980;top:935;width:9;height:2" coordorigin="980,935" coordsize="9,0" path="m980,935l989,935e" filled="false" stroked="true" strokeweight=".400019pt" strokecolor="#d2dd24">
                      <v:path arrowok="t"/>
                    </v:shape>
                  </v:group>
                  <v:group style="position:absolute;left:980;top:936;width:9;height:2" coordorigin="980,936" coordsize="9,2">
                    <v:shape style="position:absolute;left:980;top:936;width:9;height:2" coordorigin="980,936" coordsize="9,0" path="m980,936l989,936e" filled="false" stroked="true" strokeweight=".49998pt" strokecolor="#3b974a">
                      <v:path arrowok="t"/>
                    </v:shape>
                  </v:group>
                  <v:group style="position:absolute;left:980;top:936;width:9;height:2" coordorigin="980,936" coordsize="9,2">
                    <v:shape style="position:absolute;left:980;top:936;width:9;height:2" coordorigin="980,936" coordsize="9,0" path="m980,936l989,936e" filled="false" stroked="true" strokeweight=".49998pt" strokecolor="#3b974a">
                      <v:path arrowok="t"/>
                    </v:shape>
                  </v:group>
                  <v:group style="position:absolute;left:980;top:927;width:2;height:12" coordorigin="980,927" coordsize="2,12">
                    <v:shape style="position:absolute;left:980;top:927;width:2;height:12" coordorigin="980,927" coordsize="0,12" path="m980,927l980,939e" filled="false" stroked="true" strokeweight=".149991pt" strokecolor="#d0dc26">
                      <v:path arrowok="t"/>
                    </v:shape>
                  </v:group>
                  <v:group style="position:absolute;left:971;top:937;width:10;height:2" coordorigin="971,937" coordsize="10,2">
                    <v:shape style="position:absolute;left:971;top:937;width:10;height:2" coordorigin="971,937" coordsize="10,0" path="m971,937l981,937e" filled="false" stroked="true" strokeweight=".299969pt" strokecolor="#409b4d">
                      <v:path arrowok="t"/>
                    </v:shape>
                  </v:group>
                  <v:group style="position:absolute;left:952;top:926;width:2;height:10" coordorigin="952,926" coordsize="2,10">
                    <v:shape style="position:absolute;left:952;top:926;width:2;height:10" coordorigin="952,926" coordsize="0,10" path="m952,926l952,936e" filled="false" stroked="true" strokeweight=".20001pt" strokecolor="#cfdc26">
                      <v:path arrowok="t"/>
                    </v:shape>
                  </v:group>
                  <v:group style="position:absolute;left:973;top:966;width:10;height:2" coordorigin="973,966" coordsize="10,2">
                    <v:shape style="position:absolute;left:973;top:966;width:10;height:2" coordorigin="973,966" coordsize="10,0" path="m973,966l983,966e" filled="false" stroked="true" strokeweight=".248971pt" strokecolor="#e1e650">
                      <v:path arrowok="t"/>
                    </v:shape>
                  </v:group>
                  <v:group style="position:absolute;left:973;top:965;width:11;height:2" coordorigin="973,965" coordsize="11,2">
                    <v:shape style="position:absolute;left:973;top:965;width:11;height:2" coordorigin="973,965" coordsize="11,0" path="m973,965l984,965e" filled="false" stroked="true" strokeweight=".199981pt" strokecolor="#63ae6e">
                      <v:path arrowok="t"/>
                    </v:shape>
                  </v:group>
                  <v:group style="position:absolute;left:1011;top:962;width:13;height:12" coordorigin="1011,962" coordsize="13,12">
                    <v:shape style="position:absolute;left:1011;top:962;width:13;height:12" coordorigin="1011,962" coordsize="13,12" path="m1018,972l1011,973,1012,974,1018,972xe" filled="true" fillcolor="#8d6025" stroked="false">
                      <v:path arrowok="t"/>
                      <v:fill type="solid"/>
                    </v:shape>
                    <v:shape style="position:absolute;left:1011;top:962;width:13;height:12" coordorigin="1011,962" coordsize="13,12" path="m1024,962l1022,967,1018,972,1023,968,1024,962xe" filled="true" fillcolor="#8d6025" stroked="false">
                      <v:path arrowok="t"/>
                      <v:fill type="solid"/>
                    </v:shape>
                  </v:group>
                  <v:group style="position:absolute;left:996;top:991;width:21;height:6" coordorigin="996,991" coordsize="21,6">
                    <v:shape style="position:absolute;left:996;top:991;width:21;height:6" coordorigin="996,991" coordsize="21,6" path="m1000,991l996,991,1003,993,1009,996,1017,997,1017,995,1013,995,1009,994,1000,991xe" filled="true" fillcolor="#8d6025" stroked="false">
                      <v:path arrowok="t"/>
                      <v:fill type="solid"/>
                    </v:shape>
                  </v:group>
                  <v:group style="position:absolute;left:1004;top:959;width:15;height:39" coordorigin="1004,959" coordsize="15,39">
                    <v:shape style="position:absolute;left:1004;top:959;width:15;height:39" coordorigin="1004,959" coordsize="15,39" path="m1011,984l1011,987,1014,993,1018,998,1019,997,1015,991,1011,984xe" filled="true" fillcolor="#8d6025" stroked="false">
                      <v:path arrowok="t"/>
                      <v:fill type="solid"/>
                    </v:shape>
                    <v:shape style="position:absolute;left:1004;top:959;width:15;height:39" coordorigin="1004,959" coordsize="15,39" path="m1011,959l1004,960,1008,961,1010,965,1012,972,1011,977,1011,984,1013,978,1013,969,1011,959xe" filled="true" fillcolor="#8d6025" stroked="false">
                      <v:path arrowok="t"/>
                      <v:fill type="solid"/>
                    </v:shape>
                  </v:group>
                  <v:group style="position:absolute;left:1012;top:977;width:14;height:12" coordorigin="1012,977" coordsize="14,12">
                    <v:shape style="position:absolute;left:1012;top:977;width:14;height:12" coordorigin="1012,977" coordsize="14,12" path="m1015,986l1014,986,1012,989,1013,989,1015,986xe" filled="true" fillcolor="#8d6025" stroked="false">
                      <v:path arrowok="t"/>
                      <v:fill type="solid"/>
                    </v:shape>
                    <v:shape style="position:absolute;left:1012;top:977;width:14;height:12" coordorigin="1012,977" coordsize="14,12" path="m1026,977l1022,983,1017,986,1019,986,1023,983,1025,981,1026,978,1026,977xe" filled="true" fillcolor="#8d6025" stroked="false">
                      <v:path arrowok="t"/>
                      <v:fill type="solid"/>
                    </v:shape>
                  </v:group>
                  <v:group style="position:absolute;left:998;top:974;width:7;height:4" coordorigin="998,974" coordsize="7,4">
                    <v:shape style="position:absolute;left:998;top:974;width:7;height:4" coordorigin="998,974" coordsize="7,4" path="m998,974l998,975,1005,978,1004,976,998,974xe" filled="true" fillcolor="#8d6025" stroked="false">
                      <v:path arrowok="t"/>
                      <v:fill type="solid"/>
                    </v:shape>
                  </v:group>
                  <v:group style="position:absolute;left:1005;top:983;width:6;height:11" coordorigin="1005,983" coordsize="6,11">
                    <v:shape style="position:absolute;left:1005;top:983;width:6;height:11" coordorigin="1005,983" coordsize="6,11" path="m1005,983l1005,985,1011,994,1005,983xe" filled="true" fillcolor="#8d6025" stroked="false">
                      <v:path arrowok="t"/>
                      <v:fill type="solid"/>
                    </v:shape>
                  </v:group>
                  <v:group style="position:absolute;left:1012;top:995;width:16;height:6" coordorigin="1012,995" coordsize="16,6">
                    <v:shape style="position:absolute;left:1012;top:995;width:16;height:6" coordorigin="1012,995" coordsize="16,6" path="m1012,995l1012,996,1020,998,1027,1001,1028,1000,1020,996,1012,995xe" filled="true" fillcolor="#8d6025" stroked="false">
                      <v:path arrowok="t"/>
                      <v:fill type="solid"/>
                    </v:shape>
                  </v:group>
                  <v:group style="position:absolute;left:1026;top:981;width:12;height:11" coordorigin="1026,981" coordsize="12,11">
                    <v:shape style="position:absolute;left:1026;top:981;width:12;height:11" coordorigin="1026,981" coordsize="12,11" path="m1037,981l1030,985,1026,992,1030,988,1033,984,1038,982,1037,981xe" filled="true" fillcolor="#8d6025" stroked="false">
                      <v:path arrowok="t"/>
                      <v:fill type="solid"/>
                    </v:shape>
                  </v:group>
                  <v:group style="position:absolute;left:1018;top:992;width:8;height:6" coordorigin="1018,992" coordsize="8,6">
                    <v:shape style="position:absolute;left:1018;top:992;width:8;height:6" coordorigin="1018,992" coordsize="8,6" path="m1026,992l1018,996,1019,998,1023,996,1025,994,1026,992xe" filled="true" fillcolor="#8d6025" stroked="false">
                      <v:path arrowok="t"/>
                      <v:fill type="solid"/>
                    </v:shape>
                  </v:group>
                  <v:group style="position:absolute;left:1011;top:974;width:12;height:19" coordorigin="1011,974" coordsize="12,19">
                    <v:shape style="position:absolute;left:1011;top:974;width:12;height:19" coordorigin="1011,974" coordsize="12,19" path="m1019,988l1015,990,1013,990,1011,993,1012,993,1014,991,1016,990,1019,988xe" filled="true" fillcolor="#8d6025" stroked="false">
                      <v:path arrowok="t"/>
                      <v:fill type="solid"/>
                    </v:shape>
                    <v:shape style="position:absolute;left:1011;top:974;width:12;height:19" coordorigin="1011,974" coordsize="12,19" path="m1023,974l1021,977,1021,981,1019,986,1019,988,1021,982,1023,974xe" filled="true" fillcolor="#8d6025" stroked="false">
                      <v:path arrowok="t"/>
                      <v:fill type="solid"/>
                    </v:shape>
                  </v:group>
                  <v:group style="position:absolute;left:1020;top:973;width:15;height:16" coordorigin="1020,973" coordsize="15,16">
                    <v:shape style="position:absolute;left:1020;top:973;width:15;height:16" coordorigin="1020,973" coordsize="15,16" path="m1035,973l1034,973,1032,977,1023,986,1020,988,1020,989,1026,985,1031,981,1034,977,1035,973xe" filled="true" fillcolor="#8d6025" stroked="false">
                      <v:path arrowok="t"/>
                      <v:fill type="solid"/>
                    </v:shape>
                  </v:group>
                  <v:group style="position:absolute;left:1020;top:989;width:7;height:6" coordorigin="1020,989" coordsize="7,6">
                    <v:shape style="position:absolute;left:1020;top:989;width:7;height:6" coordorigin="1020,989" coordsize="7,6" path="m1020,989l1020,995,1027,995,1025,994,1020,989xe" filled="true" fillcolor="#8d6025" stroked="false">
                      <v:path arrowok="t"/>
                      <v:fill type="solid"/>
                    </v:shape>
                  </v:group>
                  <v:group style="position:absolute;left:1026;top:995;width:5;height:6" coordorigin="1026,995" coordsize="5,6">
                    <v:shape style="position:absolute;left:1026;top:995;width:5;height:6" coordorigin="1026,995" coordsize="5,6" path="m1027,995l1026,1001,1031,997,1027,995xe" filled="true" fillcolor="#8d6025" stroked="false">
                      <v:path arrowok="t"/>
                      <v:fill type="solid"/>
                    </v:shape>
                  </v:group>
                  <v:group style="position:absolute;left:984;top:975;width:14;height:2" coordorigin="984,975" coordsize="14,2">
                    <v:shape style="position:absolute;left:984;top:975;width:14;height:2" coordorigin="984,975" coordsize="14,0" path="m984,975l998,975e" filled="false" stroked="true" strokeweight=".15pt" strokecolor="#3d994b">
                      <v:path arrowok="t"/>
                    </v:shape>
                    <v:shape style="position:absolute;left:985;top:937;width:26;height:29" type="#_x0000_t75" stroked="false">
                      <v:imagedata r:id="rId141" o:title=""/>
                    </v:shape>
                  </v:group>
                  <v:group style="position:absolute;left:1005;top:954;width:17;height:2" coordorigin="1005,954" coordsize="17,2">
                    <v:shape style="position:absolute;left:1005;top:954;width:17;height:2" coordorigin="1005,954" coordsize="17,0" path="m1005,954l1022,954e" filled="false" stroked="true" strokeweight=".550019pt" strokecolor="#d4de23">
                      <v:path arrowok="t"/>
                    </v:shape>
                    <v:shape style="position:absolute;left:1005;top:949;width:17;height:11" type="#_x0000_t75" stroked="false">
                      <v:imagedata r:id="rId142" o:title=""/>
                    </v:shape>
                  </v:group>
                  <v:group style="position:absolute;left:1010;top:964;width:9;height:2" coordorigin="1010,964" coordsize="9,2">
                    <v:shape style="position:absolute;left:1010;top:964;width:9;height:2" coordorigin="1010,964" coordsize="9,0" path="m1010,964l1019,964e" filled="false" stroked="true" strokeweight=".349981pt" strokecolor="#d5de22">
                      <v:path arrowok="t"/>
                    </v:shape>
                  </v:group>
                  <v:group style="position:absolute;left:1010;top:964;width:8;height:2" coordorigin="1010,964" coordsize="8,2">
                    <v:shape style="position:absolute;left:1010;top:964;width:8;height:2" coordorigin="1010,964" coordsize="8,0" path="m1010,964l1018,964e" filled="false" stroked="true" strokeweight=".400019pt" strokecolor="#3b974a">
                      <v:path arrowok="t"/>
                    </v:shape>
                  </v:group>
                  <v:group style="position:absolute;left:1010;top:964;width:8;height:2" coordorigin="1010,964" coordsize="8,2">
                    <v:shape style="position:absolute;left:1010;top:964;width:8;height:2" coordorigin="1010,964" coordsize="8,0" path="m1010,964l1018,964e" filled="false" stroked="true" strokeweight=".400019pt" strokecolor="#3b974a">
                      <v:path arrowok="t"/>
                    </v:shape>
                  </v:group>
                  <v:group style="position:absolute;left:1019;top:964;width:9;height:2" coordorigin="1019,964" coordsize="9,2">
                    <v:shape style="position:absolute;left:1019;top:964;width:9;height:2" coordorigin="1019,964" coordsize="9,0" path="m1019,964l1028,964e" filled="false" stroked="true" strokeweight=".349981pt" strokecolor="#d2dd24">
                      <v:path arrowok="t"/>
                    </v:shape>
                  </v:group>
                  <v:group style="position:absolute;left:1019;top:965;width:9;height:2" coordorigin="1019,965" coordsize="9,2">
                    <v:shape style="position:absolute;left:1019;top:965;width:9;height:2" coordorigin="1019,965" coordsize="9,0" path="m1019,965l1028,965e" filled="false" stroked="true" strokeweight=".49998pt" strokecolor="#3b974a">
                      <v:path arrowok="t"/>
                    </v:shape>
                  </v:group>
                  <v:group style="position:absolute;left:1019;top:965;width:9;height:2" coordorigin="1019,965" coordsize="9,2">
                    <v:shape style="position:absolute;left:1019;top:965;width:9;height:2" coordorigin="1019,965" coordsize="9,0" path="m1019,965l1028,965e" filled="false" stroked="true" strokeweight=".49998pt" strokecolor="#3b974a">
                      <v:path arrowok="t"/>
                    </v:shape>
                  </v:group>
                  <v:group style="position:absolute;left:995;top:979;width:7;height:2" coordorigin="995,979" coordsize="7,2">
                    <v:shape style="position:absolute;left:995;top:979;width:7;height:2" coordorigin="995,979" coordsize="7,0" path="m995,979l1002,979e" filled="false" stroked="true" strokeweight=".45pt" strokecolor="#b9d431">
                      <v:path arrowok="t"/>
                    </v:shape>
                  </v:group>
                  <v:group style="position:absolute;left:995;top:979;width:7;height:2" coordorigin="995,979" coordsize="7,2">
                    <v:shape style="position:absolute;left:995;top:979;width:7;height:2" coordorigin="995,979" coordsize="7,0" path="m995,979l1002,979e" filled="false" stroked="true" strokeweight=".45pt" strokecolor="#b9d431">
                      <v:path arrowok="t"/>
                    </v:shape>
                  </v:group>
                  <v:group style="position:absolute;left:998;top:979;width:5;height:2" coordorigin="998,979" coordsize="5,2">
                    <v:shape style="position:absolute;left:998;top:979;width:5;height:2" coordorigin="998,979" coordsize="5,0" path="m998,979l1003,979e" filled="false" stroked="true" strokeweight=".45pt" strokecolor="#309043">
                      <v:path arrowok="t"/>
                    </v:shape>
                  </v:group>
                  <v:group style="position:absolute;left:998;top:979;width:5;height:2" coordorigin="998,979" coordsize="5,2">
                    <v:shape style="position:absolute;left:998;top:979;width:5;height:2" coordorigin="998,979" coordsize="5,0" path="m998,979l1003,979e" filled="false" stroked="true" strokeweight=".45pt" strokecolor="#309043">
                      <v:path arrowok="t"/>
                    </v:shape>
                  </v:group>
                  <v:group style="position:absolute;left:999;top:975;width:47;height:2" coordorigin="999,975" coordsize="47,2">
                    <v:shape style="position:absolute;left:999;top:975;width:47;height:2" coordorigin="999,975" coordsize="47,0" path="m999,975l1046,975e" filled="false" stroked="true" strokeweight=".199981pt" strokecolor="#d4de23">
                      <v:path arrowok="t"/>
                    </v:shape>
                  </v:group>
                  <v:group style="position:absolute;left:999;top:973;width:11;height:2" coordorigin="999,973" coordsize="11,2">
                    <v:shape style="position:absolute;left:999;top:973;width:11;height:2" coordorigin="999,973" coordsize="11,0" path="m999,973l1010,973e" filled="false" stroked="true" strokeweight=".100019pt" strokecolor="#399649">
                      <v:path arrowok="t"/>
                    </v:shape>
                  </v:group>
                  <v:group style="position:absolute;left:1020;top:958;width:2;height:11" coordorigin="1020,958" coordsize="2,11">
                    <v:shape style="position:absolute;left:1020;top:958;width:2;height:11" coordorigin="1020,958" coordsize="0,11" path="m1020,958l1020,969e" filled="false" stroked="true" strokeweight=".20001pt" strokecolor="#cddb27">
                      <v:path arrowok="t"/>
                    </v:shape>
                  </v:group>
                  <v:group style="position:absolute;left:999;top:972;width:5;height:2" coordorigin="999,972" coordsize="5,2">
                    <v:shape style="position:absolute;left:999;top:972;width:5;height:2" coordorigin="999,972" coordsize="5,0" path="m999,972l1004,972e" filled="false" stroked="true" strokeweight=".349981pt" strokecolor="#d5de23">
                      <v:path arrowok="t"/>
                    </v:shape>
                  </v:group>
                  <v:group style="position:absolute;left:999;top:972;width:5;height:2" coordorigin="999,972" coordsize="5,2">
                    <v:shape style="position:absolute;left:999;top:972;width:5;height:2" coordorigin="999,972" coordsize="5,0" path="m999,972l1004,972e" filled="false" stroked="true" strokeweight=".349981pt" strokecolor="#d5de23">
                      <v:path arrowok="t"/>
                    </v:shape>
                  </v:group>
                  <v:group style="position:absolute;left:998;top:972;width:5;height:2" coordorigin="998,972" coordsize="5,2">
                    <v:shape style="position:absolute;left:998;top:972;width:5;height:2" coordorigin="998,972" coordsize="5,0" path="m998,972l1003,972e" filled="false" stroked="true" strokeweight=".349981pt" strokecolor="#3e9a4c">
                      <v:path arrowok="t"/>
                    </v:shape>
                  </v:group>
                  <v:group style="position:absolute;left:998;top:972;width:5;height:2" coordorigin="998,972" coordsize="5,2">
                    <v:shape style="position:absolute;left:998;top:972;width:5;height:2" coordorigin="998,972" coordsize="5,0" path="m998,972l1003,972e" filled="false" stroked="true" strokeweight=".349981pt" strokecolor="#3e9a4c">
                      <v:path arrowok="t"/>
                    </v:shape>
                  </v:group>
                  <v:group style="position:absolute;left:1027;top:994;width:5;height:2" coordorigin="1027,994" coordsize="5,2">
                    <v:shape style="position:absolute;left:1027;top:994;width:5;height:2" coordorigin="1027,994" coordsize="5,0" path="m1027,994l1032,994e" filled="false" stroked="true" strokeweight=".349981pt" strokecolor="#d4de23">
                      <v:path arrowok="t"/>
                    </v:shape>
                  </v:group>
                  <v:group style="position:absolute;left:1027;top:994;width:5;height:2" coordorigin="1027,994" coordsize="5,2">
                    <v:shape style="position:absolute;left:1027;top:994;width:5;height:2" coordorigin="1027,994" coordsize="5,0" path="m1027,994l1032,994e" filled="false" stroked="true" strokeweight=".349981pt" strokecolor="#d4de23">
                      <v:path arrowok="t"/>
                    </v:shape>
                  </v:group>
                  <v:group style="position:absolute;left:1027;top:994;width:5;height:2" coordorigin="1027,994" coordsize="5,2">
                    <v:shape style="position:absolute;left:1027;top:994;width:5;height:2" coordorigin="1027,994" coordsize="5,0" path="m1027,994l1032,994e" filled="false" stroked="true" strokeweight=".349981pt" strokecolor="#3e9a4c">
                      <v:path arrowok="t"/>
                    </v:shape>
                  </v:group>
                  <v:group style="position:absolute;left:1027;top:994;width:5;height:2" coordorigin="1027,994" coordsize="5,2">
                    <v:shape style="position:absolute;left:1027;top:994;width:5;height:2" coordorigin="1027,994" coordsize="5,0" path="m1027,994l1032,994e" filled="false" stroked="true" strokeweight=".349981pt" strokecolor="#3e9a4c">
                      <v:path arrowok="t"/>
                    </v:shape>
                  </v:group>
                  <v:group style="position:absolute;left:1025;top:963;width:10;height:2" coordorigin="1025,963" coordsize="10,2">
                    <v:shape style="position:absolute;left:1025;top:963;width:10;height:2" coordorigin="1025,963" coordsize="10,0" path="m1025,963l1035,963e" filled="false" stroked="true" strokeweight=".299988pt" strokecolor="#d3dd24">
                      <v:path arrowok="t"/>
                    </v:shape>
                  </v:group>
                  <v:group style="position:absolute;left:1025;top:962;width:11;height:2" coordorigin="1025,962" coordsize="11,2">
                    <v:shape style="position:absolute;left:1025;top:962;width:11;height:2" coordorigin="1025,962" coordsize="11,0" path="m1025,962l1036,962e" filled="false" stroked="true" strokeweight=".199981pt" strokecolor="#379447">
                      <v:path arrowok="t"/>
                    </v:shape>
                  </v:group>
                  <v:group style="position:absolute;left:1018;top:958;width:6;height:2" coordorigin="1018,958" coordsize="6,2">
                    <v:shape style="position:absolute;left:1018;top:958;width:6;height:2" coordorigin="1018,958" coordsize="6,0" path="m1018,958l1024,958e" filled="false" stroked="true" strokeweight=".349981pt" strokecolor="#d4de23">
                      <v:path arrowok="t"/>
                    </v:shape>
                  </v:group>
                  <v:group style="position:absolute;left:1018;top:958;width:6;height:2" coordorigin="1018,958" coordsize="6,2">
                    <v:shape style="position:absolute;left:1018;top:958;width:6;height:2" coordorigin="1018,958" coordsize="6,0" path="m1018,958l1024,958e" filled="false" stroked="true" strokeweight=".349981pt" strokecolor="#d4de23">
                      <v:path arrowok="t"/>
                    </v:shape>
                  </v:group>
                  <v:group style="position:absolute;left:1022;top:979;width:2;height:11" coordorigin="1022,979" coordsize="2,11">
                    <v:shape style="position:absolute;left:1022;top:979;width:2;height:11" coordorigin="1022,979" coordsize="0,11" path="m1022,979l1022,990e" filled="false" stroked="true" strokeweight=".20001pt" strokecolor="#ccdb28">
                      <v:path arrowok="t"/>
                    </v:shape>
                  </v:group>
                  <v:group style="position:absolute;left:1020;top:979;width:2;height:11" coordorigin="1020,979" coordsize="2,11">
                    <v:shape style="position:absolute;left:1020;top:979;width:2;height:11" coordorigin="1020,979" coordsize="0,11" path="m1020,979l1020,990e" filled="false" stroked="true" strokeweight=".20001pt" strokecolor="#50a759">
                      <v:path arrowok="t"/>
                    </v:shape>
                  </v:group>
                  <v:group style="position:absolute;left:1001;top:986;width:5;height:2" coordorigin="1001,986" coordsize="5,2">
                    <v:shape style="position:absolute;left:1001;top:986;width:5;height:2" coordorigin="1001,986" coordsize="5,0" path="m1001,986l1006,986e" filled="false" stroked="true" strokeweight=".15pt" strokecolor="#3e9a4c">
                      <v:path arrowok="t"/>
                    </v:shape>
                  </v:group>
                  <v:group style="position:absolute;left:1008;top:986;width:4;height:2" coordorigin="1008,986" coordsize="4,2">
                    <v:shape style="position:absolute;left:1008;top:986;width:4;height:2" coordorigin="1008,986" coordsize="4,0" path="m1008,986l1012,986e" filled="false" stroked="true" strokeweight=".3pt" strokecolor="#3c984a">
                      <v:path arrowok="t"/>
                    </v:shape>
                  </v:group>
                  <v:group style="position:absolute;left:1008;top:986;width:4;height:2" coordorigin="1008,986" coordsize="4,2">
                    <v:shape style="position:absolute;left:1008;top:986;width:4;height:2" coordorigin="1008,986" coordsize="4,0" path="m1008,986l1012,986e" filled="false" stroked="true" strokeweight=".3pt" strokecolor="#3c984a">
                      <v:path arrowok="t"/>
                    </v:shape>
                  </v:group>
                  <v:group style="position:absolute;left:1018;top:972;width:5;height:2" coordorigin="1018,972" coordsize="5,2">
                    <v:shape style="position:absolute;left:1018;top:972;width:5;height:2" coordorigin="1018,972" coordsize="5,0" path="m1018,972l1023,972e" filled="false" stroked="true" strokeweight=".199968pt" strokecolor="#d4de23">
                      <v:path arrowok="t"/>
                    </v:shape>
                  </v:group>
                  <v:group style="position:absolute;left:1018;top:973;width:5;height:2" coordorigin="1018,973" coordsize="5,2">
                    <v:shape style="position:absolute;left:1018;top:973;width:5;height:2" coordorigin="1018,973" coordsize="5,0" path="m1018,973l1023,973e" filled="false" stroked="true" strokeweight=".3pt" strokecolor="#389548">
                      <v:path arrowok="t"/>
                    </v:shape>
                  </v:group>
                  <v:group style="position:absolute;left:1018;top:973;width:5;height:2" coordorigin="1018,973" coordsize="5,2">
                    <v:shape style="position:absolute;left:1018;top:973;width:5;height:2" coordorigin="1018,973" coordsize="5,0" path="m1018,973l1023,973e" filled="false" stroked="true" strokeweight=".3pt" strokecolor="#389548">
                      <v:path arrowok="t"/>
                    </v:shape>
                  </v:group>
                  <v:group style="position:absolute;left:1021;top:976;width:5;height:2" coordorigin="1021,976" coordsize="5,2">
                    <v:shape style="position:absolute;left:1021;top:976;width:5;height:2" coordorigin="1021,976" coordsize="5,0" path="m1021,976l1026,976e" filled="false" stroked="true" strokeweight=".3pt" strokecolor="#389548">
                      <v:path arrowok="t"/>
                    </v:shape>
                  </v:group>
                  <v:group style="position:absolute;left:1021;top:976;width:5;height:2" coordorigin="1021,976" coordsize="5,2">
                    <v:shape style="position:absolute;left:1021;top:976;width:5;height:2" coordorigin="1021,976" coordsize="5,0" path="m1021,976l1026,976e" filled="false" stroked="true" strokeweight=".3pt" strokecolor="#389548">
                      <v:path arrowok="t"/>
                    </v:shape>
                  </v:group>
                  <v:group style="position:absolute;left:1022;top:968;width:2;height:7" coordorigin="1022,968" coordsize="2,7">
                    <v:shape style="position:absolute;left:1022;top:968;width:2;height:7" coordorigin="1022,968" coordsize="0,7" path="m1022,968l1022,975e" filled="false" stroked="true" strokeweight=".09999pt" strokecolor="#bcd530">
                      <v:path arrowok="t"/>
                    </v:shape>
                  </v:group>
                  <v:group style="position:absolute;left:1034;top:970;width:9;height:2" coordorigin="1034,970" coordsize="9,2">
                    <v:shape style="position:absolute;left:1034;top:970;width:9;height:2" coordorigin="1034,970" coordsize="9,0" path="m1034,970l1043,970e" filled="false" stroked="true" strokeweight=".49998pt" strokecolor="#3b974a">
                      <v:path arrowok="t"/>
                    </v:shape>
                  </v:group>
                  <v:group style="position:absolute;left:1034;top:970;width:9;height:2" coordorigin="1034,970" coordsize="9,2">
                    <v:shape style="position:absolute;left:1034;top:970;width:9;height:2" coordorigin="1034,970" coordsize="9,0" path="m1034,970l1043,970e" filled="false" stroked="true" strokeweight=".49998pt" strokecolor="#3b974a">
                      <v:path arrowok="t"/>
                    </v:shape>
                  </v:group>
                  <v:group style="position:absolute;left:1034;top:974;width:12;height:2" coordorigin="1034,974" coordsize="12,2">
                    <v:shape style="position:absolute;left:1034;top:974;width:12;height:2" coordorigin="1034,974" coordsize="12,0" path="m1034,974l1046,974e" filled="false" stroked="true" strokeweight=".148994pt" strokecolor="#3b974a">
                      <v:path arrowok="t"/>
                    </v:shape>
                  </v:group>
                  <v:group style="position:absolute;left:1032;top:961;width:2;height:12" coordorigin="1032,961" coordsize="2,12">
                    <v:shape style="position:absolute;left:1032;top:961;width:2;height:12" coordorigin="1032,961" coordsize="0,12" path="m1032,961l1032,973e" filled="false" stroked="true" strokeweight=".249984pt" strokecolor="#52aa5b">
                      <v:path arrowok="t"/>
                    </v:shape>
                  </v:group>
                  <v:group style="position:absolute;left:1028;top:974;width:6;height:2" coordorigin="1028,974" coordsize="6,2">
                    <v:shape style="position:absolute;left:1028;top:974;width:6;height:2" coordorigin="1028,974" coordsize="6,0" path="m1028,974l1034,974e" filled="false" stroked="true" strokeweight=".100019pt" strokecolor="#3b984a">
                      <v:path arrowok="t"/>
                    </v:shape>
                  </v:group>
                  <v:group style="position:absolute;left:996;top:933;width:13;height:13" coordorigin="996,933" coordsize="13,13">
                    <v:shape style="position:absolute;left:996;top:933;width:13;height:13" coordorigin="996,933" coordsize="13,13" path="m1003,943l996,944,996,946,1003,943xe" filled="true" fillcolor="#8d6025" stroked="false">
                      <v:path arrowok="t"/>
                      <v:fill type="solid"/>
                    </v:shape>
                    <v:shape style="position:absolute;left:996;top:933;width:13;height:13" coordorigin="996,933" coordsize="13,13" path="m1009,933l1008,933,1007,939,1003,943,1008,939,1009,933xe" filled="true" fillcolor="#8d6025" stroked="false">
                      <v:path arrowok="t"/>
                      <v:fill type="solid"/>
                    </v:shape>
                  </v:group>
                  <v:group style="position:absolute;left:981;top:962;width:21;height:6" coordorigin="981,962" coordsize="21,6">
                    <v:shape style="position:absolute;left:981;top:962;width:21;height:6" coordorigin="981,962" coordsize="21,6" path="m988,964l994,967,1002,968,1002,966,997,966,994,965,988,964xe" filled="true" fillcolor="#8d6025" stroked="false">
                      <v:path arrowok="t"/>
                      <v:fill type="solid"/>
                    </v:shape>
                    <v:shape style="position:absolute;left:981;top:962;width:21;height:6" coordorigin="981,962" coordsize="21,6" path="m985,962l981,962,988,964,985,962xe" filled="true" fillcolor="#8d6025" stroked="false">
                      <v:path arrowok="t"/>
                      <v:fill type="solid"/>
                    </v:shape>
                  </v:group>
                  <v:group style="position:absolute;left:989;top:930;width:15;height:39" coordorigin="989,930" coordsize="15,39">
                    <v:shape style="position:absolute;left:989;top:930;width:15;height:39" coordorigin="989,930" coordsize="15,39" path="m996,955l996,958,998,965,1003,969,1004,968,1001,965,996,955xe" filled="true" fillcolor="#8d6025" stroked="false">
                      <v:path arrowok="t"/>
                      <v:fill type="solid"/>
                    </v:shape>
                    <v:shape style="position:absolute;left:989;top:930;width:15;height:39" coordorigin="989,930" coordsize="15,39" path="m997,943l996,948,996,955,997,949,997,943xe" filled="true" fillcolor="#8d6025" stroked="false">
                      <v:path arrowok="t"/>
                      <v:fill type="solid"/>
                    </v:shape>
                    <v:shape style="position:absolute;left:989;top:930;width:15;height:39" coordorigin="989,930" coordsize="15,39" path="m995,930l989,931,989,932,993,932,995,936,997,943,997,940,995,930xe" filled="true" fillcolor="#8d6025" stroked="false">
                      <v:path arrowok="t"/>
                      <v:fill type="solid"/>
                    </v:shape>
                  </v:group>
                  <v:group style="position:absolute;left:997;top:949;width:14;height:12" coordorigin="997,949" coordsize="14,12">
                    <v:shape style="position:absolute;left:997;top:949;width:14;height:12" coordorigin="997,949" coordsize="14,12" path="m1011,949l1010,949,1008,952,1007,954,1002,957,999,958,997,960,998,961,1000,958,1003,957,1008,954,1010,952,1011,949xe" filled="true" fillcolor="#8d6025" stroked="false">
                      <v:path arrowok="t"/>
                      <v:fill type="solid"/>
                    </v:shape>
                  </v:group>
                  <v:group style="position:absolute;left:982;top:946;width:7;height:3" coordorigin="982,946" coordsize="7,3">
                    <v:shape style="position:absolute;left:982;top:946;width:7;height:3" coordorigin="982,946" coordsize="7,3" path="m983,946l982,946,989,949,989,948,983,946xe" filled="true" fillcolor="#8d6025" stroked="false">
                      <v:path arrowok="t"/>
                      <v:fill type="solid"/>
                    </v:shape>
                  </v:group>
                  <v:group style="position:absolute;left:989;top:950;width:7;height:16" coordorigin="989,950" coordsize="7,16">
                    <v:shape style="position:absolute;left:989;top:950;width:7;height:16" coordorigin="989,950" coordsize="7,16" path="m989,950l989,957,996,965,990,954,989,950xe" filled="true" fillcolor="#8d6025" stroked="false">
                      <v:path arrowok="t"/>
                      <v:fill type="solid"/>
                    </v:shape>
                  </v:group>
                  <v:group style="position:absolute;left:996;top:965;width:2;height:2" coordorigin="996,965" coordsize="2,2">
                    <v:shape style="position:absolute;left:996;top:965;width:2;height:2" coordorigin="996,965" coordsize="1,1" path="m996,965l996,966,997,966,996,965xe" filled="true" fillcolor="#8d6025" stroked="false">
                      <v:path arrowok="t"/>
                      <v:fill type="solid"/>
                    </v:shape>
                  </v:group>
                  <v:group style="position:absolute;left:997;top:966;width:15;height:7" coordorigin="997,966" coordsize="15,7">
                    <v:shape style="position:absolute;left:997;top:966;width:15;height:7" coordorigin="997,966" coordsize="15,7" path="m997,966l997,967,1005,969,1012,973,1012,971,1005,967,997,966xe" filled="true" fillcolor="#8d6025" stroked="false">
                      <v:path arrowok="t"/>
                      <v:fill type="solid"/>
                    </v:shape>
                  </v:group>
                  <v:group style="position:absolute;left:1011;top:952;width:12;height:11" coordorigin="1011,952" coordsize="12,11">
                    <v:shape style="position:absolute;left:1011;top:952;width:12;height:11" coordorigin="1011,952" coordsize="12,11" path="m1022,952l1015,956,1011,963,1018,956,1023,953,1022,952xe" filled="true" fillcolor="#8d6025" stroked="false">
                      <v:path arrowok="t"/>
                      <v:fill type="solid"/>
                    </v:shape>
                  </v:group>
                  <v:group style="position:absolute;left:1003;top:964;width:8;height:5" coordorigin="1003,964" coordsize="8,5">
                    <v:shape style="position:absolute;left:1003;top:964;width:8;height:5" coordorigin="1003,964" coordsize="8,5" path="m1011,964l1003,967,1003,969,1008,967,1011,964xe" filled="true" fillcolor="#8d6025" stroked="false">
                      <v:path arrowok="t"/>
                      <v:fill type="solid"/>
                    </v:shape>
                  </v:group>
                  <v:group style="position:absolute;left:996;top:945;width:12;height:19" coordorigin="996,945" coordsize="12,19">
                    <v:shape style="position:absolute;left:996;top:945;width:12;height:19" coordorigin="996,945" coordsize="12,19" path="m1008,945l1007,945,1005,948,1005,953,1004,957,1003,959,999,961,996,964,997,964,998,962,1001,961,1004,959,1006,953,1006,949,1008,945xe" filled="true" fillcolor="#8d6025" stroked="false">
                      <v:path arrowok="t"/>
                      <v:fill type="solid"/>
                    </v:shape>
                  </v:group>
                  <v:group style="position:absolute;left:1005;top:944;width:14;height:16" coordorigin="1005,944" coordsize="14,16">
                    <v:shape style="position:absolute;left:1005;top:944;width:14;height:16" coordorigin="1005,944" coordsize="14,16" path="m1019,944l1017,949,1013,953,1008,957,1005,959,1005,960,1011,957,1016,952,1019,948,1019,944xe" filled="true" fillcolor="#8d6025" stroked="false">
                      <v:path arrowok="t"/>
                      <v:fill type="solid"/>
                    </v:shape>
                  </v:group>
                  <v:group style="position:absolute;left:1005;top:960;width:7;height:6" coordorigin="1005,960" coordsize="7,6">
                    <v:shape style="position:absolute;left:1005;top:960;width:7;height:6" coordorigin="1005,960" coordsize="7,6" path="m1005,960l1005,966,1012,966,1010,965,1005,960xe" filled="true" fillcolor="#8d6025" stroked="false">
                      <v:path arrowok="t"/>
                      <v:fill type="solid"/>
                    </v:shape>
                  </v:group>
                  <v:group style="position:absolute;left:1011;top:966;width:5;height:7" coordorigin="1011,966" coordsize="5,7">
                    <v:shape style="position:absolute;left:1011;top:966;width:5;height:7" coordorigin="1011,966" coordsize="5,7" path="m1012,966l1011,972,1011,973,1016,968,1012,966xe" filled="true" fillcolor="#8d6025" stroked="false">
                      <v:path arrowok="t"/>
                      <v:fill type="solid"/>
                    </v:shape>
                  </v:group>
                  <v:group style="position:absolute;left:977;top:942;width:7;height:2" coordorigin="977,942" coordsize="7,2">
                    <v:shape style="position:absolute;left:977;top:942;width:7;height:2" coordorigin="977,942" coordsize="7,0" path="m977,942l984,942e" filled="false" stroked="true" strokeweight=".550020pt" strokecolor="#d3de23">
                      <v:path arrowok="t"/>
                    </v:shape>
                  </v:group>
                  <v:group style="position:absolute;left:977;top:942;width:7;height:2" coordorigin="977,942" coordsize="7,2">
                    <v:shape style="position:absolute;left:977;top:942;width:7;height:2" coordorigin="977,942" coordsize="7,0" path="m977,942l984,942e" filled="false" stroked="true" strokeweight=".550020pt" strokecolor="#d3de23">
                      <v:path arrowok="t"/>
                    </v:shape>
                  </v:group>
                  <v:group style="position:absolute;left:977;top:940;width:8;height:2" coordorigin="977,940" coordsize="8,2">
                    <v:shape style="position:absolute;left:977;top:940;width:8;height:2" coordorigin="977,940" coordsize="8,0" path="m977,940l985,940e" filled="false" stroked="true" strokeweight=".550020pt" strokecolor="#369346">
                      <v:path arrowok="t"/>
                    </v:shape>
                  </v:group>
                  <v:group style="position:absolute;left:977;top:940;width:8;height:2" coordorigin="977,940" coordsize="8,2">
                    <v:shape style="position:absolute;left:977;top:940;width:8;height:2" coordorigin="977,940" coordsize="8,0" path="m977,940l985,940e" filled="false" stroked="true" strokeweight=".550020pt" strokecolor="#369346">
                      <v:path arrowok="t"/>
                    </v:shape>
                  </v:group>
                  <v:group style="position:absolute;left:975;top:923;width:16;height:2" coordorigin="975,923" coordsize="16,2">
                    <v:shape style="position:absolute;left:975;top:923;width:16;height:2" coordorigin="975,923" coordsize="16,0" path="m975,923l991,923e" filled="false" stroked="true" strokeweight=".75pt" strokecolor="#d5de22">
                      <v:path arrowok="t"/>
                    </v:shape>
                    <v:shape style="position:absolute;left:969;top:908;width:38;height:29" type="#_x0000_t75" stroked="false">
                      <v:imagedata r:id="rId143" o:title=""/>
                    </v:shape>
                  </v:group>
                  <v:group style="position:absolute;left:995;top:935;width:9;height:2" coordorigin="995,935" coordsize="9,2">
                    <v:shape style="position:absolute;left:995;top:935;width:9;height:2" coordorigin="995,935" coordsize="9,0" path="m995,935l1004,935e" filled="false" stroked="true" strokeweight=".349981pt" strokecolor="#d5de22">
                      <v:path arrowok="t"/>
                    </v:shape>
                  </v:group>
                  <v:group style="position:absolute;left:995;top:935;width:8;height:2" coordorigin="995,935" coordsize="8,2">
                    <v:shape style="position:absolute;left:995;top:935;width:8;height:2" coordorigin="995,935" coordsize="8,0" path="m995,935l1003,935e" filled="false" stroked="true" strokeweight=".400019pt" strokecolor="#3b9749">
                      <v:path arrowok="t"/>
                    </v:shape>
                  </v:group>
                  <v:group style="position:absolute;left:995;top:935;width:8;height:2" coordorigin="995,935" coordsize="8,2">
                    <v:shape style="position:absolute;left:995;top:935;width:8;height:2" coordorigin="995,935" coordsize="8,0" path="m995,935l1003,935e" filled="false" stroked="true" strokeweight=".400019pt" strokecolor="#3b9749">
                      <v:path arrowok="t"/>
                    </v:shape>
                  </v:group>
                  <v:group style="position:absolute;left:1004;top:937;width:9;height:2" coordorigin="1004,937" coordsize="9,2">
                    <v:shape style="position:absolute;left:1004;top:937;width:9;height:2" coordorigin="1004,937" coordsize="9,0" path="m1004,937l1013,937e" filled="false" stroked="true" strokeweight=".49998pt" strokecolor="#3b974a">
                      <v:path arrowok="t"/>
                    </v:shape>
                  </v:group>
                  <v:group style="position:absolute;left:1004;top:937;width:9;height:2" coordorigin="1004,937" coordsize="9,2">
                    <v:shape style="position:absolute;left:1004;top:937;width:9;height:2" coordorigin="1004,937" coordsize="9,0" path="m1004,937l1013,937e" filled="false" stroked="true" strokeweight=".49998pt" strokecolor="#3b974a">
                      <v:path arrowok="t"/>
                    </v:shape>
                  </v:group>
                  <v:group style="position:absolute;left:980;top:950;width:7;height:2" coordorigin="980,950" coordsize="7,2">
                    <v:shape style="position:absolute;left:980;top:950;width:7;height:2" coordorigin="980,950" coordsize="7,0" path="m980,950l987,950e" filled="false" stroked="true" strokeweight=".45pt" strokecolor="#b9d431">
                      <v:path arrowok="t"/>
                    </v:shape>
                  </v:group>
                  <v:group style="position:absolute;left:980;top:950;width:7;height:2" coordorigin="980,950" coordsize="7,2">
                    <v:shape style="position:absolute;left:980;top:950;width:7;height:2" coordorigin="980,950" coordsize="7,0" path="m980,950l987,950e" filled="false" stroked="true" strokeweight=".45pt" strokecolor="#b9d431">
                      <v:path arrowok="t"/>
                    </v:shape>
                  </v:group>
                  <v:group style="position:absolute;left:984;top:945;width:11;height:2" coordorigin="984,945" coordsize="11,2">
                    <v:shape style="position:absolute;left:984;top:945;width:11;height:2" coordorigin="984,945" coordsize="11,0" path="m984,945l995,945e" filled="false" stroked="true" strokeweight=".100019pt" strokecolor="#3a9649">
                      <v:path arrowok="t"/>
                    </v:shape>
                  </v:group>
                  <v:group style="position:absolute;left:1010;top:922;width:2;height:11" coordorigin="1010,922" coordsize="2,11">
                    <v:shape style="position:absolute;left:1010;top:922;width:2;height:11" coordorigin="1010,922" coordsize="0,11" path="m1010,922l1010,933e" filled="false" stroked="true" strokeweight=".20001pt" strokecolor="#cddb27">
                      <v:path arrowok="t"/>
                    </v:shape>
                  </v:group>
                  <v:group style="position:absolute;left:1002;top:929;width:2;height:11" coordorigin="1002,929" coordsize="2,11">
                    <v:shape style="position:absolute;left:1002;top:929;width:2;height:11" coordorigin="1002,929" coordsize="0,11" path="m1002,929l1002,940e" filled="false" stroked="true" strokeweight=".20001pt" strokecolor="#50a859">
                      <v:path arrowok="t"/>
                    </v:shape>
                  </v:group>
                  <v:group style="position:absolute;left:1009;top:931;width:9;height:2" coordorigin="1009,931" coordsize="9,2">
                    <v:shape style="position:absolute;left:1009;top:931;width:9;height:2" coordorigin="1009,931" coordsize="9,0" path="m1009,931l1018,931e" filled="false" stroked="true" strokeweight=".400019pt" strokecolor="#3b974a">
                      <v:path arrowok="t"/>
                    </v:shape>
                  </v:group>
                  <v:group style="position:absolute;left:1010;top:935;width:10;height:2" coordorigin="1010,935" coordsize="10,2">
                    <v:shape style="position:absolute;left:1010;top:935;width:10;height:2" coordorigin="1010,935" coordsize="10,0" path="m1010,935l1020,935e" filled="false" stroked="true" strokeweight=".3pt" strokecolor="#d3dd24">
                      <v:path arrowok="t"/>
                    </v:shape>
                  </v:group>
                  <v:group style="position:absolute;left:1010;top:933;width:11;height:2" coordorigin="1010,933" coordsize="11,2">
                    <v:shape style="position:absolute;left:1010;top:933;width:11;height:2" coordorigin="1010,933" coordsize="11,0" path="m1010,933l1021,933e" filled="false" stroked="true" strokeweight=".199981pt" strokecolor="#379547">
                      <v:path arrowok="t"/>
                    </v:shape>
                  </v:group>
                  <v:group style="position:absolute;left:1006;top:956;width:9;height:2" coordorigin="1006,956" coordsize="9,2">
                    <v:shape style="position:absolute;left:1006;top:956;width:9;height:2" coordorigin="1006,956" coordsize="9,0" path="m1006,956l1015,956e" filled="false" stroked="true" strokeweight=".3pt" strokecolor="#d3dd24">
                      <v:path arrowok="t"/>
                    </v:shape>
                  </v:group>
                  <v:group style="position:absolute;left:1006;top:958;width:9;height:2" coordorigin="1006,958" coordsize="9,2">
                    <v:shape style="position:absolute;left:1006;top:958;width:9;height:2" coordorigin="1006,958" coordsize="9,0" path="m1006,958l1015,958e" filled="false" stroked="true" strokeweight=".400019pt" strokecolor="#3b974a">
                      <v:path arrowok="t"/>
                    </v:shape>
                  </v:group>
                  <v:group style="position:absolute;left:1000;top:957;width:6;height:2" coordorigin="1000,957" coordsize="6,2">
                    <v:shape style="position:absolute;left:1000;top:957;width:6;height:2" coordorigin="1000,957" coordsize="6,0" path="m1000,957l1006,957e" filled="false" stroked="true" strokeweight=".349981pt" strokecolor="#d4de23">
                      <v:path arrowok="t"/>
                    </v:shape>
                  </v:group>
                  <v:group style="position:absolute;left:1000;top:957;width:6;height:2" coordorigin="1000,957" coordsize="6,2">
                    <v:shape style="position:absolute;left:1000;top:957;width:6;height:2" coordorigin="1000,957" coordsize="6,0" path="m1000,957l1006,957e" filled="false" stroked="true" strokeweight=".349981pt" strokecolor="#d4de23">
                      <v:path arrowok="t"/>
                    </v:shape>
                  </v:group>
                  <v:group style="position:absolute;left:998;top:957;width:8;height:2" coordorigin="998,957" coordsize="8,2">
                    <v:shape style="position:absolute;left:998;top:957;width:8;height:2" coordorigin="998,957" coordsize="8,0" path="m998,957l1006,957e" filled="false" stroked="true" strokeweight=".349981pt" strokecolor="#429d4f">
                      <v:path arrowok="t"/>
                    </v:shape>
                  </v:group>
                  <v:group style="position:absolute;left:1021;top:955;width:3;height:2" coordorigin="1021,955" coordsize="3,2">
                    <v:shape style="position:absolute;left:1021;top:955;width:3;height:2" coordorigin="1021,955" coordsize="3,0" path="m1021,955l1024,955e" filled="false" stroked="true" strokeweight=".250020pt" strokecolor="#e9e60f">
                      <v:path arrowok="t"/>
                    </v:shape>
                  </v:group>
                  <v:group style="position:absolute;left:1021;top:955;width:3;height:2" coordorigin="1021,955" coordsize="3,2">
                    <v:shape style="position:absolute;left:1021;top:955;width:3;height:2" coordorigin="1021,955" coordsize="3,0" path="m1021,955l1024,955e" filled="false" stroked="true" strokeweight=".250020pt" strokecolor="#e9e60f">
                      <v:path arrowok="t"/>
                    </v:shape>
                  </v:group>
                  <v:group style="position:absolute;left:1019;top:955;width:4;height:2" coordorigin="1019,955" coordsize="4,2">
                    <v:shape style="position:absolute;left:1019;top:955;width:4;height:2" coordorigin="1019,955" coordsize="4,0" path="m1019,955l1023,955e" filled="false" stroked="true" strokeweight=".3pt" strokecolor="#4ba455">
                      <v:path arrowok="t"/>
                    </v:shape>
                  </v:group>
                  <v:group style="position:absolute;left:1019;top:955;width:4;height:2" coordorigin="1019,955" coordsize="4,2">
                    <v:shape style="position:absolute;left:1019;top:955;width:4;height:2" coordorigin="1019,955" coordsize="4,0" path="m1019,955l1023,955e" filled="false" stroked="true" strokeweight=".3pt" strokecolor="#4ba455">
                      <v:path arrowok="t"/>
                    </v:shape>
                  </v:group>
                  <v:group style="position:absolute;left:1011;top:943;width:2;height:6" coordorigin="1011,943" coordsize="2,6">
                    <v:shape style="position:absolute;left:1011;top:943;width:2;height:6" coordorigin="1011,943" coordsize="0,6" path="m1011,943l1011,949e" filled="false" stroked="true" strokeweight=".09999pt" strokecolor="#369447">
                      <v:path arrowok="t"/>
                    </v:shape>
                  </v:group>
                  <v:group style="position:absolute;left:1007;top:944;width:4;height:2" coordorigin="1007,944" coordsize="4,2">
                    <v:shape style="position:absolute;left:1007;top:944;width:4;height:2" coordorigin="1007,944" coordsize="4,0" path="m1007,944l1011,944e" filled="false" stroked="true" strokeweight=".199981pt" strokecolor="#c8d92a">
                      <v:path arrowok="t"/>
                    </v:shape>
                  </v:group>
                  <v:group style="position:absolute;left:1008;top:944;width:4;height:2" coordorigin="1008,944" coordsize="4,2">
                    <v:shape style="position:absolute;left:1008;top:944;width:4;height:2" coordorigin="1008,944" coordsize="4,0" path="m1008,944l1012,944e" filled="false" stroked="true" strokeweight=".199981pt" strokecolor="#379447">
                      <v:path arrowok="t"/>
                    </v:shape>
                  </v:group>
                  <v:group style="position:absolute;left:979;top:965;width:4;height:2" coordorigin="979,965" coordsize="4,2">
                    <v:shape style="position:absolute;left:979;top:965;width:4;height:2" coordorigin="979,965" coordsize="4,0" path="m979,965l983,965e" filled="false" stroked="true" strokeweight=".3pt" strokecolor="#4ba455">
                      <v:path arrowok="t"/>
                    </v:shape>
                  </v:group>
                  <v:group style="position:absolute;left:979;top:965;width:4;height:2" coordorigin="979,965" coordsize="4,2">
                    <v:shape style="position:absolute;left:979;top:965;width:4;height:2" coordorigin="979,965" coordsize="4,0" path="m979,965l983,965e" filled="false" stroked="true" strokeweight=".3pt" strokecolor="#4ba455">
                      <v:path arrowok="t"/>
                    </v:shape>
                  </v:group>
                  <v:group style="position:absolute;left:977;top:963;width:6;height:2" coordorigin="977,963" coordsize="6,2">
                    <v:shape style="position:absolute;left:977;top:963;width:6;height:2" coordorigin="977,963" coordsize="6,0" path="m977,963l983,963e" filled="false" stroked="true" strokeweight=".100019pt" strokecolor="#d4de23">
                      <v:path arrowok="t"/>
                    </v:shape>
                  </v:group>
                  <v:group style="position:absolute;left:1018;top:940;width:8;height:2" coordorigin="1018,940" coordsize="8,2">
                    <v:shape style="position:absolute;left:1018;top:940;width:8;height:2" coordorigin="1018,940" coordsize="8,0" path="m1018,940l1026,940e" filled="false" stroked="true" strokeweight=".400019pt" strokecolor="#d3dd24">
                      <v:path arrowok="t"/>
                    </v:shape>
                  </v:group>
                  <v:group style="position:absolute;left:1018;top:940;width:8;height:2" coordorigin="1018,940" coordsize="8,2">
                    <v:shape style="position:absolute;left:1018;top:940;width:8;height:2" coordorigin="1018,940" coordsize="8,0" path="m1018,940l1026,940e" filled="false" stroked="true" strokeweight=".400019pt" strokecolor="#d3dd24">
                      <v:path arrowok="t"/>
                    </v:shape>
                  </v:group>
                  <v:group style="position:absolute;left:1018;top:942;width:9;height:2" coordorigin="1018,942" coordsize="9,2">
                    <v:shape style="position:absolute;left:1018;top:942;width:9;height:2" coordorigin="1018,942" coordsize="9,0" path="m1018,942l1027,942e" filled="false" stroked="true" strokeweight=".49998pt" strokecolor="#3b974a">
                      <v:path arrowok="t"/>
                    </v:shape>
                  </v:group>
                  <v:group style="position:absolute;left:1018;top:942;width:9;height:2" coordorigin="1018,942" coordsize="9,2">
                    <v:shape style="position:absolute;left:1018;top:942;width:9;height:2" coordorigin="1018,942" coordsize="9,0" path="m1018,942l1027,942e" filled="false" stroked="true" strokeweight=".49998pt" strokecolor="#3b974a">
                      <v:path arrowok="t"/>
                    </v:shape>
                    <v:shape style="position:absolute;left:1019;top:944;width:12;height:3" type="#_x0000_t75" stroked="false">
                      <v:imagedata r:id="rId144" o:title=""/>
                    </v:shape>
                  </v:group>
                  <v:group style="position:absolute;left:1009;top:942;width:10;height:2" coordorigin="1009,942" coordsize="10,2">
                    <v:shape style="position:absolute;left:1009;top:942;width:10;height:2" coordorigin="1009,942" coordsize="10,0" path="m1009,942l1019,942e" filled="false" stroked="true" strokeweight=".3pt" strokecolor="#409b4d">
                      <v:path arrowok="t"/>
                    </v:shape>
                  </v:group>
                  <v:group style="position:absolute;left:1019;top:943;width:3;height:2" coordorigin="1019,943" coordsize="3,2">
                    <v:shape style="position:absolute;left:1019;top:943;width:3;height:2" coordorigin="1019,943" coordsize="3,0" path="m1019,943l1022,943e" filled="false" stroked="true" strokeweight=".3pt" strokecolor="#158137">
                      <v:path arrowok="t"/>
                    </v:shape>
                  </v:group>
                  <v:group style="position:absolute;left:1019;top:943;width:3;height:2" coordorigin="1019,943" coordsize="3,2">
                    <v:shape style="position:absolute;left:1019;top:943;width:3;height:2" coordorigin="1019,943" coordsize="3,0" path="m1019,943l1022,943e" filled="false" stroked="true" strokeweight=".3pt" strokecolor="#158137">
                      <v:path arrowok="t"/>
                    </v:shape>
                  </v:group>
                  <v:group style="position:absolute;left:990;top:931;width:2;height:10" coordorigin="990,931" coordsize="2,10">
                    <v:shape style="position:absolute;left:990;top:931;width:2;height:10" coordorigin="990,931" coordsize="0,10" path="m990,931l990,941e" filled="false" stroked="true" strokeweight=".20001pt" strokecolor="#cfdc26">
                      <v:path arrowok="t"/>
                    </v:shape>
                  </v:group>
                  <v:group style="position:absolute;left:991;top:931;width:2;height:10" coordorigin="991,931" coordsize="2,10">
                    <v:shape style="position:absolute;left:991;top:931;width:2;height:10" coordorigin="991,931" coordsize="0,10" path="m991,931l991,941e" filled="false" stroked="true" strokeweight=".249pt" strokecolor="#21873c">
                      <v:path arrowok="t"/>
                    </v:shape>
                  </v:group>
                  <v:group style="position:absolute;left:1121;top:1197;width:13;height:13" coordorigin="1121,1197" coordsize="13,13">
                    <v:shape style="position:absolute;left:1121;top:1197;width:13;height:13" coordorigin="1121,1197" coordsize="13,13" path="m1133,1197l1132,1203,1127,1207,1121,1209,1121,1210,1127,1208,1133,1204,1134,1198,1133,1197xe" filled="true" fillcolor="#8d6025" stroked="false">
                      <v:path arrowok="t"/>
                      <v:fill type="solid"/>
                    </v:shape>
                  </v:group>
                  <v:group style="position:absolute;left:1106;top:1226;width:21;height:6" coordorigin="1106,1226" coordsize="21,6">
                    <v:shape style="position:absolute;left:1106;top:1226;width:21;height:6" coordorigin="1106,1226" coordsize="21,6" path="m1110,1226l1106,1226,1106,1227,1113,1229,1119,1232,1127,1232,1127,1231,1122,1230,1119,1229,1112,1228,1110,1226xe" filled="true" fillcolor="#8d6025" stroked="false">
                      <v:path arrowok="t"/>
                      <v:fill type="solid"/>
                    </v:shape>
                  </v:group>
                  <v:group style="position:absolute;left:1113;top:1195;width:16;height:38" coordorigin="1113,1195" coordsize="16,38">
                    <v:shape style="position:absolute;left:1113;top:1195;width:16;height:38" coordorigin="1113,1195" coordsize="16,38" path="m1121,1219l1121,1222,1123,1229,1128,1233,1129,1233,1126,1230,1125,1227,1121,1219xe" filled="true" fillcolor="#8d6025" stroked="false">
                      <v:path arrowok="t"/>
                      <v:fill type="solid"/>
                    </v:shape>
                    <v:shape style="position:absolute;left:1113;top:1195;width:16;height:38" coordorigin="1113,1195" coordsize="16,38" path="m1122,1208l1121,1213,1121,1219,1122,1213,1122,1208xe" filled="true" fillcolor="#8d6025" stroked="false">
                      <v:path arrowok="t"/>
                      <v:fill type="solid"/>
                    </v:shape>
                    <v:shape style="position:absolute;left:1113;top:1195;width:16;height:38" coordorigin="1113,1195" coordsize="16,38" path="m1120,1195l1113,1195,1113,1196,1118,1196,1119,1201,1122,1208,1122,1204,1120,1195xe" filled="true" fillcolor="#8d6025" stroked="false">
                      <v:path arrowok="t"/>
                      <v:fill type="solid"/>
                    </v:shape>
                  </v:group>
                  <v:group style="position:absolute;left:1122;top:1213;width:14;height:12" coordorigin="1122,1213" coordsize="14,12">
                    <v:shape style="position:absolute;left:1122;top:1213;width:14;height:12" coordorigin="1122,1213" coordsize="14,12" path="m1136,1213l1135,1213,1133,1216,1132,1219,1126,1221,1124,1222,1122,1224,1123,1225,1125,1222,1128,1222,1133,1219,1134,1216,1136,1213xe" filled="true" fillcolor="#8d6025" stroked="false">
                      <v:path arrowok="t"/>
                      <v:fill type="solid"/>
                    </v:shape>
                  </v:group>
                  <v:group style="position:absolute;left:1107;top:1210;width:7;height:4" coordorigin="1107,1210" coordsize="7,4">
                    <v:shape style="position:absolute;left:1107;top:1210;width:7;height:4" coordorigin="1107,1210" coordsize="7,4" path="m1108,1210l1107,1211,1114,1214,1114,1212,1108,1210xe" filled="true" fillcolor="#8d6025" stroked="false">
                      <v:path arrowok="t"/>
                      <v:fill type="solid"/>
                    </v:shape>
                  </v:group>
                  <v:group style="position:absolute;left:1114;top:1214;width:7;height:16" coordorigin="1114,1214" coordsize="7,16">
                    <v:shape style="position:absolute;left:1114;top:1214;width:7;height:16" coordorigin="1114,1214" coordsize="7,16" path="m1114,1214l1114,1221,1121,1230,1115,1219,1114,1214xe" filled="true" fillcolor="#8d6025" stroked="false">
                      <v:path arrowok="t"/>
                      <v:fill type="solid"/>
                    </v:shape>
                  </v:group>
                  <v:group style="position:absolute;left:1122;top:1231;width:16;height:6" coordorigin="1122,1231" coordsize="16,6">
                    <v:shape style="position:absolute;left:1122;top:1231;width:16;height:6" coordorigin="1122,1231" coordsize="16,6" path="m1130,1231l1122,1231,1129,1234,1137,1237,1137,1236,1130,1231xe" filled="true" fillcolor="#8d6025" stroked="false">
                      <v:path arrowok="t"/>
                      <v:fill type="solid"/>
                    </v:shape>
                  </v:group>
                  <v:group style="position:absolute;left:1136;top:1217;width:11;height:10" coordorigin="1136,1217" coordsize="11,10">
                    <v:shape style="position:absolute;left:1136;top:1217;width:11;height:10" coordorigin="1136,1217" coordsize="11,10" path="m1147,1217l1140,1221,1136,1227,1143,1220,1147,1217xe" filled="true" fillcolor="#8d6025" stroked="false">
                      <v:path arrowok="t"/>
                      <v:fill type="solid"/>
                    </v:shape>
                  </v:group>
                  <v:group style="position:absolute;left:1128;top:1228;width:8;height:5" coordorigin="1128,1228" coordsize="8,5">
                    <v:shape style="position:absolute;left:1128;top:1228;width:8;height:5" coordorigin="1128,1228" coordsize="8,5" path="m1134,1229l1128,1232,1128,1233,1133,1231,1134,1229xe" filled="true" fillcolor="#8d6025" stroked="false">
                      <v:path arrowok="t"/>
                      <v:fill type="solid"/>
                    </v:shape>
                    <v:shape style="position:absolute;left:1128;top:1228;width:8;height:5" coordorigin="1128,1228" coordsize="8,5" path="m1136,1228l1134,1229,1136,1228xe" filled="true" fillcolor="#8d6025" stroked="false">
                      <v:path arrowok="t"/>
                      <v:fill type="solid"/>
                    </v:shape>
                  </v:group>
                  <v:group style="position:absolute;left:1121;top:1209;width:12;height:20" coordorigin="1121,1209" coordsize="12,20">
                    <v:shape style="position:absolute;left:1121;top:1209;width:12;height:20" coordorigin="1121,1209" coordsize="12,20" path="m1132,1209l1130,1213,1130,1216,1129,1221,1128,1224,1124,1225,1122,1226,1121,1228,1121,1229,1123,1226,1126,1226,1129,1224,1131,1217,1131,1214,1133,1210,1132,1209xe" filled="true" fillcolor="#8d6025" stroked="false">
                      <v:path arrowok="t"/>
                      <v:fill type="solid"/>
                    </v:shape>
                  </v:group>
                  <v:group style="position:absolute;left:1129;top:1208;width:15;height:17" coordorigin="1129,1208" coordsize="15,17">
                    <v:shape style="position:absolute;left:1129;top:1208;width:15;height:17" coordorigin="1129,1208" coordsize="15,17" path="m1144,1208l1143,1208,1142,1213,1133,1222,1129,1224,1129,1225,1136,1221,1140,1216,1144,1213,1144,1208xe" filled="true" fillcolor="#8d6025" stroked="false">
                      <v:path arrowok="t"/>
                      <v:fill type="solid"/>
                    </v:shape>
                  </v:group>
                  <v:group style="position:absolute;left:1130;top:1225;width:7;height:5" coordorigin="1130,1225" coordsize="7,5">
                    <v:shape style="position:absolute;left:1130;top:1225;width:7;height:5" coordorigin="1130,1225" coordsize="7,5" path="m1130,1225l1130,1230,1137,1230,1135,1229,1130,1225xe" filled="true" fillcolor="#8d6025" stroked="false">
                      <v:path arrowok="t"/>
                      <v:fill type="solid"/>
                    </v:shape>
                  </v:group>
                  <v:group style="position:absolute;left:1135;top:1231;width:6;height:6" coordorigin="1135,1231" coordsize="6,6">
                    <v:shape style="position:absolute;left:1135;top:1231;width:6;height:6" coordorigin="1135,1231" coordsize="6,6" path="m1137,1231l1135,1236,1136,1237,1141,1233,1137,1231xe" filled="true" fillcolor="#8d6025" stroked="false">
                      <v:path arrowok="t"/>
                      <v:fill type="solid"/>
                    </v:shape>
                  </v:group>
                  <v:group style="position:absolute;left:1095;top:1213;width:52;height:2" coordorigin="1095,1213" coordsize="52,2">
                    <v:shape style="position:absolute;left:1095;top:1213;width:52;height:2" coordorigin="1095,1213" coordsize="52,0" path="m1095,1213l1147,1213e" filled="false" stroked="true" strokeweight=".250006pt" strokecolor="#d4de23">
                      <v:path arrowok="t"/>
                    </v:shape>
                    <v:shape style="position:absolute;left:1094;top:1180;width:38;height:18" type="#_x0000_t75" stroked="false">
                      <v:imagedata r:id="rId145" o:title=""/>
                    </v:shape>
                  </v:group>
                  <v:group style="position:absolute;left:1115;top:1193;width:66;height:2" coordorigin="1115,1193" coordsize="66,2">
                    <v:shape style="position:absolute;left:1115;top:1193;width:66;height:2" coordorigin="1115,1193" coordsize="66,0" path="m1115,1193l1181,1193e" filled="false" stroked="true" strokeweight=".199995pt" strokecolor="#d4de23">
                      <v:path arrowok="t"/>
                    </v:shape>
                  </v:group>
                  <v:group style="position:absolute;left:1129;top:1201;width:9;height:2" coordorigin="1129,1201" coordsize="9,2">
                    <v:shape style="position:absolute;left:1129;top:1201;width:9;height:2" coordorigin="1129,1201" coordsize="9,0" path="m1129,1201l1138,1201e" filled="false" stroked="true" strokeweight=".49998pt" strokecolor="#3b974a">
                      <v:path arrowok="t"/>
                    </v:shape>
                  </v:group>
                  <v:group style="position:absolute;left:1129;top:1201;width:9;height:2" coordorigin="1129,1201" coordsize="9,2">
                    <v:shape style="position:absolute;left:1129;top:1201;width:9;height:2" coordorigin="1129,1201" coordsize="9,0" path="m1129,1201l1138,1201e" filled="false" stroked="true" strokeweight=".49998pt" strokecolor="#3b974a">
                      <v:path arrowok="t"/>
                    </v:shape>
                  </v:group>
                  <v:group style="position:absolute;left:1128;top:1200;width:15;height:2" coordorigin="1128,1200" coordsize="15,2">
                    <v:shape style="position:absolute;left:1128;top:1200;width:15;height:2" coordorigin="1128,1200" coordsize="15,0" path="m1128,1200l1143,1200e" filled="false" stroked="true" strokeweight=".849988pt" strokecolor="#d3dd24">
                      <v:path arrowok="t"/>
                    </v:shape>
                  </v:group>
                  <v:group style="position:absolute;left:1129;top:1204;width:11;height:2" coordorigin="1129,1204" coordsize="11,2">
                    <v:shape style="position:absolute;left:1129;top:1204;width:11;height:2" coordorigin="1129,1204" coordsize="11,0" path="m1129,1204l1140,1204e" filled="false" stroked="true" strokeweight=".199981pt" strokecolor="#379447">
                      <v:path arrowok="t"/>
                    </v:shape>
                  </v:group>
                  <v:group style="position:absolute;left:1105;top:1215;width:7;height:2" coordorigin="1105,1215" coordsize="7,2">
                    <v:shape style="position:absolute;left:1105;top:1215;width:7;height:2" coordorigin="1105,1215" coordsize="7,0" path="m1105,1215l1112,1215e" filled="false" stroked="true" strokeweight=".45pt" strokecolor="#b8d431">
                      <v:path arrowok="t"/>
                    </v:shape>
                  </v:group>
                  <v:group style="position:absolute;left:1105;top:1215;width:7;height:2" coordorigin="1105,1215" coordsize="7,2">
                    <v:shape style="position:absolute;left:1105;top:1215;width:7;height:2" coordorigin="1105,1215" coordsize="7,0" path="m1105,1215l1112,1215e" filled="false" stroked="true" strokeweight=".45pt" strokecolor="#b8d431">
                      <v:path arrowok="t"/>
                    </v:shape>
                  </v:group>
                  <v:group style="position:absolute;left:1108;top:1215;width:5;height:2" coordorigin="1108,1215" coordsize="5,2">
                    <v:shape style="position:absolute;left:1108;top:1215;width:5;height:2" coordorigin="1108,1215" coordsize="5,0" path="m1108,1215l1113,1215e" filled="false" stroked="true" strokeweight=".45pt" strokecolor="#308f43">
                      <v:path arrowok="t"/>
                    </v:shape>
                  </v:group>
                  <v:group style="position:absolute;left:1108;top:1215;width:5;height:2" coordorigin="1108,1215" coordsize="5,2">
                    <v:shape style="position:absolute;left:1108;top:1215;width:5;height:2" coordorigin="1108,1215" coordsize="5,0" path="m1108,1215l1113,1215e" filled="false" stroked="true" strokeweight=".45pt" strokecolor="#308f43">
                      <v:path arrowok="t"/>
                    </v:shape>
                  </v:group>
                  <v:group style="position:absolute;left:1133;top:1186;width:2;height:11" coordorigin="1133,1186" coordsize="2,11">
                    <v:shape style="position:absolute;left:1133;top:1186;width:2;height:11" coordorigin="1133,1186" coordsize="0,11" path="m1133,1186l1133,1197e" filled="false" stroked="true" strokeweight=".20001pt" strokecolor="#4fa758">
                      <v:path arrowok="t"/>
                    </v:shape>
                  </v:group>
                  <v:group style="position:absolute;left:1108;top:1207;width:5;height:2" coordorigin="1108,1207" coordsize="5,2">
                    <v:shape style="position:absolute;left:1108;top:1207;width:5;height:2" coordorigin="1108,1207" coordsize="5,0" path="m1108,1207l1113,1207e" filled="false" stroked="true" strokeweight=".349981pt" strokecolor="#d4de23">
                      <v:path arrowok="t"/>
                    </v:shape>
                  </v:group>
                  <v:group style="position:absolute;left:1108;top:1207;width:5;height:2" coordorigin="1108,1207" coordsize="5,2">
                    <v:shape style="position:absolute;left:1108;top:1207;width:5;height:2" coordorigin="1108,1207" coordsize="5,0" path="m1108,1207l1113,1207e" filled="false" stroked="true" strokeweight=".349981pt" strokecolor="#d4de23">
                      <v:path arrowok="t"/>
                    </v:shape>
                  </v:group>
                  <v:group style="position:absolute;left:1108;top:1207;width:5;height:2" coordorigin="1108,1207" coordsize="5,2">
                    <v:shape style="position:absolute;left:1108;top:1207;width:5;height:2" coordorigin="1108,1207" coordsize="5,0" path="m1108,1207l1113,1207e" filled="false" stroked="true" strokeweight=".349981pt" strokecolor="#409b4d">
                      <v:path arrowok="t"/>
                    </v:shape>
                  </v:group>
                  <v:group style="position:absolute;left:1108;top:1207;width:5;height:2" coordorigin="1108,1207" coordsize="5,2">
                    <v:shape style="position:absolute;left:1108;top:1207;width:5;height:2" coordorigin="1108,1207" coordsize="5,0" path="m1108,1207l1113,1207e" filled="false" stroked="true" strokeweight=".349981pt" strokecolor="#409b4d">
                      <v:path arrowok="t"/>
                    </v:shape>
                  </v:group>
                  <v:group style="position:absolute;left:1115;top:1210;width:28;height:2" coordorigin="1115,1210" coordsize="28,2">
                    <v:shape style="position:absolute;left:1115;top:1210;width:28;height:2" coordorigin="1115,1210" coordsize="28,0" path="m1115,1210l1143,1210e" filled="false" stroked="true" strokeweight=".65pt" strokecolor="#d4de23">
                      <v:path arrowok="t"/>
                    </v:shape>
                  </v:group>
                  <v:group style="position:absolute;left:1114;top:1204;width:15;height:2" coordorigin="1114,1204" coordsize="15,2">
                    <v:shape style="position:absolute;left:1114;top:1204;width:15;height:2" coordorigin="1114,1204" coordsize="15,0" path="m1114,1204l1129,1204e" filled="false" stroked="true" strokeweight=".15pt" strokecolor="#3d994b">
                      <v:path arrowok="t"/>
                    </v:shape>
                  </v:group>
                  <v:group style="position:absolute;left:1134;top:1194;width:9;height:2" coordorigin="1134,1194" coordsize="9,2">
                    <v:shape style="position:absolute;left:1134;top:1194;width:9;height:2" coordorigin="1134,1194" coordsize="9,0" path="m1134,1194l1143,1194e" filled="false" stroked="true" strokeweight=".3pt" strokecolor="#d3dd24">
                      <v:path arrowok="t"/>
                    </v:shape>
                  </v:group>
                  <v:group style="position:absolute;left:1134;top:1195;width:9;height:2" coordorigin="1134,1195" coordsize="9,2">
                    <v:shape style="position:absolute;left:1134;top:1195;width:9;height:2" coordorigin="1134,1195" coordsize="9,0" path="m1134,1195l1143,1195e" filled="false" stroked="true" strokeweight=".400019pt" strokecolor="#3b974a">
                      <v:path arrowok="t"/>
                    </v:shape>
                  </v:group>
                  <v:group style="position:absolute;left:1128;top:1194;width:6;height:2" coordorigin="1128,1194" coordsize="6,2">
                    <v:shape style="position:absolute;left:1128;top:1194;width:6;height:2" coordorigin="1128,1194" coordsize="6,0" path="m1128,1194l1134,1194e" filled="false" stroked="true" strokeweight=".349981pt" strokecolor="#d4de23">
                      <v:path arrowok="t"/>
                    </v:shape>
                  </v:group>
                  <v:group style="position:absolute;left:1128;top:1194;width:6;height:2" coordorigin="1128,1194" coordsize="6,2">
                    <v:shape style="position:absolute;left:1128;top:1194;width:6;height:2" coordorigin="1128,1194" coordsize="6,0" path="m1128,1194l1134,1194e" filled="false" stroked="true" strokeweight=".349981pt" strokecolor="#d4de23">
                      <v:path arrowok="t"/>
                    </v:shape>
                  </v:group>
                  <v:group style="position:absolute;left:1126;top:1194;width:8;height:2" coordorigin="1126,1194" coordsize="8,2">
                    <v:shape style="position:absolute;left:1126;top:1194;width:8;height:2" coordorigin="1126,1194" coordsize="8,0" path="m1126,1194l1134,1194e" filled="false" stroked="true" strokeweight=".349981pt" strokecolor="#429d4f">
                      <v:path arrowok="t"/>
                    </v:shape>
                  </v:group>
                  <v:group style="position:absolute;left:1131;top:1226;width:11;height:2" coordorigin="1131,1226" coordsize="11,2">
                    <v:shape style="position:absolute;left:1131;top:1226;width:11;height:2" coordorigin="1131,1226" coordsize="11,0" path="m1131,1226l1142,1226e" filled="false" stroked="true" strokeweight=".149pt" strokecolor="#379447">
                      <v:path arrowok="t"/>
                    </v:shape>
                  </v:group>
                  <v:group style="position:absolute;left:1131;top:1215;width:2;height:11" coordorigin="1131,1215" coordsize="2,11">
                    <v:shape style="position:absolute;left:1131;top:1215;width:2;height:11" coordorigin="1131,1215" coordsize="0,11" path="m1131,1215l1131,1226e" filled="false" stroked="true" strokeweight=".20001pt" strokecolor="#cddb27">
                      <v:path arrowok="t"/>
                    </v:shape>
                  </v:group>
                  <v:group style="position:absolute;left:1129;top:1214;width:2;height:11" coordorigin="1129,1214" coordsize="2,11">
                    <v:shape style="position:absolute;left:1129;top:1214;width:2;height:11" coordorigin="1129,1214" coordsize="0,11" path="m1129,1214l1129,1225e" filled="false" stroked="true" strokeweight=".20001pt" strokecolor="#50a759">
                      <v:path arrowok="t"/>
                    </v:shape>
                  </v:group>
                  <v:group style="position:absolute;left:1127;top:1225;width:4;height:2" coordorigin="1127,1225" coordsize="4,2">
                    <v:shape style="position:absolute;left:1127;top:1225;width:4;height:2" coordorigin="1127,1225" coordsize="4,0" path="m1127,1225l1131,1225e" filled="false" stroked="true" strokeweight=".15pt" strokecolor="#d6df22">
                      <v:path arrowok="t"/>
                    </v:shape>
                  </v:group>
                  <v:group style="position:absolute;left:1118;top:1223;width:4;height:2" coordorigin="1118,1223" coordsize="4,2">
                    <v:shape style="position:absolute;left:1118;top:1223;width:4;height:2" coordorigin="1118,1223" coordsize="4,0" path="m1118,1223l1122,1223e" filled="false" stroked="true" strokeweight=".3pt" strokecolor="#d4de23">
                      <v:path arrowok="t"/>
                    </v:shape>
                  </v:group>
                  <v:group style="position:absolute;left:1118;top:1223;width:4;height:2" coordorigin="1118,1223" coordsize="4,2">
                    <v:shape style="position:absolute;left:1118;top:1223;width:4;height:2" coordorigin="1118,1223" coordsize="4,0" path="m1118,1223l1122,1223e" filled="false" stroked="true" strokeweight=".3pt" strokecolor="#d4de23">
                      <v:path arrowok="t"/>
                    </v:shape>
                  </v:group>
                  <v:group style="position:absolute;left:1118;top:1222;width:4;height:2" coordorigin="1118,1222" coordsize="4,2">
                    <v:shape style="position:absolute;left:1118;top:1222;width:4;height:2" coordorigin="1118,1222" coordsize="4,0" path="m1118,1222l1122,1222e" filled="false" stroked="true" strokeweight=".3pt" strokecolor="#3c984a">
                      <v:path arrowok="t"/>
                    </v:shape>
                  </v:group>
                  <v:group style="position:absolute;left:1118;top:1222;width:4;height:2" coordorigin="1118,1222" coordsize="4,2">
                    <v:shape style="position:absolute;left:1118;top:1222;width:4;height:2" coordorigin="1118,1222" coordsize="4,0" path="m1118,1222l1122,1222e" filled="false" stroked="true" strokeweight=".3pt" strokecolor="#3c984a">
                      <v:path arrowok="t"/>
                    </v:shape>
                  </v:group>
                  <v:group style="position:absolute;left:1131;top:1233;width:4;height:2" coordorigin="1131,1233" coordsize="4,2">
                    <v:shape style="position:absolute;left:1131;top:1233;width:4;height:2" coordorigin="1131,1233" coordsize="4,0" path="m1131,1233l1135,1233e" filled="false" stroked="true" strokeweight=".3pt" strokecolor="#d4de23">
                      <v:path arrowok="t"/>
                    </v:shape>
                  </v:group>
                  <v:group style="position:absolute;left:1131;top:1233;width:4;height:2" coordorigin="1131,1233" coordsize="4,2">
                    <v:shape style="position:absolute;left:1131;top:1233;width:4;height:2" coordorigin="1131,1233" coordsize="4,0" path="m1131,1233l1135,1233e" filled="false" stroked="true" strokeweight=".3pt" strokecolor="#d4de23">
                      <v:path arrowok="t"/>
                    </v:shape>
                  </v:group>
                  <v:group style="position:absolute;left:1131;top:1232;width:4;height:2" coordorigin="1131,1232" coordsize="4,2">
                    <v:shape style="position:absolute;left:1131;top:1232;width:4;height:2" coordorigin="1131,1232" coordsize="4,0" path="m1131,1232l1135,1232e" filled="false" stroked="true" strokeweight=".3pt" strokecolor="#3c984a">
                      <v:path arrowok="t"/>
                    </v:shape>
                  </v:group>
                  <v:group style="position:absolute;left:1131;top:1232;width:4;height:2" coordorigin="1131,1232" coordsize="4,2">
                    <v:shape style="position:absolute;left:1131;top:1232;width:4;height:2" coordorigin="1131,1232" coordsize="4,0" path="m1131,1232l1135,1232e" filled="false" stroked="true" strokeweight=".3pt" strokecolor="#3c984a">
                      <v:path arrowok="t"/>
                    </v:shape>
                  </v:group>
                  <v:group style="position:absolute;left:1126;top:1233;width:5;height:2" coordorigin="1126,1233" coordsize="5,2">
                    <v:shape style="position:absolute;left:1126;top:1233;width:5;height:2" coordorigin="1126,1233" coordsize="5,0" path="m1126,1233l1131,1233e" filled="false" stroked="true" strokeweight=".3pt" strokecolor="#389548">
                      <v:path arrowok="t"/>
                    </v:shape>
                  </v:group>
                  <v:group style="position:absolute;left:1126;top:1233;width:5;height:2" coordorigin="1126,1233" coordsize="5,2">
                    <v:shape style="position:absolute;left:1126;top:1233;width:5;height:2" coordorigin="1126,1233" coordsize="5,0" path="m1126,1233l1131,1233e" filled="false" stroked="true" strokeweight=".3pt" strokecolor="#389548">
                      <v:path arrowok="t"/>
                    </v:shape>
                  </v:group>
                  <v:group style="position:absolute;left:1130;top:1212;width:5;height:2" coordorigin="1130,1212" coordsize="5,2">
                    <v:shape style="position:absolute;left:1130;top:1212;width:5;height:2" coordorigin="1130,1212" coordsize="5,0" path="m1130,1212l1135,1212e" filled="false" stroked="true" strokeweight=".3pt" strokecolor="#389548">
                      <v:path arrowok="t"/>
                    </v:shape>
                  </v:group>
                  <v:group style="position:absolute;left:1130;top:1212;width:5;height:2" coordorigin="1130,1212" coordsize="5,2">
                    <v:shape style="position:absolute;left:1130;top:1212;width:5;height:2" coordorigin="1130,1212" coordsize="5,0" path="m1130,1212l1135,1212e" filled="false" stroked="true" strokeweight=".3pt" strokecolor="#389548">
                      <v:path arrowok="t"/>
                    </v:shape>
                  </v:group>
                  <v:group style="position:absolute;left:1130;top:1210;width:13;height:2" coordorigin="1130,1210" coordsize="13,2">
                    <v:shape style="position:absolute;left:1130;top:1210;width:13;height:2" coordorigin="1130,1210" coordsize="13,0" path="m1130,1210l1143,1210e" filled="false" stroked="true" strokeweight=".65pt" strokecolor="#d4de23">
                      <v:path arrowok="t"/>
                    </v:shape>
                  </v:group>
                  <v:group style="position:absolute;left:1129;top:1215;width:6;height:2" coordorigin="1129,1215" coordsize="6,2">
                    <v:shape style="position:absolute;left:1129;top:1215;width:6;height:2" coordorigin="1129,1215" coordsize="6,0" path="m1129,1215l1135,1215e" filled="false" stroked="true" strokeweight=".148982pt" strokecolor="#3f9b4d">
                      <v:path arrowok="t"/>
                    </v:shape>
                  </v:group>
                  <v:group style="position:absolute;left:1132;top:1203;width:2;height:7" coordorigin="1132,1203" coordsize="2,7">
                    <v:shape style="position:absolute;left:1132;top:1203;width:2;height:7" coordorigin="1132,1203" coordsize="0,7" path="m1132,1203l1132,1210e" filled="false" stroked="true" strokeweight=".09999pt" strokecolor="#bbd530">
                      <v:path arrowok="t"/>
                    </v:shape>
                  </v:group>
                  <v:group style="position:absolute;left:1107;top:1225;width:4;height:2" coordorigin="1107,1225" coordsize="4,2">
                    <v:shape style="position:absolute;left:1107;top:1225;width:4;height:2" coordorigin="1107,1225" coordsize="4,0" path="m1107,1225l1111,1225e" filled="false" stroked="true" strokeweight=".3pt" strokecolor="#3b984a">
                      <v:path arrowok="t"/>
                    </v:shape>
                  </v:group>
                  <v:group style="position:absolute;left:1107;top:1225;width:4;height:2" coordorigin="1107,1225" coordsize="4,2">
                    <v:shape style="position:absolute;left:1107;top:1225;width:4;height:2" coordorigin="1107,1225" coordsize="4,0" path="m1107,1225l1111,1225e" filled="false" stroked="true" strokeweight=".3pt" strokecolor="#3b984a">
                      <v:path arrowok="t"/>
                    </v:shape>
                  </v:group>
                  <v:group style="position:absolute;left:1143;top:1205;width:8;height:2" coordorigin="1143,1205" coordsize="8,2">
                    <v:shape style="position:absolute;left:1143;top:1205;width:8;height:2" coordorigin="1143,1205" coordsize="8,0" path="m1143,1205l1151,1205e" filled="false" stroked="true" strokeweight=".400019pt" strokecolor="#d3dd24">
                      <v:path arrowok="t"/>
                    </v:shape>
                  </v:group>
                  <v:group style="position:absolute;left:1143;top:1205;width:8;height:2" coordorigin="1143,1205" coordsize="8,2">
                    <v:shape style="position:absolute;left:1143;top:1205;width:8;height:2" coordorigin="1143,1205" coordsize="8,0" path="m1143,1205l1151,1205e" filled="false" stroked="true" strokeweight=".400019pt" strokecolor="#d3dd24">
                      <v:path arrowok="t"/>
                    </v:shape>
                  </v:group>
                  <v:group style="position:absolute;left:1143;top:1206;width:8;height:2" coordorigin="1143,1206" coordsize="8,2">
                    <v:shape style="position:absolute;left:1143;top:1206;width:8;height:2" coordorigin="1143,1206" coordsize="8,0" path="m1143,1206l1151,1206e" filled="false" stroked="true" strokeweight=".49998pt" strokecolor="#3a9649">
                      <v:path arrowok="t"/>
                    </v:shape>
                  </v:group>
                  <v:group style="position:absolute;left:1143;top:1206;width:8;height:2" coordorigin="1143,1206" coordsize="8,2">
                    <v:shape style="position:absolute;left:1143;top:1206;width:8;height:2" coordorigin="1143,1206" coordsize="8,0" path="m1143,1206l1151,1206e" filled="false" stroked="true" strokeweight=".49998pt" strokecolor="#3a9649">
                      <v:path arrowok="t"/>
                    </v:shape>
                  </v:group>
                  <v:group style="position:absolute;left:1141;top:1196;width:2;height:12" coordorigin="1141,1196" coordsize="2,12">
                    <v:shape style="position:absolute;left:1141;top:1196;width:2;height:12" coordorigin="1141,1196" coordsize="0,12" path="m1141,1196l1141,1208e" filled="false" stroked="true" strokeweight=".24999pt" strokecolor="#52aa5b">
                      <v:path arrowok="t"/>
                    </v:shape>
                  </v:group>
                  <v:group style="position:absolute;left:1134;top:1206;width:10;height:2" coordorigin="1134,1206" coordsize="10,2">
                    <v:shape style="position:absolute;left:1134;top:1206;width:10;height:2" coordorigin="1134,1206" coordsize="10,0" path="m1134,1206l1144,1206e" filled="false" stroked="true" strokeweight=".3pt" strokecolor="#409b4d">
                      <v:path arrowok="t"/>
                    </v:shape>
                  </v:group>
                  <v:group style="position:absolute;left:1136;top:1236;width:10;height:2" coordorigin="1136,1236" coordsize="10,2">
                    <v:shape style="position:absolute;left:1136;top:1236;width:10;height:2" coordorigin="1136,1236" coordsize="10,0" path="m1136,1236l1146,1236e" filled="false" stroked="true" strokeweight=".248971pt" strokecolor="#e0e64e">
                      <v:path arrowok="t"/>
                    </v:shape>
                  </v:group>
                  <v:group style="position:absolute;left:1136;top:1234;width:11;height:2" coordorigin="1136,1234" coordsize="11,2">
                    <v:shape style="position:absolute;left:1136;top:1234;width:11;height:2" coordorigin="1136,1234" coordsize="11,0" path="m1136,1234l1147,1234e" filled="false" stroked="true" strokeweight=".199981pt" strokecolor="#63ae6d">
                      <v:path arrowok="t"/>
                    </v:shape>
                  </v:group>
                  <v:group style="position:absolute;left:1161;top:1164;width:13;height:14" coordorigin="1161,1164" coordsize="13,14">
                    <v:shape style="position:absolute;left:1161;top:1164;width:13;height:14" coordorigin="1161,1164" coordsize="13,14" path="m1174,1164l1173,1164,1172,1170,1167,1174,1161,1175,1161,1177,1168,1175,1173,1170,1174,1164xe" filled="true" fillcolor="#8d6025" stroked="false">
                      <v:path arrowok="t"/>
                      <v:fill type="solid"/>
                    </v:shape>
                  </v:group>
                  <v:group style="position:absolute;left:1146;top:1193;width:21;height:6" coordorigin="1146,1193" coordsize="21,6">
                    <v:shape style="position:absolute;left:1146;top:1193;width:21;height:6" coordorigin="1146,1193" coordsize="21,6" path="m1153,1195l1159,1199,1167,1199,1167,1198,1162,1197,1159,1196,1153,1195xe" filled="true" fillcolor="#8d6025" stroked="false">
                      <v:path arrowok="t"/>
                      <v:fill type="solid"/>
                    </v:shape>
                    <v:shape style="position:absolute;left:1146;top:1193;width:21;height:6" coordorigin="1146,1193" coordsize="21,6" path="m1152,1195l1153,1195,1152,1195xe" filled="true" fillcolor="#8d6025" stroked="false">
                      <v:path arrowok="t"/>
                      <v:fill type="solid"/>
                    </v:shape>
                    <v:shape style="position:absolute;left:1146;top:1193;width:21;height:6" coordorigin="1146,1193" coordsize="21,6" path="m1150,1193l1146,1193,1146,1194,1152,1195,1150,1193xe" filled="true" fillcolor="#8d6025" stroked="false">
                      <v:path arrowok="t"/>
                      <v:fill type="solid"/>
                    </v:shape>
                  </v:group>
                  <v:group style="position:absolute;left:1153;top:1161;width:16;height:39" coordorigin="1153,1161" coordsize="16,39">
                    <v:shape style="position:absolute;left:1153;top:1161;width:16;height:39" coordorigin="1153,1161" coordsize="16,39" path="m1161,1186l1161,1189,1163,1196,1168,1200,1169,1199,1166,1196,1161,1186xe" filled="true" fillcolor="#8d6025" stroked="false">
                      <v:path arrowok="t"/>
                      <v:fill type="solid"/>
                    </v:shape>
                    <v:shape style="position:absolute;left:1153;top:1161;width:16;height:39" coordorigin="1153,1161" coordsize="16,39" path="m1162,1175l1161,1179,1161,1186,1162,1180,1162,1175xe" filled="true" fillcolor="#8d6025" stroked="false">
                      <v:path arrowok="t"/>
                      <v:fill type="solid"/>
                    </v:shape>
                    <v:shape style="position:absolute;left:1153;top:1161;width:16;height:39" coordorigin="1153,1161" coordsize="16,39" path="m1160,1161l1153,1162,1154,1163,1158,1163,1160,1167,1162,1175,1162,1171,1160,1161xe" filled="true" fillcolor="#8d6025" stroked="false">
                      <v:path arrowok="t"/>
                      <v:fill type="solid"/>
                    </v:shape>
                  </v:group>
                  <v:group style="position:absolute;left:1162;top:1180;width:14;height:12" coordorigin="1162,1180" coordsize="14,12">
                    <v:shape style="position:absolute;left:1162;top:1180;width:14;height:12" coordorigin="1162,1180" coordsize="14,12" path="m1176,1180l1175,1180,1173,1183,1172,1185,1164,1189,1162,1191,1163,1192,1165,1189,1168,1188,1173,1185,1175,1183,1176,1180xe" filled="true" fillcolor="#8d6025" stroked="false">
                      <v:path arrowok="t"/>
                      <v:fill type="solid"/>
                    </v:shape>
                  </v:group>
                  <v:group style="position:absolute;left:1147;top:1177;width:7;height:3" coordorigin="1147,1177" coordsize="7,3">
                    <v:shape style="position:absolute;left:1147;top:1177;width:7;height:3" coordorigin="1147,1177" coordsize="7,3" path="m1148,1177l1147,1177,1154,1180,1154,1179,1148,1177xe" filled="true" fillcolor="#8d6025" stroked="false">
                      <v:path arrowok="t"/>
                      <v:fill type="solid"/>
                    </v:shape>
                  </v:group>
                  <v:group style="position:absolute;left:1154;top:1181;width:7;height:15" coordorigin="1154,1181" coordsize="7,15">
                    <v:shape style="position:absolute;left:1154;top:1181;width:7;height:15" coordorigin="1154,1181" coordsize="7,15" path="m1154,1181l1154,1188,1161,1196,1155,1185,1154,1181xe" filled="true" fillcolor="#8d6025" stroked="false">
                      <v:path arrowok="t"/>
                      <v:fill type="solid"/>
                    </v:shape>
                  </v:group>
                  <v:group style="position:absolute;left:1161;top:1196;width:2;height:2" coordorigin="1161,1196" coordsize="2,2">
                    <v:shape style="position:absolute;left:1161;top:1196;width:2;height:2" coordorigin="1161,1196" coordsize="1,1" path="m1161,1196l1161,1197,1162,1197,1161,1196xe" filled="true" fillcolor="#8d6025" stroked="false">
                      <v:path arrowok="t"/>
                      <v:fill type="solid"/>
                    </v:shape>
                  </v:group>
                  <v:group style="position:absolute;left:1162;top:1197;width:15;height:7" coordorigin="1162,1197" coordsize="15,7">
                    <v:shape style="position:absolute;left:1162;top:1197;width:15;height:7" coordorigin="1162,1197" coordsize="15,7" path="m1162,1197l1162,1198,1170,1200,1177,1204,1177,1202,1170,1198,1162,1197xe" filled="true" fillcolor="#8d6025" stroked="false">
                      <v:path arrowok="t"/>
                      <v:fill type="solid"/>
                    </v:shape>
                  </v:group>
                  <v:group style="position:absolute;left:1176;top:1183;width:12;height:11" coordorigin="1176,1183" coordsize="12,11">
                    <v:shape style="position:absolute;left:1176;top:1183;width:12;height:11" coordorigin="1176,1183" coordsize="12,11" path="m1187,1183l1180,1187,1176,1194,1183,1187,1188,1184,1187,1183xe" filled="true" fillcolor="#8d6025" stroked="false">
                      <v:path arrowok="t"/>
                      <v:fill type="solid"/>
                    </v:shape>
                  </v:group>
                  <v:group style="position:absolute;left:1168;top:1195;width:8;height:5" coordorigin="1168,1195" coordsize="8,5">
                    <v:shape style="position:absolute;left:1168;top:1195;width:8;height:5" coordorigin="1168,1195" coordsize="8,5" path="m1176,1195l1168,1198,1168,1200,1173,1198,1176,1195xe" filled="true" fillcolor="#8d6025" stroked="false">
                      <v:path arrowok="t"/>
                      <v:fill type="solid"/>
                    </v:shape>
                  </v:group>
                  <v:group style="position:absolute;left:1161;top:1176;width:12;height:19" coordorigin="1161,1176" coordsize="12,19">
                    <v:shape style="position:absolute;left:1161;top:1176;width:12;height:19" coordorigin="1161,1176" coordsize="12,19" path="m1173,1176l1172,1176,1170,1179,1170,1184,1169,1188,1168,1190,1162,1193,1161,1195,1162,1195,1163,1193,1166,1193,1169,1191,1171,1184,1171,1180,1173,1176xe" filled="true" fillcolor="#8d6025" stroked="false">
                      <v:path arrowok="t"/>
                      <v:fill type="solid"/>
                    </v:shape>
                  </v:group>
                  <v:group style="position:absolute;left:1170;top:1175;width:14;height:16" coordorigin="1170,1175" coordsize="14,16">
                    <v:shape style="position:absolute;left:1170;top:1175;width:14;height:16" coordorigin="1170,1175" coordsize="14,16" path="m1184,1175l1182,1180,1178,1184,1173,1188,1170,1190,1170,1191,1176,1188,1184,1180,1184,1175xe" filled="true" fillcolor="#8d6025" stroked="false">
                      <v:path arrowok="t"/>
                      <v:fill type="solid"/>
                    </v:shape>
                  </v:group>
                  <v:group style="position:absolute;left:1169;top:1191;width:2;height:2" coordorigin="1169,1191" coordsize="2,2">
                    <v:shape style="position:absolute;left:1169;top:1191;width:2;height:2" coordorigin="1169,1191" coordsize="1,1" path="m1170,1191l1169,1191,1170,1192,1170,1191xe" filled="true" fillcolor="#8d6025" stroked="false">
                      <v:path arrowok="t"/>
                      <v:fill type="solid"/>
                    </v:shape>
                  </v:group>
                  <v:group style="position:absolute;left:1170;top:1192;width:7;height:5" coordorigin="1170,1192" coordsize="7,5">
                    <v:shape style="position:absolute;left:1170;top:1192;width:7;height:5" coordorigin="1170,1192" coordsize="7,5" path="m1170,1192l1170,1197,1177,1197,1175,1196,1170,1192xe" filled="true" fillcolor="#8d6025" stroked="false">
                      <v:path arrowok="t"/>
                      <v:fill type="solid"/>
                    </v:shape>
                  </v:group>
                  <v:group style="position:absolute;left:1175;top:1197;width:6;height:7" coordorigin="1175,1197" coordsize="6,7">
                    <v:shape style="position:absolute;left:1175;top:1197;width:6;height:7" coordorigin="1175,1197" coordsize="6,7" path="m1177,1197l1175,1203,1176,1204,1181,1200,1177,1197xe" filled="true" fillcolor="#8d6025" stroked="false">
                      <v:path arrowok="t"/>
                      <v:fill type="solid"/>
                    </v:shape>
                    <v:shape style="position:absolute;left:1133;top:1147;width:23;height:21" type="#_x0000_t75" stroked="false">
                      <v:imagedata r:id="rId146" o:title=""/>
                    </v:shape>
                  </v:group>
                  <v:group style="position:absolute;left:1155;top:1160;width:23;height:2" coordorigin="1155,1160" coordsize="23,2">
                    <v:shape style="position:absolute;left:1155;top:1160;width:23;height:2" coordorigin="1155,1160" coordsize="23,0" path="m1155,1160l1178,1160e" filled="false" stroked="true" strokeweight=".949987pt" strokecolor="#d4de23">
                      <v:path arrowok="t"/>
                    </v:shape>
                  </v:group>
                  <v:group style="position:absolute;left:1160;top:1166;width:9;height:2" coordorigin="1160,1166" coordsize="9,2">
                    <v:shape style="position:absolute;left:1160;top:1166;width:9;height:2" coordorigin="1160,1166" coordsize="9,0" path="m1160,1166l1169,1166e" filled="false" stroked="true" strokeweight=".349981pt" strokecolor="#d5de22">
                      <v:path arrowok="t"/>
                    </v:shape>
                  </v:group>
                  <v:group style="position:absolute;left:1160;top:1166;width:8;height:2" coordorigin="1160,1166" coordsize="8,2">
                    <v:shape style="position:absolute;left:1160;top:1166;width:8;height:2" coordorigin="1160,1166" coordsize="8,0" path="m1160,1166l1168,1166e" filled="false" stroked="true" strokeweight=".400019pt" strokecolor="#3b974a">
                      <v:path arrowok="t"/>
                    </v:shape>
                  </v:group>
                  <v:group style="position:absolute;left:1160;top:1166;width:8;height:2" coordorigin="1160,1166" coordsize="8,2">
                    <v:shape style="position:absolute;left:1160;top:1166;width:8;height:2" coordorigin="1160,1166" coordsize="8,0" path="m1160,1166l1168,1166e" filled="false" stroked="true" strokeweight=".400019pt" strokecolor="#3b974a">
                      <v:path arrowok="t"/>
                    </v:shape>
                  </v:group>
                  <v:group style="position:absolute;left:1155;top:1163;width:10;height:2" coordorigin="1155,1163" coordsize="10,2">
                    <v:shape style="position:absolute;left:1155;top:1163;width:10;height:2" coordorigin="1155,1163" coordsize="10,0" path="m1155,1163l1165,1163e" filled="false" stroked="true" strokeweight=".149pt" strokecolor="#3a9749">
                      <v:path arrowok="t"/>
                    </v:shape>
                  </v:group>
                  <v:group style="position:absolute;left:1155;top:1168;width:28;height:2" coordorigin="1155,1168" coordsize="28,2">
                    <v:shape style="position:absolute;left:1155;top:1168;width:28;height:2" coordorigin="1155,1168" coordsize="28,0" path="m1155,1168l1183,1168e" filled="false" stroked="true" strokeweight=".599974pt" strokecolor="#d4de23">
                      <v:path arrowok="t"/>
                    </v:shape>
                  </v:group>
                  <v:group style="position:absolute;left:1169;top:1168;width:9;height:2" coordorigin="1169,1168" coordsize="9,2">
                    <v:shape style="position:absolute;left:1169;top:1168;width:9;height:2" coordorigin="1169,1168" coordsize="9,0" path="m1169,1168l1178,1168e" filled="false" stroked="true" strokeweight=".49998pt" strokecolor="#3b974a">
                      <v:path arrowok="t"/>
                    </v:shape>
                  </v:group>
                  <v:group style="position:absolute;left:1169;top:1168;width:9;height:2" coordorigin="1169,1168" coordsize="9,2">
                    <v:shape style="position:absolute;left:1169;top:1168;width:9;height:2" coordorigin="1169,1168" coordsize="9,0" path="m1169,1168l1178,1168e" filled="false" stroked="true" strokeweight=".49998pt" strokecolor="#3b974a">
                      <v:path arrowok="t"/>
                    </v:shape>
                  </v:group>
                  <v:group style="position:absolute;left:1168;top:1169;width:17;height:2" coordorigin="1168,1169" coordsize="17,2">
                    <v:shape style="position:absolute;left:1168;top:1169;width:17;height:2" coordorigin="1168,1169" coordsize="17,0" path="m1168,1169l1185,1169e" filled="false" stroked="true" strokeweight=".59997pt" strokecolor="#d3dd24">
                      <v:path arrowok="t"/>
                    </v:shape>
                  </v:group>
                  <v:group style="position:absolute;left:1145;top:1181;width:7;height:2" coordorigin="1145,1181" coordsize="7,2">
                    <v:shape style="position:absolute;left:1145;top:1181;width:7;height:2" coordorigin="1145,1181" coordsize="7,0" path="m1145,1181l1152,1181e" filled="false" stroked="true" strokeweight=".45pt" strokecolor="#b9d431">
                      <v:path arrowok="t"/>
                    </v:shape>
                  </v:group>
                  <v:group style="position:absolute;left:1145;top:1181;width:7;height:2" coordorigin="1145,1181" coordsize="7,2">
                    <v:shape style="position:absolute;left:1145;top:1181;width:7;height:2" coordorigin="1145,1181" coordsize="7,0" path="m1145,1181l1152,1181e" filled="false" stroked="true" strokeweight=".45pt" strokecolor="#b9d431">
                      <v:path arrowok="t"/>
                    </v:shape>
                  </v:group>
                  <v:group style="position:absolute;left:1148;top:1181;width:5;height:2" coordorigin="1148,1181" coordsize="5,2">
                    <v:shape style="position:absolute;left:1148;top:1181;width:5;height:2" coordorigin="1148,1181" coordsize="5,0" path="m1148,1181l1153,1181e" filled="false" stroked="true" strokeweight=".45pt" strokecolor="#308f43">
                      <v:path arrowok="t"/>
                    </v:shape>
                  </v:group>
                  <v:group style="position:absolute;left:1148;top:1181;width:5;height:2" coordorigin="1148,1181" coordsize="5,2">
                    <v:shape style="position:absolute;left:1148;top:1181;width:5;height:2" coordorigin="1148,1181" coordsize="5,0" path="m1148,1181l1153,1181e" filled="false" stroked="true" strokeweight=".45pt" strokecolor="#308f43">
                      <v:path arrowok="t"/>
                    </v:shape>
                  </v:group>
                  <v:group style="position:absolute;left:1173;top:1153;width:2;height:11" coordorigin="1173,1153" coordsize="2,11">
                    <v:shape style="position:absolute;left:1173;top:1153;width:2;height:11" coordorigin="1173,1153" coordsize="0,11" path="m1173,1153l1173,1164e" filled="false" stroked="true" strokeweight=".20001pt" strokecolor="#4fa759">
                      <v:path arrowok="t"/>
                    </v:shape>
                  </v:group>
                  <v:group style="position:absolute;left:1149;top:1174;width:5;height:2" coordorigin="1149,1174" coordsize="5,2">
                    <v:shape style="position:absolute;left:1149;top:1174;width:5;height:2" coordorigin="1149,1174" coordsize="5,0" path="m1149,1174l1154,1174e" filled="false" stroked="true" strokeweight=".349981pt" strokecolor="#d4de23">
                      <v:path arrowok="t"/>
                    </v:shape>
                  </v:group>
                  <v:group style="position:absolute;left:1149;top:1174;width:5;height:2" coordorigin="1149,1174" coordsize="5,2">
                    <v:shape style="position:absolute;left:1149;top:1174;width:5;height:2" coordorigin="1149,1174" coordsize="5,0" path="m1149,1174l1154,1174e" filled="false" stroked="true" strokeweight=".349981pt" strokecolor="#d4de23">
                      <v:path arrowok="t"/>
                    </v:shape>
                  </v:group>
                  <v:group style="position:absolute;left:1148;top:1174;width:5;height:2" coordorigin="1148,1174" coordsize="5,2">
                    <v:shape style="position:absolute;left:1148;top:1174;width:5;height:2" coordorigin="1148,1174" coordsize="5,0" path="m1148,1174l1153,1174e" filled="false" stroked="true" strokeweight=".349981pt" strokecolor="#3e9a4c">
                      <v:path arrowok="t"/>
                    </v:shape>
                  </v:group>
                  <v:group style="position:absolute;left:1148;top:1174;width:5;height:2" coordorigin="1148,1174" coordsize="5,2">
                    <v:shape style="position:absolute;left:1148;top:1174;width:5;height:2" coordorigin="1148,1174" coordsize="5,0" path="m1148,1174l1153,1174e" filled="false" stroked="true" strokeweight=".349981pt" strokecolor="#3e9a4c">
                      <v:path arrowok="t"/>
                    </v:shape>
                  </v:group>
                  <v:group style="position:absolute;left:1177;top:1197;width:5;height:2" coordorigin="1177,1197" coordsize="5,2">
                    <v:shape style="position:absolute;left:1177;top:1197;width:5;height:2" coordorigin="1177,1197" coordsize="5,0" path="m1177,1197l1182,1197e" filled="false" stroked="true" strokeweight=".349981pt" strokecolor="#d5de23">
                      <v:path arrowok="t"/>
                    </v:shape>
                  </v:group>
                  <v:group style="position:absolute;left:1177;top:1197;width:5;height:2" coordorigin="1177,1197" coordsize="5,2">
                    <v:shape style="position:absolute;left:1177;top:1197;width:5;height:2" coordorigin="1177,1197" coordsize="5,0" path="m1177,1197l1182,1197e" filled="false" stroked="true" strokeweight=".349981pt" strokecolor="#d5de23">
                      <v:path arrowok="t"/>
                    </v:shape>
                  </v:group>
                  <v:group style="position:absolute;left:1176;top:1196;width:5;height:2" coordorigin="1176,1196" coordsize="5,2">
                    <v:shape style="position:absolute;left:1176;top:1196;width:5;height:2" coordorigin="1176,1196" coordsize="5,0" path="m1176,1196l1181,1196e" filled="false" stroked="true" strokeweight=".349981pt" strokecolor="#3e9a4c">
                      <v:path arrowok="t"/>
                    </v:shape>
                  </v:group>
                  <v:group style="position:absolute;left:1176;top:1196;width:5;height:2" coordorigin="1176,1196" coordsize="5,2">
                    <v:shape style="position:absolute;left:1176;top:1196;width:5;height:2" coordorigin="1176,1196" coordsize="5,0" path="m1176,1196l1181,1196e" filled="false" stroked="true" strokeweight=".349981pt" strokecolor="#3e9a4c">
                      <v:path arrowok="t"/>
                    </v:shape>
                  </v:group>
                  <v:group style="position:absolute;left:1174;top:1162;width:9;height:2" coordorigin="1174,1162" coordsize="9,2">
                    <v:shape style="position:absolute;left:1174;top:1162;width:9;height:2" coordorigin="1174,1162" coordsize="9,0" path="m1174,1162l1183,1162e" filled="false" stroked="true" strokeweight=".400019pt" strokecolor="#3b974a">
                      <v:path arrowok="t"/>
                    </v:shape>
                  </v:group>
                  <v:group style="position:absolute;left:1175;top:1166;width:10;height:2" coordorigin="1175,1166" coordsize="10,2">
                    <v:shape style="position:absolute;left:1175;top:1166;width:10;height:2" coordorigin="1175,1166" coordsize="10,0" path="m1175,1166l1185,1166e" filled="false" stroked="true" strokeweight=".3pt" strokecolor="#d3dd24">
                      <v:path arrowok="t"/>
                    </v:shape>
                  </v:group>
                  <v:group style="position:absolute;left:1175;top:1165;width:11;height:2" coordorigin="1175,1165" coordsize="11,2">
                    <v:shape style="position:absolute;left:1175;top:1165;width:11;height:2" coordorigin="1175,1165" coordsize="11,0" path="m1175,1165l1186,1165e" filled="false" stroked="true" strokeweight=".199981pt" strokecolor="#379447">
                      <v:path arrowok="t"/>
                    </v:shape>
                    <v:shape style="position:absolute;left:1155;top:1151;width:20;height:13" type="#_x0000_t75" stroked="false">
                      <v:imagedata r:id="rId147" o:title=""/>
                    </v:shape>
                  </v:group>
                  <v:group style="position:absolute;left:1169;top:1164;width:5;height:2" coordorigin="1169,1164" coordsize="5,2">
                    <v:shape style="position:absolute;left:1169;top:1164;width:5;height:2" coordorigin="1169,1164" coordsize="5,0" path="m1169,1164l1174,1164e" filled="false" stroked="true" strokeweight=".149963pt" strokecolor="#3f9a4c">
                      <v:path arrowok="t"/>
                    </v:shape>
                  </v:group>
                  <v:group style="position:absolute;left:1171;top:1181;width:2;height:11" coordorigin="1171,1181" coordsize="2,11">
                    <v:shape style="position:absolute;left:1171;top:1181;width:2;height:11" coordorigin="1171,1181" coordsize="0,11" path="m1171,1181l1171,1192e" filled="false" stroked="true" strokeweight=".20001pt" strokecolor="#ccdb28">
                      <v:path arrowok="t"/>
                    </v:shape>
                  </v:group>
                  <v:group style="position:absolute;left:1170;top:1181;width:2;height:11" coordorigin="1170,1181" coordsize="2,11">
                    <v:shape style="position:absolute;left:1170;top:1181;width:2;height:11" coordorigin="1170,1181" coordsize="0,11" path="m1170,1181l1170,1192e" filled="false" stroked="true" strokeweight=".20001pt" strokecolor="#4fa759">
                      <v:path arrowok="t"/>
                    </v:shape>
                  </v:group>
                  <v:group style="position:absolute;left:1167;top:1193;width:5;height:2" coordorigin="1167,1193" coordsize="5,2">
                    <v:shape style="position:absolute;left:1167;top:1193;width:5;height:2" coordorigin="1167,1193" coordsize="5,0" path="m1167,1193l1172,1193e" filled="false" stroked="true" strokeweight=".199981pt" strokecolor="#3b974a">
                      <v:path arrowok="t"/>
                    </v:shape>
                  </v:group>
                  <v:group style="position:absolute;left:1169;top:1203;width:3;height:2" coordorigin="1169,1203" coordsize="3,2">
                    <v:shape style="position:absolute;left:1169;top:1203;width:3;height:2" coordorigin="1169,1203" coordsize="3,0" path="m1169,1203l1172,1203e" filled="false" stroked="true" strokeweight=".19998pt" strokecolor="#b3d233">
                      <v:path arrowok="t"/>
                    </v:shape>
                  </v:group>
                  <v:group style="position:absolute;left:1169;top:1203;width:3;height:2" coordorigin="1169,1203" coordsize="3,2">
                    <v:shape style="position:absolute;left:1169;top:1203;width:3;height:2" coordorigin="1169,1203" coordsize="3,0" path="m1169,1203l1172,1203e" filled="false" stroked="true" strokeweight=".19998pt" strokecolor="#b3d233">
                      <v:path arrowok="t"/>
                    </v:shape>
                  </v:group>
                  <v:group style="position:absolute;left:1172;top:1201;width:2;height:5" coordorigin="1172,1201" coordsize="2,5">
                    <v:shape style="position:absolute;left:1172;top:1201;width:2;height:5" coordorigin="1172,1201" coordsize="0,5" path="m1172,1201l1172,1206e" filled="false" stroked="true" strokeweight=".09999pt" strokecolor="#2f8f43">
                      <v:path arrowok="t"/>
                    </v:shape>
                  </v:group>
                  <v:group style="position:absolute;left:1187;top:1184;width:8;height:2" coordorigin="1187,1184" coordsize="8,2">
                    <v:shape style="position:absolute;left:1187;top:1184;width:8;height:2" coordorigin="1187,1184" coordsize="8,0" path="m1187,1184l1195,1184e" filled="false" stroked="true" strokeweight=".100019pt" strokecolor="#d4de23">
                      <v:path arrowok="t"/>
                    </v:shape>
                  </v:group>
                  <v:group style="position:absolute;left:1187;top:1183;width:8;height:2" coordorigin="1187,1183" coordsize="8,2">
                    <v:shape style="position:absolute;left:1187;top:1183;width:8;height:2" coordorigin="1187,1183" coordsize="8,0" path="m1187,1183l1195,1183e" filled="false" stroked="true" strokeweight=".100019pt" strokecolor="#399648">
                      <v:path arrowok="t"/>
                    </v:shape>
                  </v:group>
                  <v:group style="position:absolute;left:1168;top:1176;width:5;height:2" coordorigin="1168,1176" coordsize="5,2">
                    <v:shape style="position:absolute;left:1168;top:1176;width:5;height:2" coordorigin="1168,1176" coordsize="5,0" path="m1168,1176l1173,1176e" filled="false" stroked="true" strokeweight=".3pt" strokecolor="#389548">
                      <v:path arrowok="t"/>
                    </v:shape>
                  </v:group>
                  <v:group style="position:absolute;left:1168;top:1176;width:5;height:2" coordorigin="1168,1176" coordsize="5,2">
                    <v:shape style="position:absolute;left:1168;top:1176;width:5;height:2" coordorigin="1168,1176" coordsize="5,0" path="m1168,1176l1173,1176e" filled="false" stroked="true" strokeweight=".3pt" strokecolor="#389548">
                      <v:path arrowok="t"/>
                    </v:shape>
                  </v:group>
                  <v:group style="position:absolute;left:1172;top:1170;width:2;height:7" coordorigin="1172,1170" coordsize="2,7">
                    <v:shape style="position:absolute;left:1172;top:1170;width:2;height:7" coordorigin="1172,1170" coordsize="0,7" path="m1172,1170l1172,1177e" filled="false" stroked="true" strokeweight=".09999pt" strokecolor="#bbd530">
                      <v:path arrowok="t"/>
                    </v:shape>
                  </v:group>
                  <v:group style="position:absolute;left:1171;top:1176;width:2;height:2" coordorigin="1171,1176" coordsize="2,2">
                    <v:shape style="position:absolute;left:1171;top:1176;width:2;height:2" coordorigin="1171,1176" coordsize="2,0" path="m1171,1176l1173,1176e" filled="false" stroked="true" strokeweight=".15pt" strokecolor="#52a95a">
                      <v:path arrowok="t"/>
                    </v:shape>
                  </v:group>
                  <v:group style="position:absolute;left:1171;top:1176;width:2;height:2" coordorigin="1171,1176" coordsize="2,2">
                    <v:shape style="position:absolute;left:1171;top:1176;width:2;height:2" coordorigin="1171,1176" coordsize="2,0" path="m1171,1176l1173,1176e" filled="false" stroked="true" strokeweight=".15pt" strokecolor="#52a95a">
                      <v:path arrowok="t"/>
                    </v:shape>
                  </v:group>
                  <v:group style="position:absolute;left:1147;top:1193;width:4;height:2" coordorigin="1147,1193" coordsize="4,2">
                    <v:shape style="position:absolute;left:1147;top:1193;width:4;height:2" coordorigin="1147,1193" coordsize="4,0" path="m1147,1193l1151,1193e" filled="false" stroked="true" strokeweight=".3pt" strokecolor="#d3dd24">
                      <v:path arrowok="t"/>
                    </v:shape>
                  </v:group>
                  <v:group style="position:absolute;left:1147;top:1193;width:4;height:2" coordorigin="1147,1193" coordsize="4,2">
                    <v:shape style="position:absolute;left:1147;top:1193;width:4;height:2" coordorigin="1147,1193" coordsize="4,0" path="m1147,1193l1151,1193e" filled="false" stroked="true" strokeweight=".3pt" strokecolor="#d3dd24">
                      <v:path arrowok="t"/>
                    </v:shape>
                  </v:group>
                  <v:group style="position:absolute;left:1147;top:1191;width:4;height:2" coordorigin="1147,1191" coordsize="4,2">
                    <v:shape style="position:absolute;left:1147;top:1191;width:4;height:2" coordorigin="1147,1191" coordsize="4,0" path="m1147,1191l1151,1191e" filled="false" stroked="true" strokeweight=".3pt" strokecolor="#3c984a">
                      <v:path arrowok="t"/>
                    </v:shape>
                  </v:group>
                  <v:group style="position:absolute;left:1147;top:1191;width:4;height:2" coordorigin="1147,1191" coordsize="4,2">
                    <v:shape style="position:absolute;left:1147;top:1191;width:4;height:2" coordorigin="1147,1191" coordsize="4,0" path="m1147,1191l1151,1191e" filled="false" stroked="true" strokeweight=".3pt" strokecolor="#3c984a">
                      <v:path arrowok="t"/>
                    </v:shape>
                  </v:group>
                  <v:group style="position:absolute;left:1148;top:1193;width:8;height:2" coordorigin="1148,1193" coordsize="8,2">
                    <v:shape style="position:absolute;left:1148;top:1193;width:8;height:2" coordorigin="1148,1193" coordsize="8,0" path="m1148,1193l1156,1193e" filled="false" stroked="true" strokeweight=".100019pt" strokecolor="#389548">
                      <v:path arrowok="t"/>
                    </v:shape>
                  </v:group>
                  <v:group style="position:absolute;left:1183;top:1171;width:9;height:2" coordorigin="1183,1171" coordsize="9,2">
                    <v:shape style="position:absolute;left:1183;top:1171;width:9;height:2" coordorigin="1183,1171" coordsize="9,0" path="m1183,1171l1192,1171e" filled="false" stroked="true" strokeweight=".400019pt" strokecolor="#d2dd24">
                      <v:path arrowok="t"/>
                    </v:shape>
                  </v:group>
                  <v:group style="position:absolute;left:1183;top:1173;width:9;height:2" coordorigin="1183,1173" coordsize="9,2">
                    <v:shape style="position:absolute;left:1183;top:1173;width:9;height:2" coordorigin="1183,1173" coordsize="9,0" path="m1183,1173l1192,1173e" filled="false" stroked="true" strokeweight=".49998pt" strokecolor="#3b974a">
                      <v:path arrowok="t"/>
                    </v:shape>
                  </v:group>
                  <v:group style="position:absolute;left:1183;top:1173;width:9;height:2" coordorigin="1183,1173" coordsize="9,2">
                    <v:shape style="position:absolute;left:1183;top:1173;width:9;height:2" coordorigin="1183,1173" coordsize="9,0" path="m1183,1173l1192,1173e" filled="false" stroked="true" strokeweight=".49998pt" strokecolor="#3b974a">
                      <v:path arrowok="t"/>
                    </v:shape>
                    <v:shape style="position:absolute;left:1178;top:1163;width:5;height:12" type="#_x0000_t75" alt="þÿ" stroked="false">
                      <v:imagedata r:id="rId148" o:title=""/>
                    </v:shape>
                  </v:group>
                  <v:group style="position:absolute;left:1175;top:1173;width:8;height:2" coordorigin="1175,1173" coordsize="8,2">
                    <v:shape style="position:absolute;left:1175;top:1173;width:8;height:2" coordorigin="1175,1173" coordsize="8,0" path="m1175,1173l1183,1173e" filled="false" stroked="true" strokeweight=".3pt" strokecolor="#d4de23">
                      <v:path arrowok="t"/>
                    </v:shape>
                  </v:group>
                  <v:group style="position:absolute;left:1174;top:1173;width:10;height:2" coordorigin="1174,1173" coordsize="10,2">
                    <v:shape style="position:absolute;left:1174;top:1173;width:10;height:2" coordorigin="1174,1173" coordsize="10,0" path="m1174,1173l1184,1173e" filled="false" stroked="true" strokeweight=".3pt" strokecolor="#409b4d">
                      <v:path arrowok="t"/>
                    </v:shape>
                  </v:group>
                  <v:group style="position:absolute;left:1176;top:1203;width:10;height:2" coordorigin="1176,1203" coordsize="10,2">
                    <v:shape style="position:absolute;left:1176;top:1203;width:10;height:2" coordorigin="1176,1203" coordsize="10,0" path="m1176,1203l1186,1203e" filled="false" stroked="true" strokeweight=".250020pt" strokecolor="#e1e550">
                      <v:path arrowok="t"/>
                    </v:shape>
                    <v:shape style="position:absolute;left:1522;top:203;width:243;height:201" type="#_x0000_t75" alt="þÿ" stroked="false">
                      <v:imagedata r:id="rId149" o:title=""/>
                    </v:shape>
                  </v:group>
                  <v:group style="position:absolute;left:20;top:674;width:3;height:4" coordorigin="20,674" coordsize="3,4">
                    <v:shape style="position:absolute;left:20;top:674;width:3;height:4" coordorigin="20,674" coordsize="3,4" path="m23,674l20,674,20,678,21,677,22,675,23,674xe" filled="true" fillcolor="#9dcb3b" stroked="false">
                      <v:path arrowok="t"/>
                      <v:fill type="solid"/>
                    </v:shape>
                  </v:group>
                  <v:group style="position:absolute;left:20;top:674;width:3;height:5" coordorigin="20,674" coordsize="3,5">
                    <v:shape style="position:absolute;left:20;top:674;width:3;height:5" coordorigin="20,674" coordsize="3,5" path="m22,676l22,675,23,675,23,674,20,674,20,679,20,678,21,677,22,676xe" filled="false" stroked="true" strokeweight=".127pt" strokecolor="#231f20">
                      <v:path arrowok="t"/>
                    </v:shape>
                  </v:group>
                  <v:group style="position:absolute;left:20;top:674;width:3;height:5" coordorigin="20,674" coordsize="3,5">
                    <v:shape style="position:absolute;left:20;top:674;width:3;height:5" coordorigin="20,674" coordsize="3,5" path="m22,676l22,675,23,675,23,674,20,674,20,679,20,678,21,677,22,676xe" filled="false" stroked="true" strokeweight=".254pt" strokecolor="#231f20">
                      <v:path arrowok="t"/>
                    </v:shape>
                  </v:group>
                  <v:group style="position:absolute;left:2037;top:339;width:2;height:2" coordorigin="2037,339" coordsize="2,2">
                    <v:shape style="position:absolute;left:2037;top:339;width:2;height:2" coordorigin="2037,339" coordsize="2,2" path="m2039,339l2037,339,2039,341,2039,339xe" filled="true" fillcolor="#9dcb3b" stroked="false">
                      <v:path arrowok="t"/>
                      <v:fill type="solid"/>
                    </v:shape>
                  </v:group>
                  <v:group style="position:absolute;left:2037;top:339;width:2;height:2" coordorigin="2037,339" coordsize="2,2">
                    <v:shape style="position:absolute;left:2037;top:339;width:2;height:2" coordorigin="2037,339" coordsize="2,2" path="m2039,341l2039,339,2037,339,2039,341xe" filled="false" stroked="true" strokeweight=".254pt" strokecolor="#231f2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550" w:lineRule="exact"/>
              <w:ind w:right="174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River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vMerge w:val="restart"/>
            <w:tcBorders>
              <w:top w:val="single" w:sz="8" w:space="0" w:color="231F20"/>
              <w:left w:val="dotted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79" w:right="74" w:firstLine="57"/>
              <w:jc w:val="both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1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1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water</w:t>
            </w:r>
            <w:r>
              <w:rPr>
                <w:rFonts w:ascii="Calibri"/>
                <w:b/>
                <w:color w:val="231F20"/>
                <w:spacing w:val="1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cycle</w:t>
            </w:r>
            <w:r>
              <w:rPr>
                <w:rFonts w:ascii="Calibri"/>
                <w:b/>
                <w:color w:val="231F20"/>
                <w:spacing w:val="1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1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am</w:t>
            </w:r>
            <w:r>
              <w:rPr>
                <w:rFonts w:ascii="Calibri"/>
                <w:b/>
                <w:color w:val="231F20"/>
                <w:spacing w:val="27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always</w:t>
            </w:r>
            <w:r>
              <w:rPr>
                <w:rFonts w:ascii="Calibri"/>
                <w:b/>
                <w:color w:val="231F20"/>
                <w:spacing w:val="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flowing</w:t>
            </w:r>
            <w:r>
              <w:rPr>
                <w:rFonts w:ascii="Calibri"/>
                <w:b/>
                <w:color w:val="231F20"/>
                <w:spacing w:val="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am</w:t>
            </w:r>
            <w:r>
              <w:rPr>
                <w:rFonts w:ascii="Calibri"/>
                <w:b/>
                <w:color w:val="231F20"/>
                <w:spacing w:val="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fed</w:t>
            </w:r>
            <w:r>
              <w:rPr>
                <w:rFonts w:ascii="Calibri"/>
                <w:b/>
                <w:color w:val="231F20"/>
                <w:spacing w:val="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by</w:t>
            </w:r>
            <w:r>
              <w:rPr>
                <w:rFonts w:ascii="Calibri"/>
                <w:b/>
                <w:color w:val="231F20"/>
                <w:spacing w:val="28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smaller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streams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creeks.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61" w:hRule="exact"/>
        </w:trPr>
        <w:tc>
          <w:tcPr>
            <w:tcW w:w="5400" w:type="dxa"/>
            <w:vMerge w:val="restart"/>
            <w:tcBorders>
              <w:top w:val="nil" w:sz="6" w:space="0" w:color="auto"/>
              <w:left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438"/>
              <w:ind w:left="1518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05"/>
                <w:sz w:val="56"/>
              </w:rPr>
              <w:t>Reservoir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vMerge/>
            <w:tcBorders>
              <w:left w:val="dotted" w:sz="8" w:space="0" w:color="231F20"/>
              <w:bottom w:val="dotted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2448" w:hRule="exact"/>
        </w:trPr>
        <w:tc>
          <w:tcPr>
            <w:tcW w:w="5400" w:type="dxa"/>
            <w:vMerge/>
            <w:tcBorders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dotted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112" w:right="103" w:firstLine="72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stay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full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because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24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water</w:t>
            </w:r>
            <w:r>
              <w:rPr>
                <w:rFonts w:ascii="Calibri"/>
                <w:b/>
                <w:color w:val="231F20"/>
                <w:spacing w:val="-2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cycle.</w:t>
            </w:r>
            <w:r>
              <w:rPr>
                <w:rFonts w:ascii="Calibri"/>
                <w:b/>
                <w:color w:val="231F20"/>
                <w:spacing w:val="-2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2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hold</w:t>
            </w:r>
            <w:r>
              <w:rPr>
                <w:rFonts w:ascii="Calibri"/>
                <w:b/>
                <w:color w:val="231F20"/>
                <w:spacing w:val="-2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water</w:t>
            </w:r>
            <w:r>
              <w:rPr>
                <w:rFonts w:ascii="Calibri"/>
                <w:b/>
                <w:color w:val="231F20"/>
                <w:spacing w:val="-2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2"/>
                <w:w w:val="105"/>
                <w:sz w:val="40"/>
              </w:rPr>
              <w:t>as</w:t>
            </w:r>
            <w:r>
              <w:rPr>
                <w:rFonts w:ascii="Calibri"/>
                <w:b/>
                <w:color w:val="231F20"/>
                <w:spacing w:val="32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gravitational</w:t>
            </w:r>
            <w:r>
              <w:rPr>
                <w:rFonts w:ascii="Calibri"/>
                <w:b/>
                <w:color w:val="231F20"/>
                <w:spacing w:val="-6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potential</w:t>
            </w:r>
            <w:r>
              <w:rPr>
                <w:rFonts w:ascii="Calibri"/>
                <w:b/>
                <w:color w:val="231F20"/>
                <w:spacing w:val="-5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06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47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color w:val="FFFFFF"/>
                <w:sz w:val="11"/>
              </w:rPr>
              <w:t>ESERVOIR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tabs>
                <w:tab w:pos="743" w:val="left" w:leader="none"/>
              </w:tabs>
              <w:spacing w:line="146" w:lineRule="exact" w:before="79"/>
              <w:ind w:right="364"/>
              <w:jc w:val="center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color w:val="231F20"/>
                <w:spacing w:val="-1"/>
                <w:w w:val="70"/>
                <w:position w:val="-4"/>
                <w:sz w:val="11"/>
              </w:rPr>
              <w:t>DAM</w:t>
              <w:tab/>
            </w:r>
            <w:r>
              <w:rPr>
                <w:rFonts w:ascii="Calibri"/>
                <w:b/>
                <w:color w:val="231F20"/>
                <w:spacing w:val="-3"/>
                <w:w w:val="95"/>
                <w:sz w:val="11"/>
              </w:rPr>
              <w:t>GENERATOR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tabs>
                <w:tab w:pos="3442" w:val="left" w:leader="none"/>
              </w:tabs>
              <w:spacing w:line="105" w:lineRule="exact"/>
              <w:ind w:left="2771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i/>
                <w:color w:val="231F20"/>
                <w:spacing w:val="-2"/>
                <w:w w:val="95"/>
                <w:position w:val="6"/>
                <w:sz w:val="9"/>
              </w:rPr>
              <w:t>makes</w:t>
              <w:tab/>
            </w:r>
            <w:r>
              <w:rPr>
                <w:rFonts w:ascii="Calibri"/>
                <w:b/>
                <w:color w:val="231F20"/>
                <w:w w:val="80"/>
                <w:sz w:val="11"/>
              </w:rPr>
              <w:t>POWER</w:t>
            </w:r>
            <w:r>
              <w:rPr>
                <w:rFonts w:ascii="Calibri"/>
                <w:b/>
                <w:color w:val="231F20"/>
                <w:spacing w:val="13"/>
                <w:w w:val="80"/>
                <w:sz w:val="11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80"/>
                <w:sz w:val="11"/>
              </w:rPr>
              <w:t>LINES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tabs>
                <w:tab w:pos="3421" w:val="left" w:leader="none"/>
              </w:tabs>
              <w:spacing w:line="125" w:lineRule="exact"/>
              <w:ind w:left="1419" w:right="0" w:firstLine="1288"/>
              <w:jc w:val="left"/>
              <w:rPr>
                <w:rFonts w:ascii="Calibri" w:hAnsi="Calibri" w:cs="Calibri" w:eastAsia="Calibri"/>
                <w:sz w:val="9"/>
                <w:szCs w:val="9"/>
              </w:rPr>
            </w:pPr>
            <w:r>
              <w:rPr>
                <w:rFonts w:ascii="Calibri"/>
                <w:i/>
                <w:color w:val="231F20"/>
                <w:spacing w:val="-1"/>
                <w:w w:val="95"/>
                <w:position w:val="6"/>
                <w:sz w:val="9"/>
              </w:rPr>
              <w:t>electricity</w:t>
              <w:tab/>
            </w:r>
            <w:r>
              <w:rPr>
                <w:rFonts w:ascii="Calibri"/>
                <w:i/>
                <w:color w:val="231F20"/>
                <w:spacing w:val="-1"/>
                <w:sz w:val="9"/>
              </w:rPr>
              <w:t>carryelectricity</w:t>
            </w:r>
            <w:r>
              <w:rPr>
                <w:rFonts w:ascii="Calibri"/>
                <w:sz w:val="9"/>
              </w:rPr>
            </w:r>
          </w:p>
          <w:p>
            <w:pPr>
              <w:pStyle w:val="TableParagraph"/>
              <w:spacing w:line="121" w:lineRule="exact"/>
              <w:ind w:left="1419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color w:val="FFFFFF"/>
                <w:spacing w:val="-4"/>
                <w:sz w:val="11"/>
              </w:rPr>
              <w:t>GATE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tabs>
                <w:tab w:pos="3735" w:val="left" w:leader="none"/>
              </w:tabs>
              <w:spacing w:line="240" w:lineRule="auto"/>
              <w:ind w:left="2699"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  <w:r>
              <w:rPr>
                <w:rFonts w:ascii="Calibri"/>
                <w:b/>
                <w:color w:val="231F20"/>
                <w:spacing w:val="-1"/>
                <w:w w:val="80"/>
                <w:sz w:val="11"/>
              </w:rPr>
              <w:t>TURBINE</w:t>
              <w:tab/>
            </w:r>
            <w:r>
              <w:rPr>
                <w:rFonts w:ascii="Calibri"/>
                <w:b/>
                <w:color w:val="FFFFFF"/>
                <w:w w:val="95"/>
                <w:position w:val="7"/>
                <w:sz w:val="11"/>
              </w:rPr>
              <w:t>RIVER</w:t>
            </w:r>
            <w:r>
              <w:rPr>
                <w:rFonts w:ascii="Calibri"/>
                <w:sz w:val="11"/>
              </w:rPr>
            </w:r>
          </w:p>
          <w:p>
            <w:pPr>
              <w:pStyle w:val="TableParagraph"/>
              <w:spacing w:line="240" w:lineRule="auto" w:before="4"/>
              <w:ind w:left="356" w:right="0"/>
              <w:jc w:val="center"/>
              <w:rPr>
                <w:rFonts w:ascii="Calibri" w:hAnsi="Calibri" w:cs="Calibri" w:eastAsia="Calibri"/>
                <w:sz w:val="9"/>
                <w:szCs w:val="9"/>
              </w:rPr>
            </w:pPr>
            <w:r>
              <w:rPr>
                <w:rFonts w:ascii="Calibri"/>
                <w:i/>
                <w:color w:val="231F20"/>
                <w:spacing w:val="-1"/>
                <w:sz w:val="9"/>
              </w:rPr>
              <w:t>spins</w:t>
            </w:r>
            <w:r>
              <w:rPr>
                <w:rFonts w:ascii="Calibri"/>
                <w:i/>
                <w:color w:val="231F20"/>
                <w:spacing w:val="-6"/>
                <w:sz w:val="9"/>
              </w:rPr>
              <w:t> </w:t>
            </w:r>
            <w:r>
              <w:rPr>
                <w:rFonts w:ascii="Calibri"/>
                <w:i/>
                <w:color w:val="231F20"/>
                <w:spacing w:val="-2"/>
                <w:sz w:val="9"/>
              </w:rPr>
              <w:t>generator</w:t>
            </w:r>
            <w:r>
              <w:rPr>
                <w:rFonts w:ascii="Calibri"/>
                <w:sz w:val="9"/>
              </w:rPr>
            </w:r>
          </w:p>
          <w:p>
            <w:pPr>
              <w:pStyle w:val="TableParagraph"/>
              <w:spacing w:line="633" w:lineRule="exact" w:before="9"/>
              <w:ind w:left="450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05"/>
                <w:sz w:val="56"/>
              </w:rPr>
              <w:t>Hydropower</w:t>
            </w:r>
            <w:r>
              <w:rPr>
                <w:rFonts w:ascii="Calibri"/>
                <w:b/>
                <w:color w:val="231F20"/>
                <w:spacing w:val="24"/>
                <w:w w:val="105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Plant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nil" w:sz="6" w:space="0" w:color="auto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297" w:right="285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kinetic</w:t>
            </w:r>
            <w:r>
              <w:rPr>
                <w:rFonts w:ascii="Calibri"/>
                <w:b/>
                <w:color w:val="231F20"/>
                <w:spacing w:val="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9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moving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water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24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3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90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00" w:lineRule="atLeast"/>
              <w:ind w:left="225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46.05pt;height:70.8pt;mso-position-horizontal-relative:char;mso-position-vertical-relative:line" coordorigin="0,0" coordsize="921,1416">
                  <v:group style="position:absolute;left:227;top:717;width:107;height:299" coordorigin="227,717" coordsize="107,299">
                    <v:shape style="position:absolute;left:227;top:717;width:107;height:299" coordorigin="227,717" coordsize="107,299" path="m258,717l234,722,227,733,291,1010,300,1016,313,1016,326,1013,334,1002,269,724,258,717xe" filled="true" fillcolor="#000000" stroked="false">
                      <v:path arrowok="t"/>
                      <v:fill type="solid"/>
                    </v:shape>
                  </v:group>
                  <v:group style="position:absolute;left:367;top:718;width:65;height:298" coordorigin="367,718" coordsize="65,298">
                    <v:shape style="position:absolute;left:367;top:718;width:65;height:298" coordorigin="367,718" coordsize="65,298" path="m400,718l376,720,367,730,389,1008,398,1016,411,1016,423,1015,432,1005,410,727,400,718xe" filled="true" fillcolor="#000000" stroked="false">
                      <v:path arrowok="t"/>
                      <v:fill type="solid"/>
                    </v:shape>
                  </v:group>
                  <v:group style="position:absolute;left:487;top:718;width:64;height:298" coordorigin="487,718" coordsize="64,298">
                    <v:shape style="position:absolute;left:487;top:718;width:64;height:298" coordorigin="487,718" coordsize="64,298" path="m519,718l508,727,487,1005,496,1015,508,1016,520,1016,530,1008,551,730,542,720,519,718xe" filled="true" fillcolor="#000000" stroked="false">
                      <v:path arrowok="t"/>
                      <v:fill type="solid"/>
                    </v:shape>
                  </v:group>
                  <v:group style="position:absolute;left:585;top:717;width:107;height:299" coordorigin="585,717" coordsize="107,299">
                    <v:shape style="position:absolute;left:585;top:717;width:107;height:299" coordorigin="585,717" coordsize="107,299" path="m661,717l650,724,585,1002,592,1013,606,1016,619,1016,628,1010,692,733,684,722,661,717xe" filled="true" fillcolor="#000000" stroked="false">
                      <v:path arrowok="t"/>
                      <v:fill type="solid"/>
                    </v:shape>
                  </v:group>
                  <v:group style="position:absolute;left:0;top:0;width:902;height:1416" coordorigin="0,0" coordsize="902,1416">
                    <v:shape style="position:absolute;left:0;top:0;width:902;height:1416" coordorigin="0,0" coordsize="902,1416" path="m499,0l423,0,350,12,282,34,218,66,161,106,111,154,69,208,36,270,13,334,2,404,0,440,0,462,12,540,33,600,49,634,60,660,82,708,92,734,103,758,113,782,122,806,131,832,149,880,157,906,165,930,173,956,180,980,198,1058,203,1084,207,1112,214,1132,225,1150,240,1162,258,1326,282,1384,339,1416,567,1416,630,1394,647,1376,354,1376,333,1372,315,1360,304,1342,353,1340,365,1340,375,1330,375,1308,365,1298,301,1298,301,1254,365,1254,375,1244,375,1220,365,1212,301,1212,301,1178,663,1178,663,1172,682,1162,697,1148,705,1136,282,1136,263,1128,251,1110,241,1054,222,974,200,896,191,872,183,846,174,822,164,796,154,772,144,746,113,672,77,594,892,594,899,578,899,576,900,576,902,568,404,568,381,566,301,566,293,564,249,564,234,562,215,562,198,560,174,560,164,558,147,558,123,556,114,556,97,554,89,554,66,552,59,552,47,492,43,452,45,418,55,352,76,290,106,234,144,182,189,138,241,102,298,72,361,52,427,42,461,40,652,40,640,34,606,22,571,12,499,0xe" filled="true" fillcolor="#000000" stroked="false">
                      <v:path arrowok="t"/>
                      <v:fill type="solid"/>
                    </v:shape>
                  </v:group>
                  <v:group style="position:absolute;left:432;top:1178;width:231;height:198" coordorigin="432,1178" coordsize="231,198">
                    <v:shape style="position:absolute;left:432;top:1178;width:231;height:198" coordorigin="432,1178" coordsize="231,198" path="m663,1178l620,1178,620,1212,442,1212,432,1220,432,1244,442,1254,620,1254,620,1298,442,1298,432,1308,432,1330,442,1340,618,1340,608,1358,591,1370,570,1376,647,1376,656,1360,662,1340,663,1178xe" filled="true" fillcolor="#000000" stroked="false">
                      <v:path arrowok="t"/>
                      <v:fill type="solid"/>
                    </v:shape>
                  </v:group>
                  <v:group style="position:absolute;left:639;top:594;width:253;height:542" coordorigin="639,594" coordsize="253,542">
                    <v:shape style="position:absolute;left:639;top:594;width:253;height:542" coordorigin="639,594" coordsize="253,542" path="m892,594l844,594,843,596,831,622,820,648,809,672,798,698,787,722,777,746,767,772,757,796,748,820,739,846,730,870,722,896,700,972,681,1050,672,1106,662,1124,644,1134,639,1136,705,1136,708,1132,714,1102,719,1072,726,1044,747,962,771,884,799,808,809,784,819,758,829,734,840,710,850,684,861,660,873,636,889,600,892,594xe" filled="true" fillcolor="#000000" stroked="false">
                      <v:path arrowok="t"/>
                      <v:fill type="solid"/>
                    </v:shape>
                  </v:group>
                  <v:group style="position:absolute;left:303;top:608;width:315;height:2" coordorigin="303,608" coordsize="315,2">
                    <v:shape style="position:absolute;left:303;top:608;width:315;height:2" coordorigin="303,608" coordsize="315,0" path="m303,608l618,608e" filled="false" stroked="true" strokeweight=".2999pt" strokecolor="#000000">
                      <v:path arrowok="t"/>
                    </v:shape>
                  </v:group>
                  <v:group style="position:absolute;left:253;top:605;width:430;height:2" coordorigin="253,605" coordsize="430,2">
                    <v:shape style="position:absolute;left:253;top:605;width:430;height:2" coordorigin="253,605" coordsize="430,0" path="m253,605l683,605e" filled="false" stroked="true" strokeweight=".2pt" strokecolor="#000000">
                      <v:path arrowok="t"/>
                    </v:shape>
                  </v:group>
                  <v:group style="position:absolute;left:84;top:599;width:750;height:2" coordorigin="84,599" coordsize="750,2">
                    <v:shape style="position:absolute;left:84;top:599;width:750;height:2" coordorigin="84,599" coordsize="750,0" path="m84,599l834,599e" filled="false" stroked="true" strokeweight=".599pt" strokecolor="#000000">
                      <v:path arrowok="t"/>
                    </v:shape>
                  </v:group>
                  <v:group style="position:absolute;left:461;top:40;width:460;height:528" coordorigin="461,40" coordsize="460,528">
                    <v:shape style="position:absolute;left:461;top:40;width:460;height:528" coordorigin="461,40" coordsize="460,528" path="m652,40l461,40,495,42,528,46,593,62,653,86,707,118,756,158,798,204,832,258,857,314,873,376,878,440,878,462,865,540,862,552,841,552,833,554,825,554,808,556,774,558,757,558,731,560,723,560,706,562,680,562,672,564,628,564,621,566,551,566,529,568,902,568,918,498,921,458,920,418,908,346,885,276,852,214,810,156,760,108,703,66,672,50,652,4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8"/>
              <w:ind w:left="1443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56"/>
              </w:rPr>
              <w:t>Light</w:t>
            </w:r>
            <w:r>
              <w:rPr>
                <w:rFonts w:ascii="Calibri"/>
                <w:b/>
                <w:color w:val="231F20"/>
                <w:spacing w:val="-14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Bulb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nil" w:sz="6" w:space="0" w:color="auto"/>
              <w:left w:val="nil" w:sz="6" w:space="0" w:color="auto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57"/>
                <w:szCs w:val="57"/>
              </w:rPr>
            </w:pPr>
          </w:p>
          <w:p>
            <w:pPr>
              <w:pStyle w:val="TableParagraph"/>
              <w:spacing w:line="420" w:lineRule="exact"/>
              <w:ind w:left="424" w:right="409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-5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43"/>
                <w:w w:val="110"/>
                <w:sz w:val="40"/>
              </w:rPr>
              <w:t>o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d</w:t>
            </w:r>
            <w:r>
              <w:rPr>
                <w:rFonts w:ascii="Calibri"/>
                <w:b/>
                <w:color w:val="231F20"/>
                <w:spacing w:val="-6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-55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53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2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</w:tbl>
    <w:p>
      <w:pPr>
        <w:spacing w:after="0" w:line="420" w:lineRule="exact"/>
        <w:jc w:val="center"/>
        <w:rPr>
          <w:rFonts w:ascii="Calibri" w:hAnsi="Calibri" w:cs="Calibri" w:eastAsia="Calibri"/>
          <w:sz w:val="40"/>
          <w:szCs w:val="40"/>
        </w:rPr>
        <w:sectPr>
          <w:pgSz w:w="12240" w:h="15840"/>
          <w:pgMar w:top="300" w:bottom="280" w:left="600" w:right="62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90.194pt;margin-top:24.944pt;width:89.7pt;height:83.1pt;mso-position-horizontal-relative:page;mso-position-vertical-relative:page;z-index:-85552" coordorigin="1804,499" coordsize="1794,1662">
            <v:group style="position:absolute;left:3275;top:1179;width:315;height:324" coordorigin="3275,1179" coordsize="315,324">
              <v:shape style="position:absolute;left:3275;top:1179;width:315;height:324" coordorigin="3275,1179" coordsize="315,324" path="m3403,1179l3403,1312,3275,1312,3275,1368,3403,1368,3403,1503,3462,1503,3462,1368,3590,1368,3590,1312,3462,1312,3462,1179,3403,1179xe" filled="false" stroked="true" strokeweight=".706pt" strokecolor="#231f20">
                <v:path arrowok="t"/>
              </v:shape>
            </v:group>
            <v:group style="position:absolute;left:2308;top:513;width:452;height:1633" coordorigin="2308,513" coordsize="452,1633">
              <v:shape style="position:absolute;left:2308;top:513;width:452;height:1633" coordorigin="2308,513" coordsize="452,1633" path="m2527,513l2603,559,2635,613,2665,683,2691,768,2713,866,2731,973,2745,1088,2754,1208,2759,1330,2760,1452,2756,1571,2747,1686,2733,1793,2713,1891,2689,1976,2658,2047,2622,2100,2533,2146,2485,2134,2408,2047,2378,1976,2353,1891,2334,1793,2321,1686,2312,1571,2308,1452,2309,1330,2314,1208,2323,1088,2337,973,2354,866,2375,768,2399,683,2427,613,2457,559,2527,513xe" filled="false" stroked="true" strokeweight="1.412pt" strokecolor="#231f20">
                <v:path arrowok="t"/>
              </v:shape>
            </v:group>
            <v:group style="position:absolute;left:1818;top:882;width:1433;height:922" coordorigin="1818,882" coordsize="1433,922">
              <v:shape style="position:absolute;left:1818;top:882;width:1433;height:922" coordorigin="1818,882" coordsize="1433,922" path="m1826,925l1856,897,1903,883,1966,882,2042,892,2128,913,2224,944,2325,982,2431,1028,2539,1081,2647,1138,2753,1199,2854,1263,2948,1329,3034,1395,3108,1461,3169,1526,3215,1588,3243,1646,3251,1699,3237,1746,3202,1782,3152,1800,3088,1804,3012,1794,2926,1772,2832,1739,2733,1696,2629,1646,2524,1589,2419,1526,2317,1460,2218,1392,2126,1322,2042,1253,1969,1186,1907,1122,1860,1062,1830,1009,1818,962,1826,925xe" filled="false" stroked="true" strokeweight="1.412pt" strokecolor="#231f20">
                <v:path arrowok="t"/>
              </v:shape>
            </v:group>
            <v:group style="position:absolute;left:1820;top:852;width:1423;height:921" coordorigin="1820,852" coordsize="1423,921">
              <v:shape style="position:absolute;left:1820;top:852;width:1423;height:921" coordorigin="1820,852" coordsize="1423,921" path="m1820,1735l1822,1647,1852,1592,1898,1531,1959,1466,2032,1398,2116,1328,2208,1259,2307,1191,2410,1125,2515,1063,2620,1007,2724,957,2824,915,2918,883,3004,862,3080,852,3145,857,3195,876,3229,911,3243,958,3235,1011,3206,1069,3160,1130,3099,1194,3024,1260,2938,1325,2843,1390,2742,1454,2636,1514,2528,1571,2419,1623,2314,1669,2212,1708,2117,1739,2031,1761,1956,1773,1895,1773,1849,1761,1820,1735xe" filled="false" stroked="true" strokeweight="1.412pt" strokecolor="#231f20">
                <v:path arrowok="t"/>
              </v:shape>
              <v:shape style="position:absolute;left:1907;top:1123;width:190;height:190" type="#_x0000_t75" alt="þÿ" stroked="false">
                <v:imagedata r:id="rId82" o:title=""/>
              </v:shape>
              <v:shape style="position:absolute;left:2781;top:819;width:190;height:190" type="#_x0000_t75" alt="þÿ" stroked="false">
                <v:imagedata r:id="rId81" o:title=""/>
              </v:shape>
              <v:shape style="position:absolute;left:2617;top:1742;width:190;height:190" type="#_x0000_t75" alt="þÿ" stroked="false">
                <v:imagedata r:id="rId83" o:title=""/>
              </v:shape>
              <v:shape style="position:absolute;left:2357;top:1181;width:149;height:149" type="#_x0000_t75" alt="þÿ" stroked="false">
                <v:imagedata r:id="rId84" o:title=""/>
              </v:shape>
              <v:shape style="position:absolute;left:2460;top:1367;width:148;height:149" type="#_x0000_t75" alt="þÿ" stroked="false">
                <v:imagedata r:id="rId84" o:title=""/>
              </v:shape>
              <v:shape style="position:absolute;left:2569;top:1185;width:149;height:148" type="#_x0000_t75" alt="þÿ" stroked="false">
                <v:imagedata r:id="rId150" o:title=""/>
              </v:shape>
              <v:shape style="position:absolute;left:2361;top:1313;width:148;height:149" type="#_x0000_t75" alt="þÿ" stroked="false">
                <v:imagedata r:id="rId101" o:title=""/>
              </v:shape>
              <v:shape style="position:absolute;left:2555;top:1313;width:148;height:149" type="#_x0000_t75" alt="þÿ" stroked="false">
                <v:imagedata r:id="rId151" o:title=""/>
              </v:shape>
              <v:shape style="position:absolute;left:2453;top:1144;width:148;height:148" type="#_x0000_t75" alt="þÿ" stroked="false">
                <v:imagedata r:id="rId152" o:title=""/>
              </v:shape>
              <v:shape style="position:absolute;left:2460;top:1251;width:148;height:149" type="#_x0000_t75" alt="þÿ" stroked="false">
                <v:imagedata r:id="rId89" o:title=""/>
              </v:shape>
            </v:group>
            <w10:wrap type="none"/>
          </v:group>
        </w:pict>
      </w:r>
      <w:r>
        <w:rPr/>
        <w:pict>
          <v:shape style="position:absolute;margin-left:146.899963pt;margin-top:147.699951pt;width:68.799999pt;height:93pt;mso-position-horizontal-relative:page;mso-position-vertical-relative:page;z-index:-85528" type="#_x0000_t75" alt="þÿ" stroked="false">
            <v:imagedata r:id="rId153" o:title=""/>
          </v:shape>
        </w:pict>
      </w:r>
      <w:r>
        <w:rPr/>
        <w:pict>
          <v:shape style="position:absolute;margin-left:99.899979pt;margin-top:271.599915pt;width:142.550033pt;height:92.25pt;mso-position-horizontal-relative:page;mso-position-vertical-relative:page;z-index:-85504" type="#_x0000_t75" alt="þÿ" stroked="false">
            <v:imagedata r:id="rId154" o:title=""/>
          </v:shape>
        </w:pict>
      </w:r>
      <w:r>
        <w:rPr/>
        <w:pict>
          <v:group style="position:absolute;margin-left:125.400002pt;margin-top:610.150024pt;width:103.5pt;height:.1pt;mso-position-horizontal-relative:page;mso-position-vertical-relative:page;z-index:-85480" coordorigin="2508,12203" coordsize="2070,2">
            <v:shape style="position:absolute;left:2508;top:12203;width:2070;height:2" coordorigin="2508,12203" coordsize="2070,0" path="m2508,12203l4578,12203e" filled="false" stroked="true" strokeweight=".265pt" strokecolor="#231f20">
              <v:path arrowok="t"/>
            </v:shape>
            <w10:wrap type="none"/>
          </v:group>
        </w:pict>
      </w:r>
      <w:r>
        <w:rPr/>
        <w:pict>
          <v:group style="position:absolute;margin-left:144.350998pt;margin-top:520.099976pt;width:65.25pt;height:80.95pt;mso-position-horizontal-relative:page;mso-position-vertical-relative:page;z-index:-85456" coordorigin="2887,10402" coordsize="1305,1619">
            <v:group style="position:absolute;left:2891;top:10402;width:1114;height:1532" coordorigin="2891,10402" coordsize="1114,1532">
              <v:shape style="position:absolute;left:2891;top:10402;width:1114;height:1532" coordorigin="2891,10402" coordsize="1114,1532" path="m3787,10402l3293,10402,3261,10403,3197,10414,3137,10434,3082,10463,3032,10499,2988,10543,2952,10593,2923,10649,2903,10709,2892,10773,2891,10806,2891,11530,2896,11596,2912,11658,2936,11716,2969,11769,3009,11816,3056,11856,3109,11889,3166,11914,3228,11929,3293,11934,3787,11934,3852,11929,3914,11914,3971,11889,4005,11870,3293,11870,3266,11869,3187,11852,3116,11819,3055,11770,3007,11709,2973,11638,2957,11558,2956,11530,2956,10806,2966,10725,2994,10650,3037,10585,3094,10532,3162,10493,3239,10471,3293,10467,4005,10467,3999,10463,3943,10434,3883,10414,3820,10403,3787,10402xe" filled="true" fillcolor="#231f20" stroked="false">
                <v:path arrowok="t"/>
                <v:fill type="solid"/>
              </v:shape>
            </v:group>
            <v:group style="position:absolute;left:3787;top:10467;width:402;height:1403" coordorigin="3787,10467" coordsize="402,1403">
              <v:shape style="position:absolute;left:3787;top:10467;width:402;height:1403" coordorigin="3787,10467" coordsize="402,1403" path="m4005,10467l3787,10467,3814,10468,3841,10471,3918,10493,3986,10532,4043,10585,4087,10650,4115,10725,4124,10806,4124,11530,4115,11612,4087,11686,4043,11751,3986,11804,3918,11843,3841,11865,3787,11870,4005,11870,4071,11816,4111,11769,4144,11716,4168,11658,4184,11596,4189,11530,4189,10806,4184,10741,4168,10678,4144,10621,4111,10568,4071,10520,4024,10480,4005,10467xe" filled="true" fillcolor="#231f20" stroked="false">
                <v:path arrowok="t"/>
                <v:fill type="solid"/>
              </v:shape>
            </v:group>
            <v:group style="position:absolute;left:3140;top:11875;width:777;height:114" coordorigin="3140,11875" coordsize="777,114">
              <v:shape style="position:absolute;left:3140;top:11875;width:777;height:114" coordorigin="3140,11875" coordsize="777,114" path="m3140,11875l3917,11875,3917,11989,3140,11989,3140,11875xe" filled="true" fillcolor="#231f20" stroked="false">
                <v:path arrowok="t"/>
                <v:fill type="solid"/>
              </v:shape>
            </v:group>
            <v:group style="position:absolute;left:3108;top:11988;width:842;height:2" coordorigin="3108,11988" coordsize="842,2">
              <v:shape style="position:absolute;left:3108;top:11988;width:842;height:2" coordorigin="3108,11988" coordsize="842,0" path="m3108,11988l3950,11988e" filled="false" stroked="true" strokeweight="3.3pt" strokecolor="#231f20">
                <v:path arrowok="t"/>
              </v:shape>
            </v:group>
            <v:group style="position:absolute;left:3108;top:11932;width:64;height:2" coordorigin="3108,11932" coordsize="64,2">
              <v:shape style="position:absolute;left:3108;top:11932;width:64;height:2" coordorigin="3108,11932" coordsize="64,0" path="m3108,11932l3172,11932e" filled="false" stroked="true" strokeweight="2.5pt" strokecolor="#231f20">
                <v:path arrowok="t"/>
              </v:shape>
            </v:group>
            <v:group style="position:absolute;left:3108;top:11875;width:842;height:2" coordorigin="3108,11875" coordsize="842,2">
              <v:shape style="position:absolute;left:3108;top:11875;width:842;height:2" coordorigin="3108,11875" coordsize="842,0" path="m3108,11875l3950,11875e" filled="false" stroked="true" strokeweight="3.4pt" strokecolor="#231f20">
                <v:path arrowok="t"/>
              </v:shape>
            </v:group>
            <v:group style="position:absolute;left:3885;top:11932;width:65;height:2" coordorigin="3885,11932" coordsize="65,2">
              <v:shape style="position:absolute;left:3885;top:11932;width:65;height:2" coordorigin="3885,11932" coordsize="65,0" path="m3885,11932l3950,11932e" filled="false" stroked="true" strokeweight="2.538pt" strokecolor="#231f20">
                <v:path arrowok="t"/>
              </v:shape>
            </v:group>
            <v:group style="position:absolute;left:2927;top:11242;width:1225;height:2" coordorigin="2927,11242" coordsize="1225,2">
              <v:shape style="position:absolute;left:2927;top:11242;width:1225;height:2" coordorigin="2927,11242" coordsize="1225,0" path="m2927,11242l4152,11242e" filled="false" stroked="true" strokeweight="3.998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28.949951pt;margin-top:640.099854pt;width:98.000077pt;height:87.75pt;mso-position-horizontal-relative:page;mso-position-vertical-relative:page;z-index:-85432" type="#_x0000_t75" alt="þÿ" stroked="false">
            <v:imagedata r:id="rId155" o:title=""/>
          </v:shape>
        </w:pict>
      </w:r>
      <w:r>
        <w:rPr/>
        <w:pict>
          <v:group style="position:absolute;margin-left:37.57pt;margin-top:263.649994pt;width:267.850pt;height:3.7pt;mso-position-horizontal-relative:page;mso-position-vertical-relative:page;z-index:-85408" coordorigin="751,5273" coordsize="5357,74">
            <v:group style="position:absolute;left:770;top:5292;width:29;height:36" coordorigin="770,5292" coordsize="29,36">
              <v:shape style="position:absolute;left:770;top:5292;width:29;height:36" coordorigin="770,5292" coordsize="29,36" path="m770,5310l799,5310e" filled="false" stroked="true" strokeweight="1.9pt" strokecolor="#231f20">
                <v:path arrowok="t"/>
              </v:shape>
            </v:group>
            <v:group style="position:absolute;left:828;top:5292;width:29;height:36" coordorigin="828,5292" coordsize="29,36">
              <v:shape style="position:absolute;left:828;top:5292;width:29;height:36" coordorigin="828,5292" coordsize="29,36" path="m828,5310l857,5310e" filled="false" stroked="true" strokeweight="1.9pt" strokecolor="#231f20">
                <v:path arrowok="t"/>
              </v:shape>
            </v:group>
            <v:group style="position:absolute;left:886;top:5292;width:29;height:36" coordorigin="886,5292" coordsize="29,36">
              <v:shape style="position:absolute;left:886;top:5292;width:29;height:36" coordorigin="886,5292" coordsize="29,36" path="m886,5310l914,5310e" filled="false" stroked="true" strokeweight="1.9pt" strokecolor="#231f20">
                <v:path arrowok="t"/>
              </v:shape>
            </v:group>
            <v:group style="position:absolute;left:943;top:5292;width:29;height:36" coordorigin="943,5292" coordsize="29,36">
              <v:shape style="position:absolute;left:943;top:5292;width:29;height:36" coordorigin="943,5292" coordsize="29,36" path="m943,5310l972,5310e" filled="false" stroked="true" strokeweight="1.9pt" strokecolor="#231f20">
                <v:path arrowok="t"/>
              </v:shape>
            </v:group>
            <v:group style="position:absolute;left:1001;top:5292;width:29;height:36" coordorigin="1001,5292" coordsize="29,36">
              <v:shape style="position:absolute;left:1001;top:5292;width:29;height:36" coordorigin="1001,5292" coordsize="29,36" path="m1001,5310l1030,5310e" filled="false" stroked="true" strokeweight="1.9pt" strokecolor="#231f20">
                <v:path arrowok="t"/>
              </v:shape>
            </v:group>
            <v:group style="position:absolute;left:1058;top:5292;width:29;height:36" coordorigin="1058,5292" coordsize="29,36">
              <v:shape style="position:absolute;left:1058;top:5292;width:29;height:36" coordorigin="1058,5292" coordsize="29,36" path="m1058,5310l1087,5310e" filled="false" stroked="true" strokeweight="1.9pt" strokecolor="#231f20">
                <v:path arrowok="t"/>
              </v:shape>
            </v:group>
            <v:group style="position:absolute;left:1116;top:5292;width:29;height:36" coordorigin="1116,5292" coordsize="29,36">
              <v:shape style="position:absolute;left:1116;top:5292;width:29;height:36" coordorigin="1116,5292" coordsize="29,36" path="m1116,5310l1145,5310e" filled="false" stroked="true" strokeweight="1.9pt" strokecolor="#231f20">
                <v:path arrowok="t"/>
              </v:shape>
            </v:group>
            <v:group style="position:absolute;left:1174;top:5292;width:29;height:36" coordorigin="1174,5292" coordsize="29,36">
              <v:shape style="position:absolute;left:1174;top:5292;width:29;height:36" coordorigin="1174,5292" coordsize="29,36" path="m1174,5310l1202,5310e" filled="false" stroked="true" strokeweight="1.9pt" strokecolor="#231f20">
                <v:path arrowok="t"/>
              </v:shape>
            </v:group>
            <v:group style="position:absolute;left:1231;top:5292;width:29;height:36" coordorigin="1231,5292" coordsize="29,36">
              <v:shape style="position:absolute;left:1231;top:5292;width:29;height:36" coordorigin="1231,5292" coordsize="29,36" path="m1231,5310l1260,5310e" filled="false" stroked="true" strokeweight="1.9pt" strokecolor="#231f20">
                <v:path arrowok="t"/>
              </v:shape>
            </v:group>
            <v:group style="position:absolute;left:1289;top:5292;width:29;height:36" coordorigin="1289,5292" coordsize="29,36">
              <v:shape style="position:absolute;left:1289;top:5292;width:29;height:36" coordorigin="1289,5292" coordsize="29,36" path="m1289,5310l1318,5310e" filled="false" stroked="true" strokeweight="1.9pt" strokecolor="#231f20">
                <v:path arrowok="t"/>
              </v:shape>
            </v:group>
            <v:group style="position:absolute;left:1346;top:5292;width:29;height:36" coordorigin="1346,5292" coordsize="29,36">
              <v:shape style="position:absolute;left:1346;top:5292;width:29;height:36" coordorigin="1346,5292" coordsize="29,36" path="m1346,5310l1375,5310e" filled="false" stroked="true" strokeweight="1.9pt" strokecolor="#231f20">
                <v:path arrowok="t"/>
              </v:shape>
            </v:group>
            <v:group style="position:absolute;left:1404;top:5292;width:29;height:36" coordorigin="1404,5292" coordsize="29,36">
              <v:shape style="position:absolute;left:1404;top:5292;width:29;height:36" coordorigin="1404,5292" coordsize="29,36" path="m1404,5310l1433,5310e" filled="false" stroked="true" strokeweight="1.9pt" strokecolor="#231f20">
                <v:path arrowok="t"/>
              </v:shape>
            </v:group>
            <v:group style="position:absolute;left:1462;top:5292;width:29;height:36" coordorigin="1462,5292" coordsize="29,36">
              <v:shape style="position:absolute;left:1462;top:5292;width:29;height:36" coordorigin="1462,5292" coordsize="29,36" path="m1462,5310l1490,5310e" filled="false" stroked="true" strokeweight="1.9pt" strokecolor="#231f20">
                <v:path arrowok="t"/>
              </v:shape>
            </v:group>
            <v:group style="position:absolute;left:1519;top:5292;width:29;height:36" coordorigin="1519,5292" coordsize="29,36">
              <v:shape style="position:absolute;left:1519;top:5292;width:29;height:36" coordorigin="1519,5292" coordsize="29,36" path="m1519,5310l1548,5310e" filled="false" stroked="true" strokeweight="1.9pt" strokecolor="#231f20">
                <v:path arrowok="t"/>
              </v:shape>
            </v:group>
            <v:group style="position:absolute;left:1577;top:5292;width:29;height:36" coordorigin="1577,5292" coordsize="29,36">
              <v:shape style="position:absolute;left:1577;top:5292;width:29;height:36" coordorigin="1577,5292" coordsize="29,36" path="m1577,5310l1606,5310e" filled="false" stroked="true" strokeweight="1.9pt" strokecolor="#231f20">
                <v:path arrowok="t"/>
              </v:shape>
            </v:group>
            <v:group style="position:absolute;left:1634;top:5292;width:29;height:36" coordorigin="1634,5292" coordsize="29,36">
              <v:shape style="position:absolute;left:1634;top:5292;width:29;height:36" coordorigin="1634,5292" coordsize="29,36" path="m1634,5310l1663,5310e" filled="false" stroked="true" strokeweight="1.9pt" strokecolor="#231f20">
                <v:path arrowok="t"/>
              </v:shape>
            </v:group>
            <v:group style="position:absolute;left:1692;top:5292;width:29;height:36" coordorigin="1692,5292" coordsize="29,36">
              <v:shape style="position:absolute;left:1692;top:5292;width:29;height:36" coordorigin="1692,5292" coordsize="29,36" path="m1692,5310l1721,5310e" filled="false" stroked="true" strokeweight="1.9pt" strokecolor="#231f20">
                <v:path arrowok="t"/>
              </v:shape>
            </v:group>
            <v:group style="position:absolute;left:1750;top:5292;width:29;height:36" coordorigin="1750,5292" coordsize="29,36">
              <v:shape style="position:absolute;left:1750;top:5292;width:29;height:36" coordorigin="1750,5292" coordsize="29,36" path="m1750,5310l1778,5310e" filled="false" stroked="true" strokeweight="1.9pt" strokecolor="#231f20">
                <v:path arrowok="t"/>
              </v:shape>
            </v:group>
            <v:group style="position:absolute;left:1807;top:5292;width:29;height:36" coordorigin="1807,5292" coordsize="29,36">
              <v:shape style="position:absolute;left:1807;top:5292;width:29;height:36" coordorigin="1807,5292" coordsize="29,36" path="m1807,5310l1836,5310e" filled="false" stroked="true" strokeweight="1.9pt" strokecolor="#231f20">
                <v:path arrowok="t"/>
              </v:shape>
            </v:group>
            <v:group style="position:absolute;left:1865;top:5292;width:29;height:36" coordorigin="1865,5292" coordsize="29,36">
              <v:shape style="position:absolute;left:1865;top:5292;width:29;height:36" coordorigin="1865,5292" coordsize="29,36" path="m1865,5310l1894,5310e" filled="false" stroked="true" strokeweight="1.9pt" strokecolor="#231f20">
                <v:path arrowok="t"/>
              </v:shape>
            </v:group>
            <v:group style="position:absolute;left:1922;top:5292;width:29;height:36" coordorigin="1922,5292" coordsize="29,36">
              <v:shape style="position:absolute;left:1922;top:5292;width:29;height:36" coordorigin="1922,5292" coordsize="29,36" path="m1922,5310l1951,5310e" filled="false" stroked="true" strokeweight="1.9pt" strokecolor="#231f20">
                <v:path arrowok="t"/>
              </v:shape>
            </v:group>
            <v:group style="position:absolute;left:1980;top:5292;width:29;height:36" coordorigin="1980,5292" coordsize="29,36">
              <v:shape style="position:absolute;left:1980;top:5292;width:29;height:36" coordorigin="1980,5292" coordsize="29,36" path="m1980,5310l2009,5310e" filled="false" stroked="true" strokeweight="1.9pt" strokecolor="#231f20">
                <v:path arrowok="t"/>
              </v:shape>
            </v:group>
            <v:group style="position:absolute;left:2038;top:5292;width:29;height:36" coordorigin="2038,5292" coordsize="29,36">
              <v:shape style="position:absolute;left:2038;top:5292;width:29;height:36" coordorigin="2038,5292" coordsize="29,36" path="m2038,5310l2066,5310e" filled="false" stroked="true" strokeweight="1.9pt" strokecolor="#231f20">
                <v:path arrowok="t"/>
              </v:shape>
            </v:group>
            <v:group style="position:absolute;left:2095;top:5292;width:29;height:36" coordorigin="2095,5292" coordsize="29,36">
              <v:shape style="position:absolute;left:2095;top:5292;width:29;height:36" coordorigin="2095,5292" coordsize="29,36" path="m2095,5310l2124,5310e" filled="false" stroked="true" strokeweight="1.9pt" strokecolor="#231f20">
                <v:path arrowok="t"/>
              </v:shape>
            </v:group>
            <v:group style="position:absolute;left:2153;top:5292;width:29;height:36" coordorigin="2153,5292" coordsize="29,36">
              <v:shape style="position:absolute;left:2153;top:5292;width:29;height:36" coordorigin="2153,5292" coordsize="29,36" path="m2153,5310l2182,5310e" filled="false" stroked="true" strokeweight="1.9pt" strokecolor="#231f20">
                <v:path arrowok="t"/>
              </v:shape>
            </v:group>
            <v:group style="position:absolute;left:2210;top:5292;width:29;height:36" coordorigin="2210,5292" coordsize="29,36">
              <v:shape style="position:absolute;left:2210;top:5292;width:29;height:36" coordorigin="2210,5292" coordsize="29,36" path="m2210,5310l2239,5310e" filled="false" stroked="true" strokeweight="1.9pt" strokecolor="#231f20">
                <v:path arrowok="t"/>
              </v:shape>
            </v:group>
            <v:group style="position:absolute;left:2268;top:5292;width:29;height:36" coordorigin="2268,5292" coordsize="29,36">
              <v:shape style="position:absolute;left:2268;top:5292;width:29;height:36" coordorigin="2268,5292" coordsize="29,36" path="m2268,5310l2297,5310e" filled="false" stroked="true" strokeweight="1.9pt" strokecolor="#231f20">
                <v:path arrowok="t"/>
              </v:shape>
            </v:group>
            <v:group style="position:absolute;left:2326;top:5292;width:29;height:36" coordorigin="2326,5292" coordsize="29,36">
              <v:shape style="position:absolute;left:2326;top:5292;width:29;height:36" coordorigin="2326,5292" coordsize="29,36" path="m2326,5310l2354,5310e" filled="false" stroked="true" strokeweight="1.9pt" strokecolor="#231f20">
                <v:path arrowok="t"/>
              </v:shape>
            </v:group>
            <v:group style="position:absolute;left:2383;top:5292;width:29;height:36" coordorigin="2383,5292" coordsize="29,36">
              <v:shape style="position:absolute;left:2383;top:5292;width:29;height:36" coordorigin="2383,5292" coordsize="29,36" path="m2383,5310l2412,5310e" filled="false" stroked="true" strokeweight="1.9pt" strokecolor="#231f20">
                <v:path arrowok="t"/>
              </v:shape>
            </v:group>
            <v:group style="position:absolute;left:2441;top:5292;width:29;height:36" coordorigin="2441,5292" coordsize="29,36">
              <v:shape style="position:absolute;left:2441;top:5292;width:29;height:36" coordorigin="2441,5292" coordsize="29,36" path="m2441,5310l2470,5310e" filled="false" stroked="true" strokeweight="1.9pt" strokecolor="#231f20">
                <v:path arrowok="t"/>
              </v:shape>
            </v:group>
            <v:group style="position:absolute;left:2498;top:5292;width:29;height:36" coordorigin="2498,5292" coordsize="29,36">
              <v:shape style="position:absolute;left:2498;top:5292;width:29;height:36" coordorigin="2498,5292" coordsize="29,36" path="m2498,5310l2527,5310e" filled="false" stroked="true" strokeweight="1.9pt" strokecolor="#231f20">
                <v:path arrowok="t"/>
              </v:shape>
            </v:group>
            <v:group style="position:absolute;left:2556;top:5292;width:29;height:36" coordorigin="2556,5292" coordsize="29,36">
              <v:shape style="position:absolute;left:2556;top:5292;width:29;height:36" coordorigin="2556,5292" coordsize="29,36" path="m2556,5310l2585,5310e" filled="false" stroked="true" strokeweight="1.9pt" strokecolor="#231f20">
                <v:path arrowok="t"/>
              </v:shape>
            </v:group>
            <v:group style="position:absolute;left:2614;top:5292;width:29;height:36" coordorigin="2614,5292" coordsize="29,36">
              <v:shape style="position:absolute;left:2614;top:5292;width:29;height:36" coordorigin="2614,5292" coordsize="29,36" path="m2614,5310l2642,5310e" filled="false" stroked="true" strokeweight="1.9pt" strokecolor="#231f20">
                <v:path arrowok="t"/>
              </v:shape>
            </v:group>
            <v:group style="position:absolute;left:2671;top:5292;width:29;height:36" coordorigin="2671,5292" coordsize="29,36">
              <v:shape style="position:absolute;left:2671;top:5292;width:29;height:36" coordorigin="2671,5292" coordsize="29,36" path="m2671,5310l2700,5310e" filled="false" stroked="true" strokeweight="1.9pt" strokecolor="#231f20">
                <v:path arrowok="t"/>
              </v:shape>
            </v:group>
            <v:group style="position:absolute;left:2729;top:5292;width:29;height:36" coordorigin="2729,5292" coordsize="29,36">
              <v:shape style="position:absolute;left:2729;top:5292;width:29;height:36" coordorigin="2729,5292" coordsize="29,36" path="m2729,5310l2758,5310e" filled="false" stroked="true" strokeweight="1.9pt" strokecolor="#231f20">
                <v:path arrowok="t"/>
              </v:shape>
            </v:group>
            <v:group style="position:absolute;left:2786;top:5292;width:29;height:36" coordorigin="2786,5292" coordsize="29,36">
              <v:shape style="position:absolute;left:2786;top:5292;width:29;height:36" coordorigin="2786,5292" coordsize="29,36" path="m2786,5310l2815,5310e" filled="false" stroked="true" strokeweight="1.9pt" strokecolor="#231f20">
                <v:path arrowok="t"/>
              </v:shape>
            </v:group>
            <v:group style="position:absolute;left:2844;top:5292;width:29;height:36" coordorigin="2844,5292" coordsize="29,36">
              <v:shape style="position:absolute;left:2844;top:5292;width:29;height:36" coordorigin="2844,5292" coordsize="29,36" path="m2844,5310l2873,5310e" filled="false" stroked="true" strokeweight="1.9pt" strokecolor="#231f20">
                <v:path arrowok="t"/>
              </v:shape>
            </v:group>
            <v:group style="position:absolute;left:2902;top:5292;width:29;height:36" coordorigin="2902,5292" coordsize="29,36">
              <v:shape style="position:absolute;left:2902;top:5292;width:29;height:36" coordorigin="2902,5292" coordsize="29,36" path="m2902,5310l2930,5310e" filled="false" stroked="true" strokeweight="1.9pt" strokecolor="#231f20">
                <v:path arrowok="t"/>
              </v:shape>
            </v:group>
            <v:group style="position:absolute;left:2959;top:5292;width:29;height:36" coordorigin="2959,5292" coordsize="29,36">
              <v:shape style="position:absolute;left:2959;top:5292;width:29;height:36" coordorigin="2959,5292" coordsize="29,36" path="m2959,5310l2988,5310e" filled="false" stroked="true" strokeweight="1.9pt" strokecolor="#231f20">
                <v:path arrowok="t"/>
              </v:shape>
            </v:group>
            <v:group style="position:absolute;left:3017;top:5292;width:29;height:36" coordorigin="3017,5292" coordsize="29,36">
              <v:shape style="position:absolute;left:3017;top:5292;width:29;height:36" coordorigin="3017,5292" coordsize="29,36" path="m3017,5310l3046,5310e" filled="false" stroked="true" strokeweight="1.9pt" strokecolor="#231f20">
                <v:path arrowok="t"/>
              </v:shape>
            </v:group>
            <v:group style="position:absolute;left:3074;top:5292;width:29;height:36" coordorigin="3074,5292" coordsize="29,36">
              <v:shape style="position:absolute;left:3074;top:5292;width:29;height:36" coordorigin="3074,5292" coordsize="29,36" path="m3074,5310l3103,5310e" filled="false" stroked="true" strokeweight="1.9pt" strokecolor="#231f20">
                <v:path arrowok="t"/>
              </v:shape>
            </v:group>
            <v:group style="position:absolute;left:3132;top:5292;width:29;height:36" coordorigin="3132,5292" coordsize="29,36">
              <v:shape style="position:absolute;left:3132;top:5292;width:29;height:36" coordorigin="3132,5292" coordsize="29,36" path="m3132,5310l3161,5310e" filled="false" stroked="true" strokeweight="1.9pt" strokecolor="#231f20">
                <v:path arrowok="t"/>
              </v:shape>
            </v:group>
            <v:group style="position:absolute;left:3190;top:5292;width:29;height:36" coordorigin="3190,5292" coordsize="29,36">
              <v:shape style="position:absolute;left:3190;top:5292;width:29;height:36" coordorigin="3190,5292" coordsize="29,36" path="m3190,5310l3218,5310e" filled="false" stroked="true" strokeweight="1.9pt" strokecolor="#231f20">
                <v:path arrowok="t"/>
              </v:shape>
            </v:group>
            <v:group style="position:absolute;left:3247;top:5292;width:29;height:36" coordorigin="3247,5292" coordsize="29,36">
              <v:shape style="position:absolute;left:3247;top:5292;width:29;height:36" coordorigin="3247,5292" coordsize="29,36" path="m3247,5310l3276,5310e" filled="false" stroked="true" strokeweight="1.9pt" strokecolor="#231f20">
                <v:path arrowok="t"/>
              </v:shape>
            </v:group>
            <v:group style="position:absolute;left:3305;top:5292;width:29;height:36" coordorigin="3305,5292" coordsize="29,36">
              <v:shape style="position:absolute;left:3305;top:5292;width:29;height:36" coordorigin="3305,5292" coordsize="29,36" path="m3305,5310l3334,5310e" filled="false" stroked="true" strokeweight="1.9pt" strokecolor="#231f20">
                <v:path arrowok="t"/>
              </v:shape>
            </v:group>
            <v:group style="position:absolute;left:3362;top:5292;width:29;height:36" coordorigin="3362,5292" coordsize="29,36">
              <v:shape style="position:absolute;left:3362;top:5292;width:29;height:36" coordorigin="3362,5292" coordsize="29,36" path="m3362,5310l3391,5310e" filled="false" stroked="true" strokeweight="1.9pt" strokecolor="#231f20">
                <v:path arrowok="t"/>
              </v:shape>
            </v:group>
            <v:group style="position:absolute;left:3420;top:5292;width:29;height:36" coordorigin="3420,5292" coordsize="29,36">
              <v:shape style="position:absolute;left:3420;top:5292;width:29;height:36" coordorigin="3420,5292" coordsize="29,36" path="m3420,5310l3449,5310e" filled="false" stroked="true" strokeweight="1.9pt" strokecolor="#231f20">
                <v:path arrowok="t"/>
              </v:shape>
            </v:group>
            <v:group style="position:absolute;left:3478;top:5292;width:29;height:36" coordorigin="3478,5292" coordsize="29,36">
              <v:shape style="position:absolute;left:3478;top:5292;width:29;height:36" coordorigin="3478,5292" coordsize="29,36" path="m3478,5310l3506,5310e" filled="false" stroked="true" strokeweight="1.9pt" strokecolor="#231f20">
                <v:path arrowok="t"/>
              </v:shape>
            </v:group>
            <v:group style="position:absolute;left:3535;top:5292;width:29;height:36" coordorigin="3535,5292" coordsize="29,36">
              <v:shape style="position:absolute;left:3535;top:5292;width:29;height:36" coordorigin="3535,5292" coordsize="29,36" path="m3535,5310l3564,5310e" filled="false" stroked="true" strokeweight="1.9pt" strokecolor="#231f20">
                <v:path arrowok="t"/>
              </v:shape>
            </v:group>
            <v:group style="position:absolute;left:3593;top:5292;width:29;height:36" coordorigin="3593,5292" coordsize="29,36">
              <v:shape style="position:absolute;left:3593;top:5292;width:29;height:36" coordorigin="3593,5292" coordsize="29,36" path="m3593,5310l3622,5310e" filled="false" stroked="true" strokeweight="1.9pt" strokecolor="#231f20">
                <v:path arrowok="t"/>
              </v:shape>
            </v:group>
            <v:group style="position:absolute;left:3650;top:5292;width:29;height:36" coordorigin="3650,5292" coordsize="29,36">
              <v:shape style="position:absolute;left:3650;top:5292;width:29;height:36" coordorigin="3650,5292" coordsize="29,36" path="m3650,5310l3679,5310e" filled="false" stroked="true" strokeweight="1.9pt" strokecolor="#231f20">
                <v:path arrowok="t"/>
              </v:shape>
            </v:group>
            <v:group style="position:absolute;left:3708;top:5292;width:29;height:36" coordorigin="3708,5292" coordsize="29,36">
              <v:shape style="position:absolute;left:3708;top:5292;width:29;height:36" coordorigin="3708,5292" coordsize="29,36" path="m3708,5310l3737,5310e" filled="false" stroked="true" strokeweight="1.9pt" strokecolor="#231f20">
                <v:path arrowok="t"/>
              </v:shape>
            </v:group>
            <v:group style="position:absolute;left:3766;top:5292;width:29;height:36" coordorigin="3766,5292" coordsize="29,36">
              <v:shape style="position:absolute;left:3766;top:5292;width:29;height:36" coordorigin="3766,5292" coordsize="29,36" path="m3766,5310l3794,5310e" filled="false" stroked="true" strokeweight="1.9pt" strokecolor="#231f20">
                <v:path arrowok="t"/>
              </v:shape>
            </v:group>
            <v:group style="position:absolute;left:3823;top:5292;width:29;height:36" coordorigin="3823,5292" coordsize="29,36">
              <v:shape style="position:absolute;left:3823;top:5292;width:29;height:36" coordorigin="3823,5292" coordsize="29,36" path="m3823,5310l3852,5310e" filled="false" stroked="true" strokeweight="1.9pt" strokecolor="#231f20">
                <v:path arrowok="t"/>
              </v:shape>
            </v:group>
            <v:group style="position:absolute;left:3881;top:5292;width:29;height:36" coordorigin="3881,5292" coordsize="29,36">
              <v:shape style="position:absolute;left:3881;top:5292;width:29;height:36" coordorigin="3881,5292" coordsize="29,36" path="m3881,5310l3910,5310e" filled="false" stroked="true" strokeweight="1.9pt" strokecolor="#231f20">
                <v:path arrowok="t"/>
              </v:shape>
            </v:group>
            <v:group style="position:absolute;left:3938;top:5292;width:29;height:36" coordorigin="3938,5292" coordsize="29,36">
              <v:shape style="position:absolute;left:3938;top:5292;width:29;height:36" coordorigin="3938,5292" coordsize="29,36" path="m3938,5310l3967,5310e" filled="false" stroked="true" strokeweight="1.9pt" strokecolor="#231f20">
                <v:path arrowok="t"/>
              </v:shape>
            </v:group>
            <v:group style="position:absolute;left:3996;top:5292;width:29;height:36" coordorigin="3996,5292" coordsize="29,36">
              <v:shape style="position:absolute;left:3996;top:5292;width:29;height:36" coordorigin="3996,5292" coordsize="29,36" path="m3996,5310l4025,5310e" filled="false" stroked="true" strokeweight="1.9pt" strokecolor="#231f20">
                <v:path arrowok="t"/>
              </v:shape>
            </v:group>
            <v:group style="position:absolute;left:4054;top:5292;width:29;height:36" coordorigin="4054,5292" coordsize="29,36">
              <v:shape style="position:absolute;left:4054;top:5292;width:29;height:36" coordorigin="4054,5292" coordsize="29,36" path="m4054,5310l4082,5310e" filled="false" stroked="true" strokeweight="1.9pt" strokecolor="#231f20">
                <v:path arrowok="t"/>
              </v:shape>
            </v:group>
            <v:group style="position:absolute;left:4111;top:5292;width:29;height:36" coordorigin="4111,5292" coordsize="29,36">
              <v:shape style="position:absolute;left:4111;top:5292;width:29;height:36" coordorigin="4111,5292" coordsize="29,36" path="m4111,5310l4140,5310e" filled="false" stroked="true" strokeweight="1.9pt" strokecolor="#231f20">
                <v:path arrowok="t"/>
              </v:shape>
            </v:group>
            <v:group style="position:absolute;left:4169;top:5292;width:29;height:36" coordorigin="4169,5292" coordsize="29,36">
              <v:shape style="position:absolute;left:4169;top:5292;width:29;height:36" coordorigin="4169,5292" coordsize="29,36" path="m4169,5310l4198,5310e" filled="false" stroked="true" strokeweight="1.9pt" strokecolor="#231f20">
                <v:path arrowok="t"/>
              </v:shape>
            </v:group>
            <v:group style="position:absolute;left:4226;top:5292;width:29;height:36" coordorigin="4226,5292" coordsize="29,36">
              <v:shape style="position:absolute;left:4226;top:5292;width:29;height:36" coordorigin="4226,5292" coordsize="29,36" path="m4226,5310l4255,5310e" filled="false" stroked="true" strokeweight="1.9pt" strokecolor="#231f20">
                <v:path arrowok="t"/>
              </v:shape>
            </v:group>
            <v:group style="position:absolute;left:4284;top:5292;width:29;height:36" coordorigin="4284,5292" coordsize="29,36">
              <v:shape style="position:absolute;left:4284;top:5292;width:29;height:36" coordorigin="4284,5292" coordsize="29,36" path="m4284,5310l4313,5310e" filled="false" stroked="true" strokeweight="1.9pt" strokecolor="#231f20">
                <v:path arrowok="t"/>
              </v:shape>
            </v:group>
            <v:group style="position:absolute;left:4342;top:5292;width:29;height:36" coordorigin="4342,5292" coordsize="29,36">
              <v:shape style="position:absolute;left:4342;top:5292;width:29;height:36" coordorigin="4342,5292" coordsize="29,36" path="m4342,5310l4370,5310e" filled="false" stroked="true" strokeweight="1.9pt" strokecolor="#231f20">
                <v:path arrowok="t"/>
              </v:shape>
            </v:group>
            <v:group style="position:absolute;left:4399;top:5292;width:29;height:36" coordorigin="4399,5292" coordsize="29,36">
              <v:shape style="position:absolute;left:4399;top:5292;width:29;height:36" coordorigin="4399,5292" coordsize="29,36" path="m4399,5310l4428,5310e" filled="false" stroked="true" strokeweight="1.9pt" strokecolor="#231f20">
                <v:path arrowok="t"/>
              </v:shape>
            </v:group>
            <v:group style="position:absolute;left:4457;top:5292;width:29;height:36" coordorigin="4457,5292" coordsize="29,36">
              <v:shape style="position:absolute;left:4457;top:5292;width:29;height:36" coordorigin="4457,5292" coordsize="29,36" path="m4457,5310l4486,5310e" filled="false" stroked="true" strokeweight="1.9pt" strokecolor="#231f20">
                <v:path arrowok="t"/>
              </v:shape>
            </v:group>
            <v:group style="position:absolute;left:4514;top:5292;width:29;height:36" coordorigin="4514,5292" coordsize="29,36">
              <v:shape style="position:absolute;left:4514;top:5292;width:29;height:36" coordorigin="4514,5292" coordsize="29,36" path="m4514,5310l4543,5310e" filled="false" stroked="true" strokeweight="1.9pt" strokecolor="#231f20">
                <v:path arrowok="t"/>
              </v:shape>
            </v:group>
            <v:group style="position:absolute;left:4572;top:5292;width:29;height:36" coordorigin="4572,5292" coordsize="29,36">
              <v:shape style="position:absolute;left:4572;top:5292;width:29;height:36" coordorigin="4572,5292" coordsize="29,36" path="m4572,5310l4601,5310e" filled="false" stroked="true" strokeweight="1.9pt" strokecolor="#231f20">
                <v:path arrowok="t"/>
              </v:shape>
            </v:group>
            <v:group style="position:absolute;left:4630;top:5292;width:29;height:36" coordorigin="4630,5292" coordsize="29,36">
              <v:shape style="position:absolute;left:4630;top:5292;width:29;height:36" coordorigin="4630,5292" coordsize="29,36" path="m4630,5310l4658,5310e" filled="false" stroked="true" strokeweight="1.9pt" strokecolor="#231f20">
                <v:path arrowok="t"/>
              </v:shape>
            </v:group>
            <v:group style="position:absolute;left:4687;top:5292;width:29;height:36" coordorigin="4687,5292" coordsize="29,36">
              <v:shape style="position:absolute;left:4687;top:5292;width:29;height:36" coordorigin="4687,5292" coordsize="29,36" path="m4687,5310l4716,5310e" filled="false" stroked="true" strokeweight="1.9pt" strokecolor="#231f20">
                <v:path arrowok="t"/>
              </v:shape>
            </v:group>
            <v:group style="position:absolute;left:4745;top:5292;width:29;height:36" coordorigin="4745,5292" coordsize="29,36">
              <v:shape style="position:absolute;left:4745;top:5292;width:29;height:36" coordorigin="4745,5292" coordsize="29,36" path="m4745,5310l4774,5310e" filled="false" stroked="true" strokeweight="1.9pt" strokecolor="#231f20">
                <v:path arrowok="t"/>
              </v:shape>
            </v:group>
            <v:group style="position:absolute;left:4802;top:5292;width:29;height:36" coordorigin="4802,5292" coordsize="29,36">
              <v:shape style="position:absolute;left:4802;top:5292;width:29;height:36" coordorigin="4802,5292" coordsize="29,36" path="m4802,5310l4831,5310e" filled="false" stroked="true" strokeweight="1.9pt" strokecolor="#231f20">
                <v:path arrowok="t"/>
              </v:shape>
            </v:group>
            <v:group style="position:absolute;left:4860;top:5292;width:29;height:36" coordorigin="4860,5292" coordsize="29,36">
              <v:shape style="position:absolute;left:4860;top:5292;width:29;height:36" coordorigin="4860,5292" coordsize="29,36" path="m4860,5310l4889,5310e" filled="false" stroked="true" strokeweight="1.9pt" strokecolor="#231f20">
                <v:path arrowok="t"/>
              </v:shape>
            </v:group>
            <v:group style="position:absolute;left:4918;top:5292;width:29;height:36" coordorigin="4918,5292" coordsize="29,36">
              <v:shape style="position:absolute;left:4918;top:5292;width:29;height:36" coordorigin="4918,5292" coordsize="29,36" path="m4918,5310l4946,5310e" filled="false" stroked="true" strokeweight="1.9pt" strokecolor="#231f20">
                <v:path arrowok="t"/>
              </v:shape>
            </v:group>
            <v:group style="position:absolute;left:4975;top:5292;width:29;height:36" coordorigin="4975,5292" coordsize="29,36">
              <v:shape style="position:absolute;left:4975;top:5292;width:29;height:36" coordorigin="4975,5292" coordsize="29,36" path="m4975,5310l5004,5310e" filled="false" stroked="true" strokeweight="1.9pt" strokecolor="#231f20">
                <v:path arrowok="t"/>
              </v:shape>
            </v:group>
            <v:group style="position:absolute;left:5033;top:5292;width:29;height:36" coordorigin="5033,5292" coordsize="29,36">
              <v:shape style="position:absolute;left:5033;top:5292;width:29;height:36" coordorigin="5033,5292" coordsize="29,36" path="m5033,5310l5062,5310e" filled="false" stroked="true" strokeweight="1.9pt" strokecolor="#231f20">
                <v:path arrowok="t"/>
              </v:shape>
            </v:group>
            <v:group style="position:absolute;left:5090;top:5292;width:29;height:36" coordorigin="5090,5292" coordsize="29,36">
              <v:shape style="position:absolute;left:5090;top:5292;width:29;height:36" coordorigin="5090,5292" coordsize="29,36" path="m5090,5310l5119,5310e" filled="false" stroked="true" strokeweight="1.9pt" strokecolor="#231f20">
                <v:path arrowok="t"/>
              </v:shape>
            </v:group>
            <v:group style="position:absolute;left:5148;top:5292;width:29;height:36" coordorigin="5148,5292" coordsize="29,36">
              <v:shape style="position:absolute;left:5148;top:5292;width:29;height:36" coordorigin="5148,5292" coordsize="29,36" path="m5148,5310l5177,5310e" filled="false" stroked="true" strokeweight="1.9pt" strokecolor="#231f20">
                <v:path arrowok="t"/>
              </v:shape>
            </v:group>
            <v:group style="position:absolute;left:5206;top:5292;width:29;height:36" coordorigin="5206,5292" coordsize="29,36">
              <v:shape style="position:absolute;left:5206;top:5292;width:29;height:36" coordorigin="5206,5292" coordsize="29,36" path="m5206,5310l5234,5310e" filled="false" stroked="true" strokeweight="1.9pt" strokecolor="#231f20">
                <v:path arrowok="t"/>
              </v:shape>
            </v:group>
            <v:group style="position:absolute;left:5263;top:5292;width:29;height:36" coordorigin="5263,5292" coordsize="29,36">
              <v:shape style="position:absolute;left:5263;top:5292;width:29;height:36" coordorigin="5263,5292" coordsize="29,36" path="m5263,5310l5292,5310e" filled="false" stroked="true" strokeweight="1.9pt" strokecolor="#231f20">
                <v:path arrowok="t"/>
              </v:shape>
            </v:group>
            <v:group style="position:absolute;left:5321;top:5292;width:29;height:36" coordorigin="5321,5292" coordsize="29,36">
              <v:shape style="position:absolute;left:5321;top:5292;width:29;height:36" coordorigin="5321,5292" coordsize="29,36" path="m5321,5310l5350,5310e" filled="false" stroked="true" strokeweight="1.9pt" strokecolor="#231f20">
                <v:path arrowok="t"/>
              </v:shape>
            </v:group>
            <v:group style="position:absolute;left:5378;top:5292;width:29;height:36" coordorigin="5378,5292" coordsize="29,36">
              <v:shape style="position:absolute;left:5378;top:5292;width:29;height:36" coordorigin="5378,5292" coordsize="29,36" path="m5378,5310l5407,5310e" filled="false" stroked="true" strokeweight="1.9pt" strokecolor="#231f20">
                <v:path arrowok="t"/>
              </v:shape>
            </v:group>
            <v:group style="position:absolute;left:5436;top:5292;width:29;height:36" coordorigin="5436,5292" coordsize="29,36">
              <v:shape style="position:absolute;left:5436;top:5292;width:29;height:36" coordorigin="5436,5292" coordsize="29,36" path="m5436,5310l5465,5310e" filled="false" stroked="true" strokeweight="1.9pt" strokecolor="#231f20">
                <v:path arrowok="t"/>
              </v:shape>
            </v:group>
            <v:group style="position:absolute;left:5494;top:5292;width:29;height:36" coordorigin="5494,5292" coordsize="29,36">
              <v:shape style="position:absolute;left:5494;top:5292;width:29;height:36" coordorigin="5494,5292" coordsize="29,36" path="m5494,5310l5522,5310e" filled="false" stroked="true" strokeweight="1.9pt" strokecolor="#231f20">
                <v:path arrowok="t"/>
              </v:shape>
            </v:group>
            <v:group style="position:absolute;left:5551;top:5292;width:29;height:36" coordorigin="5551,5292" coordsize="29,36">
              <v:shape style="position:absolute;left:5551;top:5292;width:29;height:36" coordorigin="5551,5292" coordsize="29,36" path="m5551,5310l5580,5310e" filled="false" stroked="true" strokeweight="1.9pt" strokecolor="#231f20">
                <v:path arrowok="t"/>
              </v:shape>
            </v:group>
            <v:group style="position:absolute;left:5609;top:5292;width:29;height:36" coordorigin="5609,5292" coordsize="29,36">
              <v:shape style="position:absolute;left:5609;top:5292;width:29;height:36" coordorigin="5609,5292" coordsize="29,36" path="m5609,5310l5638,5310e" filled="false" stroked="true" strokeweight="1.9pt" strokecolor="#231f20">
                <v:path arrowok="t"/>
              </v:shape>
            </v:group>
            <v:group style="position:absolute;left:5666;top:5292;width:29;height:36" coordorigin="5666,5292" coordsize="29,36">
              <v:shape style="position:absolute;left:5666;top:5292;width:29;height:36" coordorigin="5666,5292" coordsize="29,36" path="m5666,5310l5695,5310e" filled="false" stroked="true" strokeweight="1.9pt" strokecolor="#231f20">
                <v:path arrowok="t"/>
              </v:shape>
            </v:group>
            <v:group style="position:absolute;left:5724;top:5292;width:29;height:36" coordorigin="5724,5292" coordsize="29,36">
              <v:shape style="position:absolute;left:5724;top:5292;width:29;height:36" coordorigin="5724,5292" coordsize="29,36" path="m5724,5310l5753,5310e" filled="false" stroked="true" strokeweight="1.9pt" strokecolor="#231f20">
                <v:path arrowok="t"/>
              </v:shape>
            </v:group>
            <v:group style="position:absolute;left:5782;top:5292;width:29;height:36" coordorigin="5782,5292" coordsize="29,36">
              <v:shape style="position:absolute;left:5782;top:5292;width:29;height:36" coordorigin="5782,5292" coordsize="29,36" path="m5782,5310l5810,5310e" filled="false" stroked="true" strokeweight="1.9pt" strokecolor="#231f20">
                <v:path arrowok="t"/>
              </v:shape>
            </v:group>
            <v:group style="position:absolute;left:5839;top:5292;width:29;height:36" coordorigin="5839,5292" coordsize="29,36">
              <v:shape style="position:absolute;left:5839;top:5292;width:29;height:36" coordorigin="5839,5292" coordsize="29,36" path="m5839,5310l5868,5310e" filled="false" stroked="true" strokeweight="1.9pt" strokecolor="#231f20">
                <v:path arrowok="t"/>
              </v:shape>
            </v:group>
            <v:group style="position:absolute;left:5897;top:5292;width:29;height:36" coordorigin="5897,5292" coordsize="29,36">
              <v:shape style="position:absolute;left:5897;top:5292;width:29;height:36" coordorigin="5897,5292" coordsize="29,36" path="m5897,5310l5926,5310e" filled="false" stroked="true" strokeweight="1.9pt" strokecolor="#231f20">
                <v:path arrowok="t"/>
              </v:shape>
            </v:group>
            <v:group style="position:absolute;left:5954;top:5292;width:29;height:36" coordorigin="5954,5292" coordsize="29,36">
              <v:shape style="position:absolute;left:5954;top:5292;width:29;height:36" coordorigin="5954,5292" coordsize="29,36" path="m5954,5310l5983,5310e" filled="false" stroked="true" strokeweight="1.9pt" strokecolor="#231f20">
                <v:path arrowok="t"/>
              </v:shape>
            </v:group>
            <v:group style="position:absolute;left:6012;top:5292;width:29;height:36" coordorigin="6012,5292" coordsize="29,36">
              <v:shape style="position:absolute;left:6012;top:5292;width:29;height:36" coordorigin="6012,5292" coordsize="29,36" path="m6012,5310l6041,5310e" filled="false" stroked="true" strokeweight="1.9pt" strokecolor="#231f20">
                <v:path arrowok="t"/>
              </v:shape>
            </v:group>
            <v:group style="position:absolute;left:6070;top:5292;width:20;height:36" coordorigin="6070,5292" coordsize="20,36">
              <v:shape style="position:absolute;left:6070;top:5292;width:20;height:36" coordorigin="6070,5292" coordsize="20,36" path="m6070,5310l6089,5310e" filled="false" stroked="true" strokeweight="1.9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.57pt;margin-top:385.570007pt;width:267.850pt;height:3.7pt;mso-position-horizontal-relative:page;mso-position-vertical-relative:page;z-index:-85384" coordorigin="751,7711" coordsize="5357,74">
            <v:group style="position:absolute;left:770;top:7730;width:29;height:36" coordorigin="770,7730" coordsize="29,36">
              <v:shape style="position:absolute;left:770;top:7730;width:29;height:36" coordorigin="770,7730" coordsize="29,36" path="m770,7748l799,7748e" filled="false" stroked="true" strokeweight="1.9pt" strokecolor="#231f20">
                <v:path arrowok="t"/>
              </v:shape>
            </v:group>
            <v:group style="position:absolute;left:828;top:7730;width:29;height:36" coordorigin="828,7730" coordsize="29,36">
              <v:shape style="position:absolute;left:828;top:7730;width:29;height:36" coordorigin="828,7730" coordsize="29,36" path="m828,7748l857,7748e" filled="false" stroked="true" strokeweight="1.9pt" strokecolor="#231f20">
                <v:path arrowok="t"/>
              </v:shape>
            </v:group>
            <v:group style="position:absolute;left:886;top:7730;width:29;height:36" coordorigin="886,7730" coordsize="29,36">
              <v:shape style="position:absolute;left:886;top:7730;width:29;height:36" coordorigin="886,7730" coordsize="29,36" path="m886,7748l914,7748e" filled="false" stroked="true" strokeweight="1.9pt" strokecolor="#231f20">
                <v:path arrowok="t"/>
              </v:shape>
            </v:group>
            <v:group style="position:absolute;left:943;top:7730;width:29;height:36" coordorigin="943,7730" coordsize="29,36">
              <v:shape style="position:absolute;left:943;top:7730;width:29;height:36" coordorigin="943,7730" coordsize="29,36" path="m943,7748l972,7748e" filled="false" stroked="true" strokeweight="1.9pt" strokecolor="#231f20">
                <v:path arrowok="t"/>
              </v:shape>
            </v:group>
            <v:group style="position:absolute;left:1001;top:7730;width:29;height:36" coordorigin="1001,7730" coordsize="29,36">
              <v:shape style="position:absolute;left:1001;top:7730;width:29;height:36" coordorigin="1001,7730" coordsize="29,36" path="m1001,7748l1030,7748e" filled="false" stroked="true" strokeweight="1.9pt" strokecolor="#231f20">
                <v:path arrowok="t"/>
              </v:shape>
            </v:group>
            <v:group style="position:absolute;left:1058;top:7730;width:29;height:36" coordorigin="1058,7730" coordsize="29,36">
              <v:shape style="position:absolute;left:1058;top:7730;width:29;height:36" coordorigin="1058,7730" coordsize="29,36" path="m1058,7748l1087,7748e" filled="false" stroked="true" strokeweight="1.9pt" strokecolor="#231f20">
                <v:path arrowok="t"/>
              </v:shape>
            </v:group>
            <v:group style="position:absolute;left:1116;top:7730;width:29;height:36" coordorigin="1116,7730" coordsize="29,36">
              <v:shape style="position:absolute;left:1116;top:7730;width:29;height:36" coordorigin="1116,7730" coordsize="29,36" path="m1116,7748l1145,7748e" filled="false" stroked="true" strokeweight="1.9pt" strokecolor="#231f20">
                <v:path arrowok="t"/>
              </v:shape>
            </v:group>
            <v:group style="position:absolute;left:1174;top:7730;width:29;height:36" coordorigin="1174,7730" coordsize="29,36">
              <v:shape style="position:absolute;left:1174;top:7730;width:29;height:36" coordorigin="1174,7730" coordsize="29,36" path="m1174,7748l1202,7748e" filled="false" stroked="true" strokeweight="1.9pt" strokecolor="#231f20">
                <v:path arrowok="t"/>
              </v:shape>
            </v:group>
            <v:group style="position:absolute;left:1231;top:7730;width:29;height:36" coordorigin="1231,7730" coordsize="29,36">
              <v:shape style="position:absolute;left:1231;top:7730;width:29;height:36" coordorigin="1231,7730" coordsize="29,36" path="m1231,7748l1260,7748e" filled="false" stroked="true" strokeweight="1.9pt" strokecolor="#231f20">
                <v:path arrowok="t"/>
              </v:shape>
            </v:group>
            <v:group style="position:absolute;left:1289;top:7730;width:29;height:36" coordorigin="1289,7730" coordsize="29,36">
              <v:shape style="position:absolute;left:1289;top:7730;width:29;height:36" coordorigin="1289,7730" coordsize="29,36" path="m1289,7748l1318,7748e" filled="false" stroked="true" strokeweight="1.9pt" strokecolor="#231f20">
                <v:path arrowok="t"/>
              </v:shape>
            </v:group>
            <v:group style="position:absolute;left:1346;top:7730;width:29;height:36" coordorigin="1346,7730" coordsize="29,36">
              <v:shape style="position:absolute;left:1346;top:7730;width:29;height:36" coordorigin="1346,7730" coordsize="29,36" path="m1346,7748l1375,7748e" filled="false" stroked="true" strokeweight="1.9pt" strokecolor="#231f20">
                <v:path arrowok="t"/>
              </v:shape>
            </v:group>
            <v:group style="position:absolute;left:1404;top:7730;width:29;height:36" coordorigin="1404,7730" coordsize="29,36">
              <v:shape style="position:absolute;left:1404;top:7730;width:29;height:36" coordorigin="1404,7730" coordsize="29,36" path="m1404,7748l1433,7748e" filled="false" stroked="true" strokeweight="1.9pt" strokecolor="#231f20">
                <v:path arrowok="t"/>
              </v:shape>
            </v:group>
            <v:group style="position:absolute;left:1462;top:7730;width:29;height:36" coordorigin="1462,7730" coordsize="29,36">
              <v:shape style="position:absolute;left:1462;top:7730;width:29;height:36" coordorigin="1462,7730" coordsize="29,36" path="m1462,7748l1490,7748e" filled="false" stroked="true" strokeweight="1.9pt" strokecolor="#231f20">
                <v:path arrowok="t"/>
              </v:shape>
            </v:group>
            <v:group style="position:absolute;left:1519;top:7730;width:29;height:36" coordorigin="1519,7730" coordsize="29,36">
              <v:shape style="position:absolute;left:1519;top:7730;width:29;height:36" coordorigin="1519,7730" coordsize="29,36" path="m1519,7748l1548,7748e" filled="false" stroked="true" strokeweight="1.9pt" strokecolor="#231f20">
                <v:path arrowok="t"/>
              </v:shape>
            </v:group>
            <v:group style="position:absolute;left:1577;top:7730;width:29;height:36" coordorigin="1577,7730" coordsize="29,36">
              <v:shape style="position:absolute;left:1577;top:7730;width:29;height:36" coordorigin="1577,7730" coordsize="29,36" path="m1577,7748l1606,7748e" filled="false" stroked="true" strokeweight="1.9pt" strokecolor="#231f20">
                <v:path arrowok="t"/>
              </v:shape>
            </v:group>
            <v:group style="position:absolute;left:1634;top:7730;width:29;height:36" coordorigin="1634,7730" coordsize="29,36">
              <v:shape style="position:absolute;left:1634;top:7730;width:29;height:36" coordorigin="1634,7730" coordsize="29,36" path="m1634,7748l1663,7748e" filled="false" stroked="true" strokeweight="1.9pt" strokecolor="#231f20">
                <v:path arrowok="t"/>
              </v:shape>
            </v:group>
            <v:group style="position:absolute;left:1692;top:7730;width:29;height:36" coordorigin="1692,7730" coordsize="29,36">
              <v:shape style="position:absolute;left:1692;top:7730;width:29;height:36" coordorigin="1692,7730" coordsize="29,36" path="m1692,7748l1721,7748e" filled="false" stroked="true" strokeweight="1.9pt" strokecolor="#231f20">
                <v:path arrowok="t"/>
              </v:shape>
            </v:group>
            <v:group style="position:absolute;left:1750;top:7730;width:29;height:36" coordorigin="1750,7730" coordsize="29,36">
              <v:shape style="position:absolute;left:1750;top:7730;width:29;height:36" coordorigin="1750,7730" coordsize="29,36" path="m1750,7748l1778,7748e" filled="false" stroked="true" strokeweight="1.9pt" strokecolor="#231f20">
                <v:path arrowok="t"/>
              </v:shape>
            </v:group>
            <v:group style="position:absolute;left:1807;top:7730;width:29;height:36" coordorigin="1807,7730" coordsize="29,36">
              <v:shape style="position:absolute;left:1807;top:7730;width:29;height:36" coordorigin="1807,7730" coordsize="29,36" path="m1807,7748l1836,7748e" filled="false" stroked="true" strokeweight="1.9pt" strokecolor="#231f20">
                <v:path arrowok="t"/>
              </v:shape>
            </v:group>
            <v:group style="position:absolute;left:1865;top:7730;width:29;height:36" coordorigin="1865,7730" coordsize="29,36">
              <v:shape style="position:absolute;left:1865;top:7730;width:29;height:36" coordorigin="1865,7730" coordsize="29,36" path="m1865,7748l1894,7748e" filled="false" stroked="true" strokeweight="1.9pt" strokecolor="#231f20">
                <v:path arrowok="t"/>
              </v:shape>
            </v:group>
            <v:group style="position:absolute;left:1922;top:7730;width:29;height:36" coordorigin="1922,7730" coordsize="29,36">
              <v:shape style="position:absolute;left:1922;top:7730;width:29;height:36" coordorigin="1922,7730" coordsize="29,36" path="m1922,7748l1951,7748e" filled="false" stroked="true" strokeweight="1.9pt" strokecolor="#231f20">
                <v:path arrowok="t"/>
              </v:shape>
            </v:group>
            <v:group style="position:absolute;left:1980;top:7730;width:29;height:36" coordorigin="1980,7730" coordsize="29,36">
              <v:shape style="position:absolute;left:1980;top:7730;width:29;height:36" coordorigin="1980,7730" coordsize="29,36" path="m1980,7748l2009,7748e" filled="false" stroked="true" strokeweight="1.9pt" strokecolor="#231f20">
                <v:path arrowok="t"/>
              </v:shape>
            </v:group>
            <v:group style="position:absolute;left:2038;top:7730;width:29;height:36" coordorigin="2038,7730" coordsize="29,36">
              <v:shape style="position:absolute;left:2038;top:7730;width:29;height:36" coordorigin="2038,7730" coordsize="29,36" path="m2038,7748l2066,7748e" filled="false" stroked="true" strokeweight="1.9pt" strokecolor="#231f20">
                <v:path arrowok="t"/>
              </v:shape>
            </v:group>
            <v:group style="position:absolute;left:2095;top:7730;width:29;height:36" coordorigin="2095,7730" coordsize="29,36">
              <v:shape style="position:absolute;left:2095;top:7730;width:29;height:36" coordorigin="2095,7730" coordsize="29,36" path="m2095,7748l2124,7748e" filled="false" stroked="true" strokeweight="1.9pt" strokecolor="#231f20">
                <v:path arrowok="t"/>
              </v:shape>
            </v:group>
            <v:group style="position:absolute;left:2153;top:7730;width:29;height:36" coordorigin="2153,7730" coordsize="29,36">
              <v:shape style="position:absolute;left:2153;top:7730;width:29;height:36" coordorigin="2153,7730" coordsize="29,36" path="m2153,7748l2182,7748e" filled="false" stroked="true" strokeweight="1.9pt" strokecolor="#231f20">
                <v:path arrowok="t"/>
              </v:shape>
            </v:group>
            <v:group style="position:absolute;left:2210;top:7730;width:29;height:36" coordorigin="2210,7730" coordsize="29,36">
              <v:shape style="position:absolute;left:2210;top:7730;width:29;height:36" coordorigin="2210,7730" coordsize="29,36" path="m2210,7748l2239,7748e" filled="false" stroked="true" strokeweight="1.9pt" strokecolor="#231f20">
                <v:path arrowok="t"/>
              </v:shape>
            </v:group>
            <v:group style="position:absolute;left:2268;top:7730;width:29;height:36" coordorigin="2268,7730" coordsize="29,36">
              <v:shape style="position:absolute;left:2268;top:7730;width:29;height:36" coordorigin="2268,7730" coordsize="29,36" path="m2268,7748l2297,7748e" filled="false" stroked="true" strokeweight="1.9pt" strokecolor="#231f20">
                <v:path arrowok="t"/>
              </v:shape>
            </v:group>
            <v:group style="position:absolute;left:2326;top:7730;width:29;height:36" coordorigin="2326,7730" coordsize="29,36">
              <v:shape style="position:absolute;left:2326;top:7730;width:29;height:36" coordorigin="2326,7730" coordsize="29,36" path="m2326,7748l2354,7748e" filled="false" stroked="true" strokeweight="1.9pt" strokecolor="#231f20">
                <v:path arrowok="t"/>
              </v:shape>
            </v:group>
            <v:group style="position:absolute;left:2383;top:7730;width:29;height:36" coordorigin="2383,7730" coordsize="29,36">
              <v:shape style="position:absolute;left:2383;top:7730;width:29;height:36" coordorigin="2383,7730" coordsize="29,36" path="m2383,7748l2412,7748e" filled="false" stroked="true" strokeweight="1.9pt" strokecolor="#231f20">
                <v:path arrowok="t"/>
              </v:shape>
            </v:group>
            <v:group style="position:absolute;left:2441;top:7730;width:29;height:36" coordorigin="2441,7730" coordsize="29,36">
              <v:shape style="position:absolute;left:2441;top:7730;width:29;height:36" coordorigin="2441,7730" coordsize="29,36" path="m2441,7748l2470,7748e" filled="false" stroked="true" strokeweight="1.9pt" strokecolor="#231f20">
                <v:path arrowok="t"/>
              </v:shape>
            </v:group>
            <v:group style="position:absolute;left:2498;top:7730;width:29;height:36" coordorigin="2498,7730" coordsize="29,36">
              <v:shape style="position:absolute;left:2498;top:7730;width:29;height:36" coordorigin="2498,7730" coordsize="29,36" path="m2498,7748l2527,7748e" filled="false" stroked="true" strokeweight="1.9pt" strokecolor="#231f20">
                <v:path arrowok="t"/>
              </v:shape>
            </v:group>
            <v:group style="position:absolute;left:2556;top:7730;width:29;height:36" coordorigin="2556,7730" coordsize="29,36">
              <v:shape style="position:absolute;left:2556;top:7730;width:29;height:36" coordorigin="2556,7730" coordsize="29,36" path="m2556,7748l2585,7748e" filled="false" stroked="true" strokeweight="1.9pt" strokecolor="#231f20">
                <v:path arrowok="t"/>
              </v:shape>
            </v:group>
            <v:group style="position:absolute;left:2614;top:7730;width:29;height:36" coordorigin="2614,7730" coordsize="29,36">
              <v:shape style="position:absolute;left:2614;top:7730;width:29;height:36" coordorigin="2614,7730" coordsize="29,36" path="m2614,7748l2642,7748e" filled="false" stroked="true" strokeweight="1.9pt" strokecolor="#231f20">
                <v:path arrowok="t"/>
              </v:shape>
            </v:group>
            <v:group style="position:absolute;left:2671;top:7730;width:29;height:36" coordorigin="2671,7730" coordsize="29,36">
              <v:shape style="position:absolute;left:2671;top:7730;width:29;height:36" coordorigin="2671,7730" coordsize="29,36" path="m2671,7748l2700,7748e" filled="false" stroked="true" strokeweight="1.9pt" strokecolor="#231f20">
                <v:path arrowok="t"/>
              </v:shape>
            </v:group>
            <v:group style="position:absolute;left:2729;top:7730;width:29;height:36" coordorigin="2729,7730" coordsize="29,36">
              <v:shape style="position:absolute;left:2729;top:7730;width:29;height:36" coordorigin="2729,7730" coordsize="29,36" path="m2729,7748l2758,7748e" filled="false" stroked="true" strokeweight="1.9pt" strokecolor="#231f20">
                <v:path arrowok="t"/>
              </v:shape>
            </v:group>
            <v:group style="position:absolute;left:2786;top:7730;width:29;height:36" coordorigin="2786,7730" coordsize="29,36">
              <v:shape style="position:absolute;left:2786;top:7730;width:29;height:36" coordorigin="2786,7730" coordsize="29,36" path="m2786,7748l2815,7748e" filled="false" stroked="true" strokeweight="1.9pt" strokecolor="#231f20">
                <v:path arrowok="t"/>
              </v:shape>
            </v:group>
            <v:group style="position:absolute;left:2844;top:7730;width:29;height:36" coordorigin="2844,7730" coordsize="29,36">
              <v:shape style="position:absolute;left:2844;top:7730;width:29;height:36" coordorigin="2844,7730" coordsize="29,36" path="m2844,7748l2873,7748e" filled="false" stroked="true" strokeweight="1.9pt" strokecolor="#231f20">
                <v:path arrowok="t"/>
              </v:shape>
            </v:group>
            <v:group style="position:absolute;left:2902;top:7730;width:29;height:36" coordorigin="2902,7730" coordsize="29,36">
              <v:shape style="position:absolute;left:2902;top:7730;width:29;height:36" coordorigin="2902,7730" coordsize="29,36" path="m2902,7748l2930,7748e" filled="false" stroked="true" strokeweight="1.9pt" strokecolor="#231f20">
                <v:path arrowok="t"/>
              </v:shape>
            </v:group>
            <v:group style="position:absolute;left:2959;top:7730;width:29;height:36" coordorigin="2959,7730" coordsize="29,36">
              <v:shape style="position:absolute;left:2959;top:7730;width:29;height:36" coordorigin="2959,7730" coordsize="29,36" path="m2959,7748l2988,7748e" filled="false" stroked="true" strokeweight="1.9pt" strokecolor="#231f20">
                <v:path arrowok="t"/>
              </v:shape>
            </v:group>
            <v:group style="position:absolute;left:3017;top:7730;width:29;height:36" coordorigin="3017,7730" coordsize="29,36">
              <v:shape style="position:absolute;left:3017;top:7730;width:29;height:36" coordorigin="3017,7730" coordsize="29,36" path="m3017,7748l3046,7748e" filled="false" stroked="true" strokeweight="1.9pt" strokecolor="#231f20">
                <v:path arrowok="t"/>
              </v:shape>
            </v:group>
            <v:group style="position:absolute;left:3074;top:7730;width:29;height:36" coordorigin="3074,7730" coordsize="29,36">
              <v:shape style="position:absolute;left:3074;top:7730;width:29;height:36" coordorigin="3074,7730" coordsize="29,36" path="m3074,7748l3103,7748e" filled="false" stroked="true" strokeweight="1.9pt" strokecolor="#231f20">
                <v:path arrowok="t"/>
              </v:shape>
            </v:group>
            <v:group style="position:absolute;left:3132;top:7730;width:29;height:36" coordorigin="3132,7730" coordsize="29,36">
              <v:shape style="position:absolute;left:3132;top:7730;width:29;height:36" coordorigin="3132,7730" coordsize="29,36" path="m3132,7748l3161,7748e" filled="false" stroked="true" strokeweight="1.9pt" strokecolor="#231f20">
                <v:path arrowok="t"/>
              </v:shape>
            </v:group>
            <v:group style="position:absolute;left:3190;top:7730;width:29;height:36" coordorigin="3190,7730" coordsize="29,36">
              <v:shape style="position:absolute;left:3190;top:7730;width:29;height:36" coordorigin="3190,7730" coordsize="29,36" path="m3190,7748l3218,7748e" filled="false" stroked="true" strokeweight="1.9pt" strokecolor="#231f20">
                <v:path arrowok="t"/>
              </v:shape>
            </v:group>
            <v:group style="position:absolute;left:3247;top:7730;width:29;height:36" coordorigin="3247,7730" coordsize="29,36">
              <v:shape style="position:absolute;left:3247;top:7730;width:29;height:36" coordorigin="3247,7730" coordsize="29,36" path="m3247,7748l3276,7748e" filled="false" stroked="true" strokeweight="1.9pt" strokecolor="#231f20">
                <v:path arrowok="t"/>
              </v:shape>
            </v:group>
            <v:group style="position:absolute;left:3305;top:7730;width:29;height:36" coordorigin="3305,7730" coordsize="29,36">
              <v:shape style="position:absolute;left:3305;top:7730;width:29;height:36" coordorigin="3305,7730" coordsize="29,36" path="m3305,7748l3334,7748e" filled="false" stroked="true" strokeweight="1.9pt" strokecolor="#231f20">
                <v:path arrowok="t"/>
              </v:shape>
            </v:group>
            <v:group style="position:absolute;left:3362;top:7730;width:29;height:36" coordorigin="3362,7730" coordsize="29,36">
              <v:shape style="position:absolute;left:3362;top:7730;width:29;height:36" coordorigin="3362,7730" coordsize="29,36" path="m3362,7748l3391,7748e" filled="false" stroked="true" strokeweight="1.9pt" strokecolor="#231f20">
                <v:path arrowok="t"/>
              </v:shape>
            </v:group>
            <v:group style="position:absolute;left:3420;top:7730;width:29;height:36" coordorigin="3420,7730" coordsize="29,36">
              <v:shape style="position:absolute;left:3420;top:7730;width:29;height:36" coordorigin="3420,7730" coordsize="29,36" path="m3420,7748l3449,7748e" filled="false" stroked="true" strokeweight="1.9pt" strokecolor="#231f20">
                <v:path arrowok="t"/>
              </v:shape>
            </v:group>
            <v:group style="position:absolute;left:3478;top:7730;width:29;height:36" coordorigin="3478,7730" coordsize="29,36">
              <v:shape style="position:absolute;left:3478;top:7730;width:29;height:36" coordorigin="3478,7730" coordsize="29,36" path="m3478,7748l3506,7748e" filled="false" stroked="true" strokeweight="1.9pt" strokecolor="#231f20">
                <v:path arrowok="t"/>
              </v:shape>
            </v:group>
            <v:group style="position:absolute;left:3535;top:7730;width:29;height:36" coordorigin="3535,7730" coordsize="29,36">
              <v:shape style="position:absolute;left:3535;top:7730;width:29;height:36" coordorigin="3535,7730" coordsize="29,36" path="m3535,7748l3564,7748e" filled="false" stroked="true" strokeweight="1.9pt" strokecolor="#231f20">
                <v:path arrowok="t"/>
              </v:shape>
            </v:group>
            <v:group style="position:absolute;left:3593;top:7730;width:29;height:36" coordorigin="3593,7730" coordsize="29,36">
              <v:shape style="position:absolute;left:3593;top:7730;width:29;height:36" coordorigin="3593,7730" coordsize="29,36" path="m3593,7748l3622,7748e" filled="false" stroked="true" strokeweight="1.9pt" strokecolor="#231f20">
                <v:path arrowok="t"/>
              </v:shape>
            </v:group>
            <v:group style="position:absolute;left:3650;top:7730;width:29;height:36" coordorigin="3650,7730" coordsize="29,36">
              <v:shape style="position:absolute;left:3650;top:7730;width:29;height:36" coordorigin="3650,7730" coordsize="29,36" path="m3650,7748l3679,7748e" filled="false" stroked="true" strokeweight="1.9pt" strokecolor="#231f20">
                <v:path arrowok="t"/>
              </v:shape>
            </v:group>
            <v:group style="position:absolute;left:3708;top:7730;width:29;height:36" coordorigin="3708,7730" coordsize="29,36">
              <v:shape style="position:absolute;left:3708;top:7730;width:29;height:36" coordorigin="3708,7730" coordsize="29,36" path="m3708,7748l3737,7748e" filled="false" stroked="true" strokeweight="1.9pt" strokecolor="#231f20">
                <v:path arrowok="t"/>
              </v:shape>
            </v:group>
            <v:group style="position:absolute;left:3766;top:7730;width:29;height:36" coordorigin="3766,7730" coordsize="29,36">
              <v:shape style="position:absolute;left:3766;top:7730;width:29;height:36" coordorigin="3766,7730" coordsize="29,36" path="m3766,7748l3794,7748e" filled="false" stroked="true" strokeweight="1.9pt" strokecolor="#231f20">
                <v:path arrowok="t"/>
              </v:shape>
            </v:group>
            <v:group style="position:absolute;left:3823;top:7730;width:29;height:36" coordorigin="3823,7730" coordsize="29,36">
              <v:shape style="position:absolute;left:3823;top:7730;width:29;height:36" coordorigin="3823,7730" coordsize="29,36" path="m3823,7748l3852,7748e" filled="false" stroked="true" strokeweight="1.9pt" strokecolor="#231f20">
                <v:path arrowok="t"/>
              </v:shape>
            </v:group>
            <v:group style="position:absolute;left:3881;top:7730;width:29;height:36" coordorigin="3881,7730" coordsize="29,36">
              <v:shape style="position:absolute;left:3881;top:7730;width:29;height:36" coordorigin="3881,7730" coordsize="29,36" path="m3881,7748l3910,7748e" filled="false" stroked="true" strokeweight="1.9pt" strokecolor="#231f20">
                <v:path arrowok="t"/>
              </v:shape>
            </v:group>
            <v:group style="position:absolute;left:3938;top:7730;width:29;height:36" coordorigin="3938,7730" coordsize="29,36">
              <v:shape style="position:absolute;left:3938;top:7730;width:29;height:36" coordorigin="3938,7730" coordsize="29,36" path="m3938,7748l3967,7748e" filled="false" stroked="true" strokeweight="1.9pt" strokecolor="#231f20">
                <v:path arrowok="t"/>
              </v:shape>
            </v:group>
            <v:group style="position:absolute;left:3996;top:7730;width:29;height:36" coordorigin="3996,7730" coordsize="29,36">
              <v:shape style="position:absolute;left:3996;top:7730;width:29;height:36" coordorigin="3996,7730" coordsize="29,36" path="m3996,7748l4025,7748e" filled="false" stroked="true" strokeweight="1.9pt" strokecolor="#231f20">
                <v:path arrowok="t"/>
              </v:shape>
            </v:group>
            <v:group style="position:absolute;left:4054;top:7730;width:29;height:36" coordorigin="4054,7730" coordsize="29,36">
              <v:shape style="position:absolute;left:4054;top:7730;width:29;height:36" coordorigin="4054,7730" coordsize="29,36" path="m4054,7748l4082,7748e" filled="false" stroked="true" strokeweight="1.9pt" strokecolor="#231f20">
                <v:path arrowok="t"/>
              </v:shape>
            </v:group>
            <v:group style="position:absolute;left:4111;top:7730;width:29;height:36" coordorigin="4111,7730" coordsize="29,36">
              <v:shape style="position:absolute;left:4111;top:7730;width:29;height:36" coordorigin="4111,7730" coordsize="29,36" path="m4111,7748l4140,7748e" filled="false" stroked="true" strokeweight="1.9pt" strokecolor="#231f20">
                <v:path arrowok="t"/>
              </v:shape>
            </v:group>
            <v:group style="position:absolute;left:4169;top:7730;width:29;height:36" coordorigin="4169,7730" coordsize="29,36">
              <v:shape style="position:absolute;left:4169;top:7730;width:29;height:36" coordorigin="4169,7730" coordsize="29,36" path="m4169,7748l4198,7748e" filled="false" stroked="true" strokeweight="1.9pt" strokecolor="#231f20">
                <v:path arrowok="t"/>
              </v:shape>
            </v:group>
            <v:group style="position:absolute;left:4226;top:7730;width:29;height:36" coordorigin="4226,7730" coordsize="29,36">
              <v:shape style="position:absolute;left:4226;top:7730;width:29;height:36" coordorigin="4226,7730" coordsize="29,36" path="m4226,7748l4255,7748e" filled="false" stroked="true" strokeweight="1.9pt" strokecolor="#231f20">
                <v:path arrowok="t"/>
              </v:shape>
            </v:group>
            <v:group style="position:absolute;left:4284;top:7730;width:29;height:36" coordorigin="4284,7730" coordsize="29,36">
              <v:shape style="position:absolute;left:4284;top:7730;width:29;height:36" coordorigin="4284,7730" coordsize="29,36" path="m4284,7748l4313,7748e" filled="false" stroked="true" strokeweight="1.9pt" strokecolor="#231f20">
                <v:path arrowok="t"/>
              </v:shape>
            </v:group>
            <v:group style="position:absolute;left:4342;top:7730;width:29;height:36" coordorigin="4342,7730" coordsize="29,36">
              <v:shape style="position:absolute;left:4342;top:7730;width:29;height:36" coordorigin="4342,7730" coordsize="29,36" path="m4342,7748l4370,7748e" filled="false" stroked="true" strokeweight="1.9pt" strokecolor="#231f20">
                <v:path arrowok="t"/>
              </v:shape>
            </v:group>
            <v:group style="position:absolute;left:4399;top:7730;width:29;height:36" coordorigin="4399,7730" coordsize="29,36">
              <v:shape style="position:absolute;left:4399;top:7730;width:29;height:36" coordorigin="4399,7730" coordsize="29,36" path="m4399,7748l4428,7748e" filled="false" stroked="true" strokeweight="1.9pt" strokecolor="#231f20">
                <v:path arrowok="t"/>
              </v:shape>
            </v:group>
            <v:group style="position:absolute;left:4457;top:7730;width:29;height:36" coordorigin="4457,7730" coordsize="29,36">
              <v:shape style="position:absolute;left:4457;top:7730;width:29;height:36" coordorigin="4457,7730" coordsize="29,36" path="m4457,7748l4486,7748e" filled="false" stroked="true" strokeweight="1.9pt" strokecolor="#231f20">
                <v:path arrowok="t"/>
              </v:shape>
            </v:group>
            <v:group style="position:absolute;left:4514;top:7730;width:29;height:36" coordorigin="4514,7730" coordsize="29,36">
              <v:shape style="position:absolute;left:4514;top:7730;width:29;height:36" coordorigin="4514,7730" coordsize="29,36" path="m4514,7748l4543,7748e" filled="false" stroked="true" strokeweight="1.9pt" strokecolor="#231f20">
                <v:path arrowok="t"/>
              </v:shape>
            </v:group>
            <v:group style="position:absolute;left:4572;top:7730;width:29;height:36" coordorigin="4572,7730" coordsize="29,36">
              <v:shape style="position:absolute;left:4572;top:7730;width:29;height:36" coordorigin="4572,7730" coordsize="29,36" path="m4572,7748l4601,7748e" filled="false" stroked="true" strokeweight="1.9pt" strokecolor="#231f20">
                <v:path arrowok="t"/>
              </v:shape>
            </v:group>
            <v:group style="position:absolute;left:4630;top:7730;width:29;height:36" coordorigin="4630,7730" coordsize="29,36">
              <v:shape style="position:absolute;left:4630;top:7730;width:29;height:36" coordorigin="4630,7730" coordsize="29,36" path="m4630,7748l4658,7748e" filled="false" stroked="true" strokeweight="1.9pt" strokecolor="#231f20">
                <v:path arrowok="t"/>
              </v:shape>
            </v:group>
            <v:group style="position:absolute;left:4687;top:7730;width:29;height:36" coordorigin="4687,7730" coordsize="29,36">
              <v:shape style="position:absolute;left:4687;top:7730;width:29;height:36" coordorigin="4687,7730" coordsize="29,36" path="m4687,7748l4716,7748e" filled="false" stroked="true" strokeweight="1.9pt" strokecolor="#231f20">
                <v:path arrowok="t"/>
              </v:shape>
            </v:group>
            <v:group style="position:absolute;left:4745;top:7730;width:29;height:36" coordorigin="4745,7730" coordsize="29,36">
              <v:shape style="position:absolute;left:4745;top:7730;width:29;height:36" coordorigin="4745,7730" coordsize="29,36" path="m4745,7748l4774,7748e" filled="false" stroked="true" strokeweight="1.9pt" strokecolor="#231f20">
                <v:path arrowok="t"/>
              </v:shape>
            </v:group>
            <v:group style="position:absolute;left:4802;top:7730;width:29;height:36" coordorigin="4802,7730" coordsize="29,36">
              <v:shape style="position:absolute;left:4802;top:7730;width:29;height:36" coordorigin="4802,7730" coordsize="29,36" path="m4802,7748l4831,7748e" filled="false" stroked="true" strokeweight="1.9pt" strokecolor="#231f20">
                <v:path arrowok="t"/>
              </v:shape>
            </v:group>
            <v:group style="position:absolute;left:4860;top:7730;width:29;height:36" coordorigin="4860,7730" coordsize="29,36">
              <v:shape style="position:absolute;left:4860;top:7730;width:29;height:36" coordorigin="4860,7730" coordsize="29,36" path="m4860,7748l4889,7748e" filled="false" stroked="true" strokeweight="1.9pt" strokecolor="#231f20">
                <v:path arrowok="t"/>
              </v:shape>
            </v:group>
            <v:group style="position:absolute;left:4918;top:7730;width:29;height:36" coordorigin="4918,7730" coordsize="29,36">
              <v:shape style="position:absolute;left:4918;top:7730;width:29;height:36" coordorigin="4918,7730" coordsize="29,36" path="m4918,7748l4946,7748e" filled="false" stroked="true" strokeweight="1.9pt" strokecolor="#231f20">
                <v:path arrowok="t"/>
              </v:shape>
            </v:group>
            <v:group style="position:absolute;left:4975;top:7730;width:29;height:36" coordorigin="4975,7730" coordsize="29,36">
              <v:shape style="position:absolute;left:4975;top:7730;width:29;height:36" coordorigin="4975,7730" coordsize="29,36" path="m4975,7748l5004,7748e" filled="false" stroked="true" strokeweight="1.9pt" strokecolor="#231f20">
                <v:path arrowok="t"/>
              </v:shape>
            </v:group>
            <v:group style="position:absolute;left:5033;top:7730;width:29;height:36" coordorigin="5033,7730" coordsize="29,36">
              <v:shape style="position:absolute;left:5033;top:7730;width:29;height:36" coordorigin="5033,7730" coordsize="29,36" path="m5033,7748l5062,7748e" filled="false" stroked="true" strokeweight="1.9pt" strokecolor="#231f20">
                <v:path arrowok="t"/>
              </v:shape>
            </v:group>
            <v:group style="position:absolute;left:5090;top:7730;width:29;height:36" coordorigin="5090,7730" coordsize="29,36">
              <v:shape style="position:absolute;left:5090;top:7730;width:29;height:36" coordorigin="5090,7730" coordsize="29,36" path="m5090,7748l5119,7748e" filled="false" stroked="true" strokeweight="1.9pt" strokecolor="#231f20">
                <v:path arrowok="t"/>
              </v:shape>
            </v:group>
            <v:group style="position:absolute;left:5148;top:7730;width:29;height:36" coordorigin="5148,7730" coordsize="29,36">
              <v:shape style="position:absolute;left:5148;top:7730;width:29;height:36" coordorigin="5148,7730" coordsize="29,36" path="m5148,7748l5177,7748e" filled="false" stroked="true" strokeweight="1.9pt" strokecolor="#231f20">
                <v:path arrowok="t"/>
              </v:shape>
            </v:group>
            <v:group style="position:absolute;left:5206;top:7730;width:29;height:36" coordorigin="5206,7730" coordsize="29,36">
              <v:shape style="position:absolute;left:5206;top:7730;width:29;height:36" coordorigin="5206,7730" coordsize="29,36" path="m5206,7748l5234,7748e" filled="false" stroked="true" strokeweight="1.9pt" strokecolor="#231f20">
                <v:path arrowok="t"/>
              </v:shape>
            </v:group>
            <v:group style="position:absolute;left:5263;top:7730;width:29;height:36" coordorigin="5263,7730" coordsize="29,36">
              <v:shape style="position:absolute;left:5263;top:7730;width:29;height:36" coordorigin="5263,7730" coordsize="29,36" path="m5263,7748l5292,7748e" filled="false" stroked="true" strokeweight="1.9pt" strokecolor="#231f20">
                <v:path arrowok="t"/>
              </v:shape>
            </v:group>
            <v:group style="position:absolute;left:5321;top:7730;width:29;height:36" coordorigin="5321,7730" coordsize="29,36">
              <v:shape style="position:absolute;left:5321;top:7730;width:29;height:36" coordorigin="5321,7730" coordsize="29,36" path="m5321,7748l5350,7748e" filled="false" stroked="true" strokeweight="1.9pt" strokecolor="#231f20">
                <v:path arrowok="t"/>
              </v:shape>
            </v:group>
            <v:group style="position:absolute;left:5378;top:7730;width:29;height:36" coordorigin="5378,7730" coordsize="29,36">
              <v:shape style="position:absolute;left:5378;top:7730;width:29;height:36" coordorigin="5378,7730" coordsize="29,36" path="m5378,7748l5407,7748e" filled="false" stroked="true" strokeweight="1.9pt" strokecolor="#231f20">
                <v:path arrowok="t"/>
              </v:shape>
            </v:group>
            <v:group style="position:absolute;left:5436;top:7730;width:29;height:36" coordorigin="5436,7730" coordsize="29,36">
              <v:shape style="position:absolute;left:5436;top:7730;width:29;height:36" coordorigin="5436,7730" coordsize="29,36" path="m5436,7748l5465,7748e" filled="false" stroked="true" strokeweight="1.9pt" strokecolor="#231f20">
                <v:path arrowok="t"/>
              </v:shape>
            </v:group>
            <v:group style="position:absolute;left:5494;top:7730;width:29;height:36" coordorigin="5494,7730" coordsize="29,36">
              <v:shape style="position:absolute;left:5494;top:7730;width:29;height:36" coordorigin="5494,7730" coordsize="29,36" path="m5494,7748l5522,7748e" filled="false" stroked="true" strokeweight="1.9pt" strokecolor="#231f20">
                <v:path arrowok="t"/>
              </v:shape>
            </v:group>
            <v:group style="position:absolute;left:5551;top:7730;width:29;height:36" coordorigin="5551,7730" coordsize="29,36">
              <v:shape style="position:absolute;left:5551;top:7730;width:29;height:36" coordorigin="5551,7730" coordsize="29,36" path="m5551,7748l5580,7748e" filled="false" stroked="true" strokeweight="1.9pt" strokecolor="#231f20">
                <v:path arrowok="t"/>
              </v:shape>
            </v:group>
            <v:group style="position:absolute;left:5609;top:7730;width:29;height:36" coordorigin="5609,7730" coordsize="29,36">
              <v:shape style="position:absolute;left:5609;top:7730;width:29;height:36" coordorigin="5609,7730" coordsize="29,36" path="m5609,7748l5638,7748e" filled="false" stroked="true" strokeweight="1.9pt" strokecolor="#231f20">
                <v:path arrowok="t"/>
              </v:shape>
            </v:group>
            <v:group style="position:absolute;left:5666;top:7730;width:29;height:36" coordorigin="5666,7730" coordsize="29,36">
              <v:shape style="position:absolute;left:5666;top:7730;width:29;height:36" coordorigin="5666,7730" coordsize="29,36" path="m5666,7748l5695,7748e" filled="false" stroked="true" strokeweight="1.9pt" strokecolor="#231f20">
                <v:path arrowok="t"/>
              </v:shape>
            </v:group>
            <v:group style="position:absolute;left:5724;top:7730;width:29;height:36" coordorigin="5724,7730" coordsize="29,36">
              <v:shape style="position:absolute;left:5724;top:7730;width:29;height:36" coordorigin="5724,7730" coordsize="29,36" path="m5724,7748l5753,7748e" filled="false" stroked="true" strokeweight="1.9pt" strokecolor="#231f20">
                <v:path arrowok="t"/>
              </v:shape>
            </v:group>
            <v:group style="position:absolute;left:5782;top:7730;width:29;height:36" coordorigin="5782,7730" coordsize="29,36">
              <v:shape style="position:absolute;left:5782;top:7730;width:29;height:36" coordorigin="5782,7730" coordsize="29,36" path="m5782,7748l5810,7748e" filled="false" stroked="true" strokeweight="1.9pt" strokecolor="#231f20">
                <v:path arrowok="t"/>
              </v:shape>
            </v:group>
            <v:group style="position:absolute;left:5839;top:7730;width:29;height:36" coordorigin="5839,7730" coordsize="29,36">
              <v:shape style="position:absolute;left:5839;top:7730;width:29;height:36" coordorigin="5839,7730" coordsize="29,36" path="m5839,7748l5868,7748e" filled="false" stroked="true" strokeweight="1.9pt" strokecolor="#231f20">
                <v:path arrowok="t"/>
              </v:shape>
            </v:group>
            <v:group style="position:absolute;left:5897;top:7730;width:29;height:36" coordorigin="5897,7730" coordsize="29,36">
              <v:shape style="position:absolute;left:5897;top:7730;width:29;height:36" coordorigin="5897,7730" coordsize="29,36" path="m5897,7748l5926,7748e" filled="false" stroked="true" strokeweight="1.9pt" strokecolor="#231f20">
                <v:path arrowok="t"/>
              </v:shape>
            </v:group>
            <v:group style="position:absolute;left:5954;top:7730;width:29;height:36" coordorigin="5954,7730" coordsize="29,36">
              <v:shape style="position:absolute;left:5954;top:7730;width:29;height:36" coordorigin="5954,7730" coordsize="29,36" path="m5954,7748l5983,7748e" filled="false" stroked="true" strokeweight="1.9pt" strokecolor="#231f20">
                <v:path arrowok="t"/>
              </v:shape>
            </v:group>
            <v:group style="position:absolute;left:6012;top:7730;width:29;height:36" coordorigin="6012,7730" coordsize="29,36">
              <v:shape style="position:absolute;left:6012;top:7730;width:29;height:36" coordorigin="6012,7730" coordsize="29,36" path="m6012,7748l6041,7748e" filled="false" stroked="true" strokeweight="1.9pt" strokecolor="#231f20">
                <v:path arrowok="t"/>
              </v:shape>
            </v:group>
            <v:group style="position:absolute;left:6070;top:7730;width:20;height:36" coordorigin="6070,7730" coordsize="20,36">
              <v:shape style="position:absolute;left:6070;top:7730;width:20;height:36" coordorigin="6070,7730" coordsize="20,36" path="m6070,7748l6089,7748e" filled="false" stroked="true" strokeweight="1.9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6.609985pt;margin-top:613.090027pt;width:267.350pt;height:2.75pt;mso-position-horizontal-relative:page;mso-position-vertical-relative:page;z-index:-85360" coordorigin="6132,12262" coordsize="5347,55">
            <v:group style="position:absolute;left:6146;top:12276;width:29;height:27" coordorigin="6146,12276" coordsize="29,27">
              <v:shape style="position:absolute;left:6146;top:12276;width:29;height:27" coordorigin="6146,12276" coordsize="29,27" path="m6146,12289l6175,12289e" filled="false" stroked="true" strokeweight="1.42pt" strokecolor="#231f20">
                <v:path arrowok="t"/>
              </v:shape>
            </v:group>
            <v:group style="position:absolute;left:6204;top:12276;width:29;height:27" coordorigin="6204,12276" coordsize="29,27">
              <v:shape style="position:absolute;left:6204;top:12276;width:29;height:27" coordorigin="6204,12276" coordsize="29,27" path="m6204,12289l6233,12289e" filled="false" stroked="true" strokeweight="1.42pt" strokecolor="#231f20">
                <v:path arrowok="t"/>
              </v:shape>
            </v:group>
            <v:group style="position:absolute;left:6262;top:12276;width:29;height:27" coordorigin="6262,12276" coordsize="29,27">
              <v:shape style="position:absolute;left:6262;top:12276;width:29;height:27" coordorigin="6262,12276" coordsize="29,27" path="m6262,12289l6290,12289e" filled="false" stroked="true" strokeweight="1.42pt" strokecolor="#231f20">
                <v:path arrowok="t"/>
              </v:shape>
            </v:group>
            <v:group style="position:absolute;left:6319;top:12276;width:29;height:27" coordorigin="6319,12276" coordsize="29,27">
              <v:shape style="position:absolute;left:6319;top:12276;width:29;height:27" coordorigin="6319,12276" coordsize="29,27" path="m6319,12289l6348,12289e" filled="false" stroked="true" strokeweight="1.42pt" strokecolor="#231f20">
                <v:path arrowok="t"/>
              </v:shape>
            </v:group>
            <v:group style="position:absolute;left:6377;top:12276;width:29;height:27" coordorigin="6377,12276" coordsize="29,27">
              <v:shape style="position:absolute;left:6377;top:12276;width:29;height:27" coordorigin="6377,12276" coordsize="29,27" path="m6377,12289l6406,12289e" filled="false" stroked="true" strokeweight="1.42pt" strokecolor="#231f20">
                <v:path arrowok="t"/>
              </v:shape>
            </v:group>
            <v:group style="position:absolute;left:6434;top:12276;width:29;height:27" coordorigin="6434,12276" coordsize="29,27">
              <v:shape style="position:absolute;left:6434;top:12276;width:29;height:27" coordorigin="6434,12276" coordsize="29,27" path="m6434,12289l6463,12289e" filled="false" stroked="true" strokeweight="1.42pt" strokecolor="#231f20">
                <v:path arrowok="t"/>
              </v:shape>
            </v:group>
            <v:group style="position:absolute;left:6492;top:12276;width:29;height:27" coordorigin="6492,12276" coordsize="29,27">
              <v:shape style="position:absolute;left:6492;top:12276;width:29;height:27" coordorigin="6492,12276" coordsize="29,27" path="m6492,12289l6521,12289e" filled="false" stroked="true" strokeweight="1.42pt" strokecolor="#231f20">
                <v:path arrowok="t"/>
              </v:shape>
            </v:group>
            <v:group style="position:absolute;left:6550;top:12276;width:29;height:27" coordorigin="6550,12276" coordsize="29,27">
              <v:shape style="position:absolute;left:6550;top:12276;width:29;height:27" coordorigin="6550,12276" coordsize="29,27" path="m6550,12289l6578,12289e" filled="false" stroked="true" strokeweight="1.42pt" strokecolor="#231f20">
                <v:path arrowok="t"/>
              </v:shape>
            </v:group>
            <v:group style="position:absolute;left:6607;top:12276;width:29;height:27" coordorigin="6607,12276" coordsize="29,27">
              <v:shape style="position:absolute;left:6607;top:12276;width:29;height:27" coordorigin="6607,12276" coordsize="29,27" path="m6607,12289l6636,12289e" filled="false" stroked="true" strokeweight="1.42pt" strokecolor="#231f20">
                <v:path arrowok="t"/>
              </v:shape>
            </v:group>
            <v:group style="position:absolute;left:6665;top:12276;width:29;height:27" coordorigin="6665,12276" coordsize="29,27">
              <v:shape style="position:absolute;left:6665;top:12276;width:29;height:27" coordorigin="6665,12276" coordsize="29,27" path="m6665,12289l6694,12289e" filled="false" stroked="true" strokeweight="1.42pt" strokecolor="#231f20">
                <v:path arrowok="t"/>
              </v:shape>
            </v:group>
            <v:group style="position:absolute;left:6722;top:12276;width:29;height:27" coordorigin="6722,12276" coordsize="29,27">
              <v:shape style="position:absolute;left:6722;top:12276;width:29;height:27" coordorigin="6722,12276" coordsize="29,27" path="m6722,12289l6751,12289e" filled="false" stroked="true" strokeweight="1.42pt" strokecolor="#231f20">
                <v:path arrowok="t"/>
              </v:shape>
            </v:group>
            <v:group style="position:absolute;left:6780;top:12276;width:29;height:27" coordorigin="6780,12276" coordsize="29,27">
              <v:shape style="position:absolute;left:6780;top:12276;width:29;height:27" coordorigin="6780,12276" coordsize="29,27" path="m6780,12289l6809,12289e" filled="false" stroked="true" strokeweight="1.42pt" strokecolor="#231f20">
                <v:path arrowok="t"/>
              </v:shape>
            </v:group>
            <v:group style="position:absolute;left:6838;top:12276;width:29;height:27" coordorigin="6838,12276" coordsize="29,27">
              <v:shape style="position:absolute;left:6838;top:12276;width:29;height:27" coordorigin="6838,12276" coordsize="29,27" path="m6838,12289l6866,12289e" filled="false" stroked="true" strokeweight="1.42pt" strokecolor="#231f20">
                <v:path arrowok="t"/>
              </v:shape>
            </v:group>
            <v:group style="position:absolute;left:6895;top:12276;width:29;height:27" coordorigin="6895,12276" coordsize="29,27">
              <v:shape style="position:absolute;left:6895;top:12276;width:29;height:27" coordorigin="6895,12276" coordsize="29,27" path="m6895,12289l6924,12289e" filled="false" stroked="true" strokeweight="1.42pt" strokecolor="#231f20">
                <v:path arrowok="t"/>
              </v:shape>
            </v:group>
            <v:group style="position:absolute;left:6953;top:12276;width:29;height:27" coordorigin="6953,12276" coordsize="29,27">
              <v:shape style="position:absolute;left:6953;top:12276;width:29;height:27" coordorigin="6953,12276" coordsize="29,27" path="m6953,12289l6982,12289e" filled="false" stroked="true" strokeweight="1.42pt" strokecolor="#231f20">
                <v:path arrowok="t"/>
              </v:shape>
            </v:group>
            <v:group style="position:absolute;left:7010;top:12276;width:29;height:27" coordorigin="7010,12276" coordsize="29,27">
              <v:shape style="position:absolute;left:7010;top:12276;width:29;height:27" coordorigin="7010,12276" coordsize="29,27" path="m7010,12289l7039,12289e" filled="false" stroked="true" strokeweight="1.42pt" strokecolor="#231f20">
                <v:path arrowok="t"/>
              </v:shape>
            </v:group>
            <v:group style="position:absolute;left:7068;top:12276;width:29;height:27" coordorigin="7068,12276" coordsize="29,27">
              <v:shape style="position:absolute;left:7068;top:12276;width:29;height:27" coordorigin="7068,12276" coordsize="29,27" path="m7068,12289l7097,12289e" filled="false" stroked="true" strokeweight="1.42pt" strokecolor="#231f20">
                <v:path arrowok="t"/>
              </v:shape>
            </v:group>
            <v:group style="position:absolute;left:7126;top:12276;width:29;height:27" coordorigin="7126,12276" coordsize="29,27">
              <v:shape style="position:absolute;left:7126;top:12276;width:29;height:27" coordorigin="7126,12276" coordsize="29,27" path="m7126,12289l7154,12289e" filled="false" stroked="true" strokeweight="1.42pt" strokecolor="#231f20">
                <v:path arrowok="t"/>
              </v:shape>
            </v:group>
            <v:group style="position:absolute;left:7183;top:12276;width:29;height:27" coordorigin="7183,12276" coordsize="29,27">
              <v:shape style="position:absolute;left:7183;top:12276;width:29;height:27" coordorigin="7183,12276" coordsize="29,27" path="m7183,12289l7212,12289e" filled="false" stroked="true" strokeweight="1.42pt" strokecolor="#231f20">
                <v:path arrowok="t"/>
              </v:shape>
            </v:group>
            <v:group style="position:absolute;left:7241;top:12276;width:29;height:27" coordorigin="7241,12276" coordsize="29,27">
              <v:shape style="position:absolute;left:7241;top:12276;width:29;height:27" coordorigin="7241,12276" coordsize="29,27" path="m7241,12289l7270,12289e" filled="false" stroked="true" strokeweight="1.42pt" strokecolor="#231f20">
                <v:path arrowok="t"/>
              </v:shape>
            </v:group>
            <v:group style="position:absolute;left:7298;top:12276;width:29;height:27" coordorigin="7298,12276" coordsize="29,27">
              <v:shape style="position:absolute;left:7298;top:12276;width:29;height:27" coordorigin="7298,12276" coordsize="29,27" path="m7298,12289l7327,12289e" filled="false" stroked="true" strokeweight="1.42pt" strokecolor="#231f20">
                <v:path arrowok="t"/>
              </v:shape>
            </v:group>
            <v:group style="position:absolute;left:7356;top:12276;width:29;height:27" coordorigin="7356,12276" coordsize="29,27">
              <v:shape style="position:absolute;left:7356;top:12276;width:29;height:27" coordorigin="7356,12276" coordsize="29,27" path="m7356,12289l7385,12289e" filled="false" stroked="true" strokeweight="1.42pt" strokecolor="#231f20">
                <v:path arrowok="t"/>
              </v:shape>
            </v:group>
            <v:group style="position:absolute;left:7414;top:12276;width:29;height:27" coordorigin="7414,12276" coordsize="29,27">
              <v:shape style="position:absolute;left:7414;top:12276;width:29;height:27" coordorigin="7414,12276" coordsize="29,27" path="m7414,12289l7442,12289e" filled="false" stroked="true" strokeweight="1.42pt" strokecolor="#231f20">
                <v:path arrowok="t"/>
              </v:shape>
            </v:group>
            <v:group style="position:absolute;left:7471;top:12276;width:29;height:27" coordorigin="7471,12276" coordsize="29,27">
              <v:shape style="position:absolute;left:7471;top:12276;width:29;height:27" coordorigin="7471,12276" coordsize="29,27" path="m7471,12289l7500,12289e" filled="false" stroked="true" strokeweight="1.42pt" strokecolor="#231f20">
                <v:path arrowok="t"/>
              </v:shape>
            </v:group>
            <v:group style="position:absolute;left:7529;top:12276;width:29;height:27" coordorigin="7529,12276" coordsize="29,27">
              <v:shape style="position:absolute;left:7529;top:12276;width:29;height:27" coordorigin="7529,12276" coordsize="29,27" path="m7529,12289l7558,12289e" filled="false" stroked="true" strokeweight="1.42pt" strokecolor="#231f20">
                <v:path arrowok="t"/>
              </v:shape>
            </v:group>
            <v:group style="position:absolute;left:7586;top:12276;width:29;height:27" coordorigin="7586,12276" coordsize="29,27">
              <v:shape style="position:absolute;left:7586;top:12276;width:29;height:27" coordorigin="7586,12276" coordsize="29,27" path="m7586,12289l7615,12289e" filled="false" stroked="true" strokeweight="1.42pt" strokecolor="#231f20">
                <v:path arrowok="t"/>
              </v:shape>
            </v:group>
            <v:group style="position:absolute;left:7644;top:12276;width:29;height:27" coordorigin="7644,12276" coordsize="29,27">
              <v:shape style="position:absolute;left:7644;top:12276;width:29;height:27" coordorigin="7644,12276" coordsize="29,27" path="m7644,12289l7673,12289e" filled="false" stroked="true" strokeweight="1.42pt" strokecolor="#231f20">
                <v:path arrowok="t"/>
              </v:shape>
            </v:group>
            <v:group style="position:absolute;left:7702;top:12276;width:29;height:27" coordorigin="7702,12276" coordsize="29,27">
              <v:shape style="position:absolute;left:7702;top:12276;width:29;height:27" coordorigin="7702,12276" coordsize="29,27" path="m7702,12289l7730,12289e" filled="false" stroked="true" strokeweight="1.42pt" strokecolor="#231f20">
                <v:path arrowok="t"/>
              </v:shape>
            </v:group>
            <v:group style="position:absolute;left:7759;top:12276;width:29;height:27" coordorigin="7759,12276" coordsize="29,27">
              <v:shape style="position:absolute;left:7759;top:12276;width:29;height:27" coordorigin="7759,12276" coordsize="29,27" path="m7759,12289l7788,12289e" filled="false" stroked="true" strokeweight="1.42pt" strokecolor="#231f20">
                <v:path arrowok="t"/>
              </v:shape>
            </v:group>
            <v:group style="position:absolute;left:7817;top:12276;width:29;height:27" coordorigin="7817,12276" coordsize="29,27">
              <v:shape style="position:absolute;left:7817;top:12276;width:29;height:27" coordorigin="7817,12276" coordsize="29,27" path="m7817,12289l7846,12289e" filled="false" stroked="true" strokeweight="1.42pt" strokecolor="#231f20">
                <v:path arrowok="t"/>
              </v:shape>
            </v:group>
            <v:group style="position:absolute;left:7874;top:12276;width:29;height:27" coordorigin="7874,12276" coordsize="29,27">
              <v:shape style="position:absolute;left:7874;top:12276;width:29;height:27" coordorigin="7874,12276" coordsize="29,27" path="m7874,12289l7903,12289e" filled="false" stroked="true" strokeweight="1.42pt" strokecolor="#231f20">
                <v:path arrowok="t"/>
              </v:shape>
            </v:group>
            <v:group style="position:absolute;left:7932;top:12276;width:29;height:27" coordorigin="7932,12276" coordsize="29,27">
              <v:shape style="position:absolute;left:7932;top:12276;width:29;height:27" coordorigin="7932,12276" coordsize="29,27" path="m7932,12289l7961,12289e" filled="false" stroked="true" strokeweight="1.42pt" strokecolor="#231f20">
                <v:path arrowok="t"/>
              </v:shape>
            </v:group>
            <v:group style="position:absolute;left:7990;top:12276;width:29;height:27" coordorigin="7990,12276" coordsize="29,27">
              <v:shape style="position:absolute;left:7990;top:12276;width:29;height:27" coordorigin="7990,12276" coordsize="29,27" path="m7990,12289l8018,12289e" filled="false" stroked="true" strokeweight="1.42pt" strokecolor="#231f20">
                <v:path arrowok="t"/>
              </v:shape>
            </v:group>
            <v:group style="position:absolute;left:8047;top:12276;width:29;height:27" coordorigin="8047,12276" coordsize="29,27">
              <v:shape style="position:absolute;left:8047;top:12276;width:29;height:27" coordorigin="8047,12276" coordsize="29,27" path="m8047,12289l8076,12289e" filled="false" stroked="true" strokeweight="1.42pt" strokecolor="#231f20">
                <v:path arrowok="t"/>
              </v:shape>
            </v:group>
            <v:group style="position:absolute;left:8105;top:12276;width:29;height:27" coordorigin="8105,12276" coordsize="29,27">
              <v:shape style="position:absolute;left:8105;top:12276;width:29;height:27" coordorigin="8105,12276" coordsize="29,27" path="m8105,12289l8134,12289e" filled="false" stroked="true" strokeweight="1.42pt" strokecolor="#231f20">
                <v:path arrowok="t"/>
              </v:shape>
            </v:group>
            <v:group style="position:absolute;left:8162;top:12276;width:29;height:27" coordorigin="8162,12276" coordsize="29,27">
              <v:shape style="position:absolute;left:8162;top:12276;width:29;height:27" coordorigin="8162,12276" coordsize="29,27" path="m8162,12289l8191,12289e" filled="false" stroked="true" strokeweight="1.42pt" strokecolor="#231f20">
                <v:path arrowok="t"/>
              </v:shape>
            </v:group>
            <v:group style="position:absolute;left:8220;top:12276;width:29;height:27" coordorigin="8220,12276" coordsize="29,27">
              <v:shape style="position:absolute;left:8220;top:12276;width:29;height:27" coordorigin="8220,12276" coordsize="29,27" path="m8220,12289l8249,12289e" filled="false" stroked="true" strokeweight="1.42pt" strokecolor="#231f20">
                <v:path arrowok="t"/>
              </v:shape>
            </v:group>
            <v:group style="position:absolute;left:8278;top:12276;width:29;height:27" coordorigin="8278,12276" coordsize="29,27">
              <v:shape style="position:absolute;left:8278;top:12276;width:29;height:27" coordorigin="8278,12276" coordsize="29,27" path="m8278,12289l8306,12289e" filled="false" stroked="true" strokeweight="1.42pt" strokecolor="#231f20">
                <v:path arrowok="t"/>
              </v:shape>
            </v:group>
            <v:group style="position:absolute;left:8335;top:12276;width:29;height:27" coordorigin="8335,12276" coordsize="29,27">
              <v:shape style="position:absolute;left:8335;top:12276;width:29;height:27" coordorigin="8335,12276" coordsize="29,27" path="m8335,12289l8364,12289e" filled="false" stroked="true" strokeweight="1.42pt" strokecolor="#231f20">
                <v:path arrowok="t"/>
              </v:shape>
            </v:group>
            <v:group style="position:absolute;left:8393;top:12276;width:29;height:27" coordorigin="8393,12276" coordsize="29,27">
              <v:shape style="position:absolute;left:8393;top:12276;width:29;height:27" coordorigin="8393,12276" coordsize="29,27" path="m8393,12289l8422,12289e" filled="false" stroked="true" strokeweight="1.42pt" strokecolor="#231f20">
                <v:path arrowok="t"/>
              </v:shape>
            </v:group>
            <v:group style="position:absolute;left:8450;top:12276;width:29;height:27" coordorigin="8450,12276" coordsize="29,27">
              <v:shape style="position:absolute;left:8450;top:12276;width:29;height:27" coordorigin="8450,12276" coordsize="29,27" path="m8450,12289l8479,12289e" filled="false" stroked="true" strokeweight="1.42pt" strokecolor="#231f20">
                <v:path arrowok="t"/>
              </v:shape>
            </v:group>
            <v:group style="position:absolute;left:8508;top:12276;width:29;height:27" coordorigin="8508,12276" coordsize="29,27">
              <v:shape style="position:absolute;left:8508;top:12276;width:29;height:27" coordorigin="8508,12276" coordsize="29,27" path="m8508,12289l8537,12289e" filled="false" stroked="true" strokeweight="1.42pt" strokecolor="#231f20">
                <v:path arrowok="t"/>
              </v:shape>
            </v:group>
            <v:group style="position:absolute;left:8566;top:12276;width:29;height:27" coordorigin="8566,12276" coordsize="29,27">
              <v:shape style="position:absolute;left:8566;top:12276;width:29;height:27" coordorigin="8566,12276" coordsize="29,27" path="m8566,12289l8594,12289e" filled="false" stroked="true" strokeweight="1.42pt" strokecolor="#231f20">
                <v:path arrowok="t"/>
              </v:shape>
            </v:group>
            <v:group style="position:absolute;left:8623;top:12276;width:29;height:27" coordorigin="8623,12276" coordsize="29,27">
              <v:shape style="position:absolute;left:8623;top:12276;width:29;height:27" coordorigin="8623,12276" coordsize="29,27" path="m8623,12289l8652,12289e" filled="false" stroked="true" strokeweight="1.42pt" strokecolor="#231f20">
                <v:path arrowok="t"/>
              </v:shape>
            </v:group>
            <v:group style="position:absolute;left:8681;top:12276;width:29;height:27" coordorigin="8681,12276" coordsize="29,27">
              <v:shape style="position:absolute;left:8681;top:12276;width:29;height:27" coordorigin="8681,12276" coordsize="29,27" path="m8681,12289l8710,12289e" filled="false" stroked="true" strokeweight="1.42pt" strokecolor="#231f20">
                <v:path arrowok="t"/>
              </v:shape>
            </v:group>
            <v:group style="position:absolute;left:8738;top:12276;width:29;height:27" coordorigin="8738,12276" coordsize="29,27">
              <v:shape style="position:absolute;left:8738;top:12276;width:29;height:27" coordorigin="8738,12276" coordsize="29,27" path="m8738,12289l8767,12289e" filled="false" stroked="true" strokeweight="1.42pt" strokecolor="#231f20">
                <v:path arrowok="t"/>
              </v:shape>
            </v:group>
            <v:group style="position:absolute;left:8796;top:12276;width:29;height:27" coordorigin="8796,12276" coordsize="29,27">
              <v:shape style="position:absolute;left:8796;top:12276;width:29;height:27" coordorigin="8796,12276" coordsize="29,27" path="m8796,12289l8825,12289e" filled="false" stroked="true" strokeweight="1.42pt" strokecolor="#231f20">
                <v:path arrowok="t"/>
              </v:shape>
            </v:group>
            <v:group style="position:absolute;left:8854;top:12276;width:29;height:27" coordorigin="8854,12276" coordsize="29,27">
              <v:shape style="position:absolute;left:8854;top:12276;width:29;height:27" coordorigin="8854,12276" coordsize="29,27" path="m8854,12289l8882,12289e" filled="false" stroked="true" strokeweight="1.42pt" strokecolor="#231f20">
                <v:path arrowok="t"/>
              </v:shape>
            </v:group>
            <v:group style="position:absolute;left:8911;top:12276;width:29;height:27" coordorigin="8911,12276" coordsize="29,27">
              <v:shape style="position:absolute;left:8911;top:12276;width:29;height:27" coordorigin="8911,12276" coordsize="29,27" path="m8911,12289l8940,12289e" filled="false" stroked="true" strokeweight="1.42pt" strokecolor="#231f20">
                <v:path arrowok="t"/>
              </v:shape>
            </v:group>
            <v:group style="position:absolute;left:8969;top:12276;width:29;height:27" coordorigin="8969,12276" coordsize="29,27">
              <v:shape style="position:absolute;left:8969;top:12276;width:29;height:27" coordorigin="8969,12276" coordsize="29,27" path="m8969,12289l8998,12289e" filled="false" stroked="true" strokeweight="1.42pt" strokecolor="#231f20">
                <v:path arrowok="t"/>
              </v:shape>
            </v:group>
            <v:group style="position:absolute;left:9026;top:12276;width:29;height:27" coordorigin="9026,12276" coordsize="29,27">
              <v:shape style="position:absolute;left:9026;top:12276;width:29;height:27" coordorigin="9026,12276" coordsize="29,27" path="m9026,12289l9055,12289e" filled="false" stroked="true" strokeweight="1.42pt" strokecolor="#231f20">
                <v:path arrowok="t"/>
              </v:shape>
            </v:group>
            <v:group style="position:absolute;left:9084;top:12276;width:29;height:27" coordorigin="9084,12276" coordsize="29,27">
              <v:shape style="position:absolute;left:9084;top:12276;width:29;height:27" coordorigin="9084,12276" coordsize="29,27" path="m9084,12289l9113,12289e" filled="false" stroked="true" strokeweight="1.42pt" strokecolor="#231f20">
                <v:path arrowok="t"/>
              </v:shape>
            </v:group>
            <v:group style="position:absolute;left:9142;top:12276;width:29;height:27" coordorigin="9142,12276" coordsize="29,27">
              <v:shape style="position:absolute;left:9142;top:12276;width:29;height:27" coordorigin="9142,12276" coordsize="29,27" path="m9142,12289l9170,12289e" filled="false" stroked="true" strokeweight="1.42pt" strokecolor="#231f20">
                <v:path arrowok="t"/>
              </v:shape>
            </v:group>
            <v:group style="position:absolute;left:9199;top:12276;width:29;height:27" coordorigin="9199,12276" coordsize="29,27">
              <v:shape style="position:absolute;left:9199;top:12276;width:29;height:27" coordorigin="9199,12276" coordsize="29,27" path="m9199,12289l9228,12289e" filled="false" stroked="true" strokeweight="1.42pt" strokecolor="#231f20">
                <v:path arrowok="t"/>
              </v:shape>
            </v:group>
            <v:group style="position:absolute;left:9257;top:12276;width:29;height:27" coordorigin="9257,12276" coordsize="29,27">
              <v:shape style="position:absolute;left:9257;top:12276;width:29;height:27" coordorigin="9257,12276" coordsize="29,27" path="m9257,12289l9286,12289e" filled="false" stroked="true" strokeweight="1.42pt" strokecolor="#231f20">
                <v:path arrowok="t"/>
              </v:shape>
            </v:group>
            <v:group style="position:absolute;left:9314;top:12276;width:29;height:27" coordorigin="9314,12276" coordsize="29,27">
              <v:shape style="position:absolute;left:9314;top:12276;width:29;height:27" coordorigin="9314,12276" coordsize="29,27" path="m9314,12289l9343,12289e" filled="false" stroked="true" strokeweight="1.42pt" strokecolor="#231f20">
                <v:path arrowok="t"/>
              </v:shape>
            </v:group>
            <v:group style="position:absolute;left:9372;top:12276;width:29;height:27" coordorigin="9372,12276" coordsize="29,27">
              <v:shape style="position:absolute;left:9372;top:12276;width:29;height:27" coordorigin="9372,12276" coordsize="29,27" path="m9372,12289l9401,12289e" filled="false" stroked="true" strokeweight="1.42pt" strokecolor="#231f20">
                <v:path arrowok="t"/>
              </v:shape>
            </v:group>
            <v:group style="position:absolute;left:9430;top:12276;width:29;height:27" coordorigin="9430,12276" coordsize="29,27">
              <v:shape style="position:absolute;left:9430;top:12276;width:29;height:27" coordorigin="9430,12276" coordsize="29,27" path="m9430,12289l9458,12289e" filled="false" stroked="true" strokeweight="1.42pt" strokecolor="#231f20">
                <v:path arrowok="t"/>
              </v:shape>
            </v:group>
            <v:group style="position:absolute;left:9487;top:12276;width:29;height:27" coordorigin="9487,12276" coordsize="29,27">
              <v:shape style="position:absolute;left:9487;top:12276;width:29;height:27" coordorigin="9487,12276" coordsize="29,27" path="m9487,12289l9516,12289e" filled="false" stroked="true" strokeweight="1.42pt" strokecolor="#231f20">
                <v:path arrowok="t"/>
              </v:shape>
            </v:group>
            <v:group style="position:absolute;left:9545;top:12276;width:29;height:27" coordorigin="9545,12276" coordsize="29,27">
              <v:shape style="position:absolute;left:9545;top:12276;width:29;height:27" coordorigin="9545,12276" coordsize="29,27" path="m9545,12289l9574,12289e" filled="false" stroked="true" strokeweight="1.42pt" strokecolor="#231f20">
                <v:path arrowok="t"/>
              </v:shape>
            </v:group>
            <v:group style="position:absolute;left:9602;top:12276;width:29;height:27" coordorigin="9602,12276" coordsize="29,27">
              <v:shape style="position:absolute;left:9602;top:12276;width:29;height:27" coordorigin="9602,12276" coordsize="29,27" path="m9602,12289l9631,12289e" filled="false" stroked="true" strokeweight="1.42pt" strokecolor="#231f20">
                <v:path arrowok="t"/>
              </v:shape>
            </v:group>
            <v:group style="position:absolute;left:9660;top:12276;width:29;height:27" coordorigin="9660,12276" coordsize="29,27">
              <v:shape style="position:absolute;left:9660;top:12276;width:29;height:27" coordorigin="9660,12276" coordsize="29,27" path="m9660,12289l9689,12289e" filled="false" stroked="true" strokeweight="1.42pt" strokecolor="#231f20">
                <v:path arrowok="t"/>
              </v:shape>
            </v:group>
            <v:group style="position:absolute;left:9718;top:12276;width:29;height:27" coordorigin="9718,12276" coordsize="29,27">
              <v:shape style="position:absolute;left:9718;top:12276;width:29;height:27" coordorigin="9718,12276" coordsize="29,27" path="m9718,12289l9746,12289e" filled="false" stroked="true" strokeweight="1.42pt" strokecolor="#231f20">
                <v:path arrowok="t"/>
              </v:shape>
            </v:group>
            <v:group style="position:absolute;left:9775;top:12276;width:29;height:27" coordorigin="9775,12276" coordsize="29,27">
              <v:shape style="position:absolute;left:9775;top:12276;width:29;height:27" coordorigin="9775,12276" coordsize="29,27" path="m9775,12289l9804,12289e" filled="false" stroked="true" strokeweight="1.42pt" strokecolor="#231f20">
                <v:path arrowok="t"/>
              </v:shape>
            </v:group>
            <v:group style="position:absolute;left:9833;top:12276;width:29;height:27" coordorigin="9833,12276" coordsize="29,27">
              <v:shape style="position:absolute;left:9833;top:12276;width:29;height:27" coordorigin="9833,12276" coordsize="29,27" path="m9833,12289l9862,12289e" filled="false" stroked="true" strokeweight="1.42pt" strokecolor="#231f20">
                <v:path arrowok="t"/>
              </v:shape>
            </v:group>
            <v:group style="position:absolute;left:9890;top:12276;width:29;height:27" coordorigin="9890,12276" coordsize="29,27">
              <v:shape style="position:absolute;left:9890;top:12276;width:29;height:27" coordorigin="9890,12276" coordsize="29,27" path="m9890,12289l9919,12289e" filled="false" stroked="true" strokeweight="1.42pt" strokecolor="#231f20">
                <v:path arrowok="t"/>
              </v:shape>
            </v:group>
            <v:group style="position:absolute;left:9948;top:12276;width:29;height:27" coordorigin="9948,12276" coordsize="29,27">
              <v:shape style="position:absolute;left:9948;top:12276;width:29;height:27" coordorigin="9948,12276" coordsize="29,27" path="m9948,12289l9977,12289e" filled="false" stroked="true" strokeweight="1.42pt" strokecolor="#231f20">
                <v:path arrowok="t"/>
              </v:shape>
            </v:group>
            <v:group style="position:absolute;left:10006;top:12276;width:29;height:27" coordorigin="10006,12276" coordsize="29,27">
              <v:shape style="position:absolute;left:10006;top:12276;width:29;height:27" coordorigin="10006,12276" coordsize="29,27" path="m10006,12289l10034,12289e" filled="false" stroked="true" strokeweight="1.42pt" strokecolor="#231f20">
                <v:path arrowok="t"/>
              </v:shape>
            </v:group>
            <v:group style="position:absolute;left:10063;top:12276;width:29;height:27" coordorigin="10063,12276" coordsize="29,27">
              <v:shape style="position:absolute;left:10063;top:12276;width:29;height:27" coordorigin="10063,12276" coordsize="29,27" path="m10063,12289l10092,12289e" filled="false" stroked="true" strokeweight="1.42pt" strokecolor="#231f20">
                <v:path arrowok="t"/>
              </v:shape>
            </v:group>
            <v:group style="position:absolute;left:10121;top:12276;width:29;height:27" coordorigin="10121,12276" coordsize="29,27">
              <v:shape style="position:absolute;left:10121;top:12276;width:29;height:27" coordorigin="10121,12276" coordsize="29,27" path="m10121,12289l10150,12289e" filled="false" stroked="true" strokeweight="1.42pt" strokecolor="#231f20">
                <v:path arrowok="t"/>
              </v:shape>
            </v:group>
            <v:group style="position:absolute;left:10178;top:12276;width:29;height:27" coordorigin="10178,12276" coordsize="29,27">
              <v:shape style="position:absolute;left:10178;top:12276;width:29;height:27" coordorigin="10178,12276" coordsize="29,27" path="m10178,12289l10207,12289e" filled="false" stroked="true" strokeweight="1.42pt" strokecolor="#231f20">
                <v:path arrowok="t"/>
              </v:shape>
            </v:group>
            <v:group style="position:absolute;left:10236;top:12276;width:29;height:27" coordorigin="10236,12276" coordsize="29,27">
              <v:shape style="position:absolute;left:10236;top:12276;width:29;height:27" coordorigin="10236,12276" coordsize="29,27" path="m10236,12289l10265,12289e" filled="false" stroked="true" strokeweight="1.42pt" strokecolor="#231f20">
                <v:path arrowok="t"/>
              </v:shape>
            </v:group>
            <v:group style="position:absolute;left:10294;top:12276;width:29;height:27" coordorigin="10294,12276" coordsize="29,27">
              <v:shape style="position:absolute;left:10294;top:12276;width:29;height:27" coordorigin="10294,12276" coordsize="29,27" path="m10294,12289l10322,12289e" filled="false" stroked="true" strokeweight="1.42pt" strokecolor="#231f20">
                <v:path arrowok="t"/>
              </v:shape>
            </v:group>
            <v:group style="position:absolute;left:10351;top:12276;width:29;height:27" coordorigin="10351,12276" coordsize="29,27">
              <v:shape style="position:absolute;left:10351;top:12276;width:29;height:27" coordorigin="10351,12276" coordsize="29,27" path="m10351,12289l10380,12289e" filled="false" stroked="true" strokeweight="1.42pt" strokecolor="#231f20">
                <v:path arrowok="t"/>
              </v:shape>
            </v:group>
            <v:group style="position:absolute;left:10409;top:12276;width:29;height:27" coordorigin="10409,12276" coordsize="29,27">
              <v:shape style="position:absolute;left:10409;top:12276;width:29;height:27" coordorigin="10409,12276" coordsize="29,27" path="m10409,12289l10438,12289e" filled="false" stroked="true" strokeweight="1.42pt" strokecolor="#231f20">
                <v:path arrowok="t"/>
              </v:shape>
            </v:group>
            <v:group style="position:absolute;left:10466;top:12276;width:29;height:27" coordorigin="10466,12276" coordsize="29,27">
              <v:shape style="position:absolute;left:10466;top:12276;width:29;height:27" coordorigin="10466,12276" coordsize="29,27" path="m10466,12289l10495,12289e" filled="false" stroked="true" strokeweight="1.42pt" strokecolor="#231f20">
                <v:path arrowok="t"/>
              </v:shape>
            </v:group>
            <v:group style="position:absolute;left:10524;top:12276;width:29;height:27" coordorigin="10524,12276" coordsize="29,27">
              <v:shape style="position:absolute;left:10524;top:12276;width:29;height:27" coordorigin="10524,12276" coordsize="29,27" path="m10524,12289l10553,12289e" filled="false" stroked="true" strokeweight="1.42pt" strokecolor="#231f20">
                <v:path arrowok="t"/>
              </v:shape>
            </v:group>
            <v:group style="position:absolute;left:10582;top:12276;width:29;height:27" coordorigin="10582,12276" coordsize="29,27">
              <v:shape style="position:absolute;left:10582;top:12276;width:29;height:27" coordorigin="10582,12276" coordsize="29,27" path="m10582,12289l10610,12289e" filled="false" stroked="true" strokeweight="1.42pt" strokecolor="#231f20">
                <v:path arrowok="t"/>
              </v:shape>
            </v:group>
            <v:group style="position:absolute;left:10639;top:12276;width:29;height:27" coordorigin="10639,12276" coordsize="29,27">
              <v:shape style="position:absolute;left:10639;top:12276;width:29;height:27" coordorigin="10639,12276" coordsize="29,27" path="m10639,12289l10668,12289e" filled="false" stroked="true" strokeweight="1.42pt" strokecolor="#231f20">
                <v:path arrowok="t"/>
              </v:shape>
            </v:group>
            <v:group style="position:absolute;left:10697;top:12276;width:29;height:27" coordorigin="10697,12276" coordsize="29,27">
              <v:shape style="position:absolute;left:10697;top:12276;width:29;height:27" coordorigin="10697,12276" coordsize="29,27" path="m10697,12289l10726,12289e" filled="false" stroked="true" strokeweight="1.42pt" strokecolor="#231f20">
                <v:path arrowok="t"/>
              </v:shape>
            </v:group>
            <v:group style="position:absolute;left:10754;top:12276;width:29;height:27" coordorigin="10754,12276" coordsize="29,27">
              <v:shape style="position:absolute;left:10754;top:12276;width:29;height:27" coordorigin="10754,12276" coordsize="29,27" path="m10754,12289l10783,12289e" filled="false" stroked="true" strokeweight="1.42pt" strokecolor="#231f20">
                <v:path arrowok="t"/>
              </v:shape>
            </v:group>
            <v:group style="position:absolute;left:10812;top:12276;width:29;height:27" coordorigin="10812,12276" coordsize="29,27">
              <v:shape style="position:absolute;left:10812;top:12276;width:29;height:27" coordorigin="10812,12276" coordsize="29,27" path="m10812,12289l10841,12289e" filled="false" stroked="true" strokeweight="1.42pt" strokecolor="#231f20">
                <v:path arrowok="t"/>
              </v:shape>
            </v:group>
            <v:group style="position:absolute;left:10870;top:12276;width:29;height:27" coordorigin="10870,12276" coordsize="29,27">
              <v:shape style="position:absolute;left:10870;top:12276;width:29;height:27" coordorigin="10870,12276" coordsize="29,27" path="m10870,12289l10898,12289e" filled="false" stroked="true" strokeweight="1.42pt" strokecolor="#231f20">
                <v:path arrowok="t"/>
              </v:shape>
            </v:group>
            <v:group style="position:absolute;left:10927;top:12276;width:29;height:27" coordorigin="10927,12276" coordsize="29,27">
              <v:shape style="position:absolute;left:10927;top:12276;width:29;height:27" coordorigin="10927,12276" coordsize="29,27" path="m10927,12289l10956,12289e" filled="false" stroked="true" strokeweight="1.42pt" strokecolor="#231f20">
                <v:path arrowok="t"/>
              </v:shape>
            </v:group>
            <v:group style="position:absolute;left:10985;top:12276;width:29;height:27" coordorigin="10985,12276" coordsize="29,27">
              <v:shape style="position:absolute;left:10985;top:12276;width:29;height:27" coordorigin="10985,12276" coordsize="29,27" path="m10985,12289l11014,12289e" filled="false" stroked="true" strokeweight="1.42pt" strokecolor="#231f20">
                <v:path arrowok="t"/>
              </v:shape>
            </v:group>
            <v:group style="position:absolute;left:11042;top:12276;width:29;height:27" coordorigin="11042,12276" coordsize="29,27">
              <v:shape style="position:absolute;left:11042;top:12276;width:29;height:27" coordorigin="11042,12276" coordsize="29,27" path="m11042,12289l11071,12289e" filled="false" stroked="true" strokeweight="1.42pt" strokecolor="#231f20">
                <v:path arrowok="t"/>
              </v:shape>
            </v:group>
            <v:group style="position:absolute;left:11100;top:12276;width:29;height:27" coordorigin="11100,12276" coordsize="29,27">
              <v:shape style="position:absolute;left:11100;top:12276;width:29;height:27" coordorigin="11100,12276" coordsize="29,27" path="m11100,12289l11129,12289e" filled="false" stroked="true" strokeweight="1.42pt" strokecolor="#231f20">
                <v:path arrowok="t"/>
              </v:shape>
            </v:group>
            <v:group style="position:absolute;left:11158;top:12276;width:29;height:27" coordorigin="11158,12276" coordsize="29,27">
              <v:shape style="position:absolute;left:11158;top:12276;width:29;height:27" coordorigin="11158,12276" coordsize="29,27" path="m11158,12289l11186,12289e" filled="false" stroked="true" strokeweight="1.42pt" strokecolor="#231f20">
                <v:path arrowok="t"/>
              </v:shape>
            </v:group>
            <v:group style="position:absolute;left:11215;top:12276;width:29;height:27" coordorigin="11215,12276" coordsize="29,27">
              <v:shape style="position:absolute;left:11215;top:12276;width:29;height:27" coordorigin="11215,12276" coordsize="29,27" path="m11215,12289l11244,12289e" filled="false" stroked="true" strokeweight="1.42pt" strokecolor="#231f20">
                <v:path arrowok="t"/>
              </v:shape>
            </v:group>
            <v:group style="position:absolute;left:11273;top:12276;width:29;height:27" coordorigin="11273,12276" coordsize="29,27">
              <v:shape style="position:absolute;left:11273;top:12276;width:29;height:27" coordorigin="11273,12276" coordsize="29,27" path="m11273,12289l11302,12289e" filled="false" stroked="true" strokeweight="1.42pt" strokecolor="#231f20">
                <v:path arrowok="t"/>
              </v:shape>
            </v:group>
            <v:group style="position:absolute;left:11330;top:12276;width:29;height:27" coordorigin="11330,12276" coordsize="29,27">
              <v:shape style="position:absolute;left:11330;top:12276;width:29;height:27" coordorigin="11330,12276" coordsize="29,27" path="m11330,12289l11359,12289e" filled="false" stroked="true" strokeweight="1.42pt" strokecolor="#231f20">
                <v:path arrowok="t"/>
              </v:shape>
            </v:group>
            <v:group style="position:absolute;left:11388;top:12276;width:29;height:27" coordorigin="11388,12276" coordsize="29,27">
              <v:shape style="position:absolute;left:11388;top:12276;width:29;height:27" coordorigin="11388,12276" coordsize="29,27" path="m11388,12289l11417,12289e" filled="false" stroked="true" strokeweight="1.42pt" strokecolor="#231f20">
                <v:path arrowok="t"/>
              </v:shape>
            </v:group>
            <v:group style="position:absolute;left:11446;top:12276;width:20;height:27" coordorigin="11446,12276" coordsize="20,27">
              <v:shape style="position:absolute;left:11446;top:12276;width:20;height:27" coordorigin="11446,12276" coordsize="20,27" path="m11446,12289l11465,12289e" filled="false" stroked="true" strokeweight="1.42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.040001pt;margin-top:632.76001pt;width:271pt;height:.1pt;mso-position-horizontal-relative:page;mso-position-vertical-relative:page;z-index:-85336" coordorigin="701,12655" coordsize="5420,2">
            <v:shape style="position:absolute;left:701;top:12655;width:5420;height:2" coordorigin="701,12655" coordsize="5420,0" path="m701,12655l6120,12655e" filled="false" stroked="true" strokeweight="1.06pt" strokecolor="#231f20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1"/>
        <w:gridCol w:w="5359"/>
      </w:tblGrid>
      <w:tr>
        <w:trPr>
          <w:trHeight w:val="2448" w:hRule="exact"/>
        </w:trPr>
        <w:tc>
          <w:tcPr>
            <w:tcW w:w="54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131" w:lineRule="auto"/>
              <w:ind w:left="2999" w:right="1269" w:hanging="49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color w:val="231F20"/>
                <w:w w:val="110"/>
                <w:position w:val="-19"/>
                <w:sz w:val="61"/>
              </w:rPr>
              <w:t>+</w:t>
            </w:r>
            <w:r>
              <w:rPr>
                <w:rFonts w:ascii="Calibri"/>
                <w:b/>
                <w:color w:val="231F20"/>
                <w:spacing w:val="-26"/>
                <w:w w:val="110"/>
                <w:position w:val="-19"/>
                <w:sz w:val="61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3"/>
              </w:rPr>
              <w:t>Radiant</w:t>
            </w:r>
            <w:r>
              <w:rPr>
                <w:rFonts w:ascii="Calibri"/>
                <w:b/>
                <w:color w:val="231F20"/>
                <w:spacing w:val="26"/>
                <w:w w:val="109"/>
                <w:sz w:val="33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3"/>
              </w:rPr>
              <w:t>Energy</w:t>
            </w:r>
            <w:r>
              <w:rPr>
                <w:rFonts w:ascii="Calibri"/>
                <w:sz w:val="33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7"/>
                <w:szCs w:val="37"/>
              </w:rPr>
            </w:pPr>
          </w:p>
          <w:p>
            <w:pPr>
              <w:pStyle w:val="TableParagraph"/>
              <w:spacing w:line="240" w:lineRule="auto"/>
              <w:ind w:right="20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10"/>
                <w:sz w:val="56"/>
              </w:rPr>
              <w:t>Sun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359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259" w:right="287" w:hanging="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4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fusion,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7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7344" w:hRule="exact"/>
        </w:trPr>
        <w:tc>
          <w:tcPr>
            <w:tcW w:w="54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46"/>
                <w:szCs w:val="46"/>
              </w:rPr>
            </w:pPr>
          </w:p>
          <w:p>
            <w:pPr>
              <w:pStyle w:val="TableParagraph"/>
              <w:spacing w:line="240" w:lineRule="auto"/>
              <w:ind w:right="68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56"/>
              </w:rPr>
              <w:t>Ancient</w:t>
            </w:r>
            <w:r>
              <w:rPr>
                <w:rFonts w:ascii="Calibri"/>
                <w:b/>
                <w:color w:val="231F20"/>
                <w:spacing w:val="-89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2"/>
                <w:w w:val="110"/>
                <w:sz w:val="56"/>
              </w:rPr>
              <w:t>Sea</w:t>
            </w:r>
            <w:r>
              <w:rPr>
                <w:rFonts w:ascii="Calibri"/>
                <w:b/>
                <w:color w:val="231F20"/>
                <w:spacing w:val="-88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56"/>
              </w:rPr>
              <w:t>Plant</w:t>
            </w:r>
            <w:r>
              <w:rPr>
                <w:rFonts w:ascii="Calibri"/>
                <w:sz w:val="5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467"/>
              <w:ind w:right="49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56"/>
              </w:rPr>
              <w:t>Ancient</w:t>
            </w:r>
            <w:r>
              <w:rPr>
                <w:rFonts w:ascii="Calibri"/>
                <w:b/>
                <w:color w:val="231F20"/>
                <w:spacing w:val="-92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Sea</w:t>
            </w:r>
            <w:r>
              <w:rPr>
                <w:rFonts w:ascii="Calibri"/>
                <w:b/>
                <w:color w:val="231F20"/>
                <w:spacing w:val="-92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56"/>
              </w:rPr>
              <w:t>Animal</w:t>
            </w:r>
            <w:r>
              <w:rPr>
                <w:rFonts w:ascii="Calibri"/>
                <w:sz w:val="56"/>
              </w:rPr>
            </w:r>
          </w:p>
          <w:p>
            <w:pPr>
              <w:pStyle w:val="TableParagraph"/>
              <w:spacing w:line="183" w:lineRule="auto" w:before="407"/>
              <w:ind w:left="603" w:right="634"/>
              <w:jc w:val="center"/>
              <w:rPr>
                <w:rFonts w:ascii="Calibri" w:hAnsi="Calibri" w:cs="Calibri" w:eastAsia="Calibri"/>
                <w:sz w:val="92"/>
                <w:szCs w:val="92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92"/>
              </w:rPr>
              <w:t>H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E</w:t>
            </w:r>
            <w:r>
              <w:rPr>
                <w:rFonts w:ascii="Calibri"/>
                <w:b/>
                <w:color w:val="231F20"/>
                <w:spacing w:val="-77"/>
                <w:w w:val="105"/>
                <w:sz w:val="92"/>
              </w:rPr>
              <w:t>A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T</w:t>
            </w:r>
            <w:r>
              <w:rPr>
                <w:rFonts w:ascii="Calibri"/>
                <w:b/>
                <w:color w:val="231F20"/>
                <w:spacing w:val="46"/>
                <w:w w:val="105"/>
                <w:sz w:val="92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AND</w:t>
            </w:r>
            <w:r>
              <w:rPr>
                <w:rFonts w:ascii="Calibri"/>
                <w:b/>
                <w:color w:val="231F20"/>
                <w:w w:val="109"/>
                <w:sz w:val="92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PRESSURE</w:t>
            </w:r>
            <w:r>
              <w:rPr>
                <w:rFonts w:ascii="Calibri"/>
                <w:sz w:val="92"/>
              </w:rPr>
            </w:r>
          </w:p>
        </w:tc>
        <w:tc>
          <w:tcPr>
            <w:tcW w:w="5359" w:type="dxa"/>
            <w:tcBorders>
              <w:top w:val="single" w:sz="8" w:space="0" w:color="231F20"/>
              <w:left w:val="nil" w:sz="6" w:space="0" w:color="auto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79" w:right="100" w:hanging="5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13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1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9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photosynthesis,</w:t>
            </w:r>
            <w:r>
              <w:rPr>
                <w:rFonts w:ascii="Calibri"/>
                <w:b/>
                <w:color w:val="231F20"/>
                <w:spacing w:val="-16"/>
                <w:sz w:val="40"/>
              </w:rPr>
              <w:t> </w:t>
            </w:r>
            <w:r>
              <w:rPr>
                <w:rFonts w:ascii="Calibri"/>
                <w:b/>
                <w:color w:val="231F2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11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sz w:val="40"/>
              </w:rPr>
              <w:t>converted</w:t>
            </w:r>
            <w:r>
              <w:rPr>
                <w:rFonts w:ascii="Calibri"/>
                <w:b/>
                <w:color w:val="231F20"/>
                <w:spacing w:val="2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11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12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13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28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1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1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stored</w:t>
            </w:r>
            <w:r>
              <w:rPr>
                <w:rFonts w:ascii="Calibri"/>
                <w:b/>
                <w:color w:val="231F20"/>
                <w:spacing w:val="-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it</w:t>
            </w:r>
            <w:r>
              <w:rPr>
                <w:rFonts w:ascii="Calibri"/>
                <w:b/>
                <w:color w:val="231F20"/>
                <w:spacing w:val="-11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-13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my</w:t>
            </w:r>
            <w:r>
              <w:rPr>
                <w:rFonts w:ascii="Calibri"/>
                <w:b/>
                <w:color w:val="231F20"/>
                <w:spacing w:val="-19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cells.</w:t>
            </w:r>
            <w:r>
              <w:rPr>
                <w:rFonts w:ascii="Calibri"/>
                <w:sz w:val="4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70" w:lineRule="atLeast"/>
              <w:ind w:left="38"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  <w:r>
              <w:rPr>
                <w:rFonts w:ascii="Times New Roman" w:hAnsi="Times New Roman" w:cs="Times New Roman" w:eastAsia="Times New Roman"/>
                <w:sz w:val="7"/>
                <w:szCs w:val="7"/>
              </w:rPr>
              <w:pict>
                <v:group style="width:264.95pt;height:3.7pt;mso-position-horizontal-relative:char;mso-position-vertical-relative:line" coordorigin="0,0" coordsize="5299,74">
                  <v:group style="position:absolute;left:19;top:19;width:29;height:36" coordorigin="19,19" coordsize="29,36">
                    <v:shape style="position:absolute;left:19;top:19;width:29;height:36" coordorigin="19,19" coordsize="29,36" path="m19,37l48,37e" filled="false" stroked="true" strokeweight="1.9pt" strokecolor="#231f20">
                      <v:path arrowok="t"/>
                    </v:shape>
                  </v:group>
                  <v:group style="position:absolute;left:77;top:19;width:29;height:36" coordorigin="77,19" coordsize="29,36">
                    <v:shape style="position:absolute;left:77;top:19;width:29;height:36" coordorigin="77,19" coordsize="29,36" path="m77,37l105,37e" filled="false" stroked="true" strokeweight="1.9pt" strokecolor="#231f20">
                      <v:path arrowok="t"/>
                    </v:shape>
                  </v:group>
                  <v:group style="position:absolute;left:134;top:19;width:29;height:36" coordorigin="134,19" coordsize="29,36">
                    <v:shape style="position:absolute;left:134;top:19;width:29;height:36" coordorigin="134,19" coordsize="29,36" path="m134,37l163,37e" filled="false" stroked="true" strokeweight="1.9pt" strokecolor="#231f20">
                      <v:path arrowok="t"/>
                    </v:shape>
                  </v:group>
                  <v:group style="position:absolute;left:192;top:19;width:29;height:36" coordorigin="192,19" coordsize="29,36">
                    <v:shape style="position:absolute;left:192;top:19;width:29;height:36" coordorigin="192,19" coordsize="29,36" path="m192,37l221,37e" filled="false" stroked="true" strokeweight="1.9pt" strokecolor="#231f20">
                      <v:path arrowok="t"/>
                    </v:shape>
                  </v:group>
                  <v:group style="position:absolute;left:249;top:19;width:29;height:36" coordorigin="249,19" coordsize="29,36">
                    <v:shape style="position:absolute;left:249;top:19;width:29;height:36" coordorigin="249,19" coordsize="29,36" path="m249,37l278,37e" filled="false" stroked="true" strokeweight="1.9pt" strokecolor="#231f20">
                      <v:path arrowok="t"/>
                    </v:shape>
                  </v:group>
                  <v:group style="position:absolute;left:307;top:19;width:29;height:36" coordorigin="307,19" coordsize="29,36">
                    <v:shape style="position:absolute;left:307;top:19;width:29;height:36" coordorigin="307,19" coordsize="29,36" path="m307,37l336,37e" filled="false" stroked="true" strokeweight="1.9pt" strokecolor="#231f20">
                      <v:path arrowok="t"/>
                    </v:shape>
                  </v:group>
                  <v:group style="position:absolute;left:365;top:19;width:29;height:36" coordorigin="365,19" coordsize="29,36">
                    <v:shape style="position:absolute;left:365;top:19;width:29;height:36" coordorigin="365,19" coordsize="29,36" path="m365,37l393,37e" filled="false" stroked="true" strokeweight="1.9pt" strokecolor="#231f20">
                      <v:path arrowok="t"/>
                    </v:shape>
                  </v:group>
                  <v:group style="position:absolute;left:422;top:19;width:29;height:36" coordorigin="422,19" coordsize="29,36">
                    <v:shape style="position:absolute;left:422;top:19;width:29;height:36" coordorigin="422,19" coordsize="29,36" path="m422,37l451,37e" filled="false" stroked="true" strokeweight="1.9pt" strokecolor="#231f20">
                      <v:path arrowok="t"/>
                    </v:shape>
                  </v:group>
                  <v:group style="position:absolute;left:480;top:19;width:29;height:36" coordorigin="480,19" coordsize="29,36">
                    <v:shape style="position:absolute;left:480;top:19;width:29;height:36" coordorigin="480,19" coordsize="29,36" path="m480,37l509,37e" filled="false" stroked="true" strokeweight="1.9pt" strokecolor="#231f20">
                      <v:path arrowok="t"/>
                    </v:shape>
                  </v:group>
                  <v:group style="position:absolute;left:537;top:19;width:29;height:36" coordorigin="537,19" coordsize="29,36">
                    <v:shape style="position:absolute;left:537;top:19;width:29;height:36" coordorigin="537,19" coordsize="29,36" path="m537,37l566,37e" filled="false" stroked="true" strokeweight="1.9pt" strokecolor="#231f20">
                      <v:path arrowok="t"/>
                    </v:shape>
                  </v:group>
                  <v:group style="position:absolute;left:595;top:19;width:29;height:36" coordorigin="595,19" coordsize="29,36">
                    <v:shape style="position:absolute;left:595;top:19;width:29;height:36" coordorigin="595,19" coordsize="29,36" path="m595,37l624,37e" filled="false" stroked="true" strokeweight="1.9pt" strokecolor="#231f20">
                      <v:path arrowok="t"/>
                    </v:shape>
                  </v:group>
                  <v:group style="position:absolute;left:653;top:19;width:29;height:36" coordorigin="653,19" coordsize="29,36">
                    <v:shape style="position:absolute;left:653;top:19;width:29;height:36" coordorigin="653,19" coordsize="29,36" path="m653,37l681,37e" filled="false" stroked="true" strokeweight="1.9pt" strokecolor="#231f20">
                      <v:path arrowok="t"/>
                    </v:shape>
                  </v:group>
                  <v:group style="position:absolute;left:710;top:19;width:29;height:36" coordorigin="710,19" coordsize="29,36">
                    <v:shape style="position:absolute;left:710;top:19;width:29;height:36" coordorigin="710,19" coordsize="29,36" path="m710,37l739,37e" filled="false" stroked="true" strokeweight="1.9pt" strokecolor="#231f20">
                      <v:path arrowok="t"/>
                    </v:shape>
                  </v:group>
                  <v:group style="position:absolute;left:768;top:19;width:29;height:36" coordorigin="768,19" coordsize="29,36">
                    <v:shape style="position:absolute;left:768;top:19;width:29;height:36" coordorigin="768,19" coordsize="29,36" path="m768,37l797,37e" filled="false" stroked="true" strokeweight="1.9pt" strokecolor="#231f20">
                      <v:path arrowok="t"/>
                    </v:shape>
                  </v:group>
                  <v:group style="position:absolute;left:825;top:19;width:29;height:36" coordorigin="825,19" coordsize="29,36">
                    <v:shape style="position:absolute;left:825;top:19;width:29;height:36" coordorigin="825,19" coordsize="29,36" path="m825,37l854,37e" filled="false" stroked="true" strokeweight="1.9pt" strokecolor="#231f20">
                      <v:path arrowok="t"/>
                    </v:shape>
                  </v:group>
                  <v:group style="position:absolute;left:883;top:19;width:29;height:36" coordorigin="883,19" coordsize="29,36">
                    <v:shape style="position:absolute;left:883;top:19;width:29;height:36" coordorigin="883,19" coordsize="29,36" path="m883,37l912,37e" filled="false" stroked="true" strokeweight="1.9pt" strokecolor="#231f20">
                      <v:path arrowok="t"/>
                    </v:shape>
                  </v:group>
                  <v:group style="position:absolute;left:941;top:19;width:29;height:36" coordorigin="941,19" coordsize="29,36">
                    <v:shape style="position:absolute;left:941;top:19;width:29;height:36" coordorigin="941,19" coordsize="29,36" path="m941,37l969,37e" filled="false" stroked="true" strokeweight="1.9pt" strokecolor="#231f20">
                      <v:path arrowok="t"/>
                    </v:shape>
                  </v:group>
                  <v:group style="position:absolute;left:998;top:19;width:29;height:36" coordorigin="998,19" coordsize="29,36">
                    <v:shape style="position:absolute;left:998;top:19;width:29;height:36" coordorigin="998,19" coordsize="29,36" path="m998,37l1027,37e" filled="false" stroked="true" strokeweight="1.9pt" strokecolor="#231f20">
                      <v:path arrowok="t"/>
                    </v:shape>
                  </v:group>
                  <v:group style="position:absolute;left:1056;top:19;width:29;height:36" coordorigin="1056,19" coordsize="29,36">
                    <v:shape style="position:absolute;left:1056;top:19;width:29;height:36" coordorigin="1056,19" coordsize="29,36" path="m1056,37l1085,37e" filled="false" stroked="true" strokeweight="1.9pt" strokecolor="#231f20">
                      <v:path arrowok="t"/>
                    </v:shape>
                  </v:group>
                  <v:group style="position:absolute;left:1113;top:19;width:29;height:36" coordorigin="1113,19" coordsize="29,36">
                    <v:shape style="position:absolute;left:1113;top:19;width:29;height:36" coordorigin="1113,19" coordsize="29,36" path="m1113,37l1142,37e" filled="false" stroked="true" strokeweight="1.9pt" strokecolor="#231f20">
                      <v:path arrowok="t"/>
                    </v:shape>
                  </v:group>
                  <v:group style="position:absolute;left:1171;top:19;width:29;height:36" coordorigin="1171,19" coordsize="29,36">
                    <v:shape style="position:absolute;left:1171;top:19;width:29;height:36" coordorigin="1171,19" coordsize="29,36" path="m1171,37l1200,37e" filled="false" stroked="true" strokeweight="1.9pt" strokecolor="#231f20">
                      <v:path arrowok="t"/>
                    </v:shape>
                  </v:group>
                  <v:group style="position:absolute;left:1229;top:19;width:29;height:36" coordorigin="1229,19" coordsize="29,36">
                    <v:shape style="position:absolute;left:1229;top:19;width:29;height:36" coordorigin="1229,19" coordsize="29,36" path="m1229,37l1257,37e" filled="false" stroked="true" strokeweight="1.9pt" strokecolor="#231f20">
                      <v:path arrowok="t"/>
                    </v:shape>
                  </v:group>
                  <v:group style="position:absolute;left:1286;top:19;width:29;height:36" coordorigin="1286,19" coordsize="29,36">
                    <v:shape style="position:absolute;left:1286;top:19;width:29;height:36" coordorigin="1286,19" coordsize="29,36" path="m1286,37l1315,37e" filled="false" stroked="true" strokeweight="1.9pt" strokecolor="#231f20">
                      <v:path arrowok="t"/>
                    </v:shape>
                  </v:group>
                  <v:group style="position:absolute;left:1344;top:19;width:29;height:36" coordorigin="1344,19" coordsize="29,36">
                    <v:shape style="position:absolute;left:1344;top:19;width:29;height:36" coordorigin="1344,19" coordsize="29,36" path="m1344,37l1373,37e" filled="false" stroked="true" strokeweight="1.9pt" strokecolor="#231f20">
                      <v:path arrowok="t"/>
                    </v:shape>
                  </v:group>
                  <v:group style="position:absolute;left:1401;top:19;width:29;height:36" coordorigin="1401,19" coordsize="29,36">
                    <v:shape style="position:absolute;left:1401;top:19;width:29;height:36" coordorigin="1401,19" coordsize="29,36" path="m1401,37l1430,37e" filled="false" stroked="true" strokeweight="1.9pt" strokecolor="#231f20">
                      <v:path arrowok="t"/>
                    </v:shape>
                  </v:group>
                  <v:group style="position:absolute;left:1459;top:19;width:29;height:36" coordorigin="1459,19" coordsize="29,36">
                    <v:shape style="position:absolute;left:1459;top:19;width:29;height:36" coordorigin="1459,19" coordsize="29,36" path="m1459,37l1488,37e" filled="false" stroked="true" strokeweight="1.9pt" strokecolor="#231f20">
                      <v:path arrowok="t"/>
                    </v:shape>
                  </v:group>
                  <v:group style="position:absolute;left:1517;top:19;width:29;height:36" coordorigin="1517,19" coordsize="29,36">
                    <v:shape style="position:absolute;left:1517;top:19;width:29;height:36" coordorigin="1517,19" coordsize="29,36" path="m1517,37l1545,37e" filled="false" stroked="true" strokeweight="1.9pt" strokecolor="#231f20">
                      <v:path arrowok="t"/>
                    </v:shape>
                  </v:group>
                  <v:group style="position:absolute;left:1574;top:19;width:29;height:36" coordorigin="1574,19" coordsize="29,36">
                    <v:shape style="position:absolute;left:1574;top:19;width:29;height:36" coordorigin="1574,19" coordsize="29,36" path="m1574,37l1603,37e" filled="false" stroked="true" strokeweight="1.9pt" strokecolor="#231f20">
                      <v:path arrowok="t"/>
                    </v:shape>
                  </v:group>
                  <v:group style="position:absolute;left:1632;top:19;width:29;height:36" coordorigin="1632,19" coordsize="29,36">
                    <v:shape style="position:absolute;left:1632;top:19;width:29;height:36" coordorigin="1632,19" coordsize="29,36" path="m1632,37l1661,37e" filled="false" stroked="true" strokeweight="1.9pt" strokecolor="#231f20">
                      <v:path arrowok="t"/>
                    </v:shape>
                  </v:group>
                  <v:group style="position:absolute;left:1689;top:19;width:29;height:36" coordorigin="1689,19" coordsize="29,36">
                    <v:shape style="position:absolute;left:1689;top:19;width:29;height:36" coordorigin="1689,19" coordsize="29,36" path="m1689,37l1718,37e" filled="false" stroked="true" strokeweight="1.9pt" strokecolor="#231f20">
                      <v:path arrowok="t"/>
                    </v:shape>
                  </v:group>
                  <v:group style="position:absolute;left:1747;top:19;width:29;height:36" coordorigin="1747,19" coordsize="29,36">
                    <v:shape style="position:absolute;left:1747;top:19;width:29;height:36" coordorigin="1747,19" coordsize="29,36" path="m1747,37l1776,37e" filled="false" stroked="true" strokeweight="1.9pt" strokecolor="#231f20">
                      <v:path arrowok="t"/>
                    </v:shape>
                  </v:group>
                  <v:group style="position:absolute;left:1805;top:19;width:29;height:36" coordorigin="1805,19" coordsize="29,36">
                    <v:shape style="position:absolute;left:1805;top:19;width:29;height:36" coordorigin="1805,19" coordsize="29,36" path="m1805,37l1833,37e" filled="false" stroked="true" strokeweight="1.9pt" strokecolor="#231f20">
                      <v:path arrowok="t"/>
                    </v:shape>
                  </v:group>
                  <v:group style="position:absolute;left:1862;top:19;width:29;height:36" coordorigin="1862,19" coordsize="29,36">
                    <v:shape style="position:absolute;left:1862;top:19;width:29;height:36" coordorigin="1862,19" coordsize="29,36" path="m1862,37l1891,37e" filled="false" stroked="true" strokeweight="1.9pt" strokecolor="#231f20">
                      <v:path arrowok="t"/>
                    </v:shape>
                  </v:group>
                  <v:group style="position:absolute;left:1920;top:19;width:29;height:36" coordorigin="1920,19" coordsize="29,36">
                    <v:shape style="position:absolute;left:1920;top:19;width:29;height:36" coordorigin="1920,19" coordsize="29,36" path="m1920,37l1949,37e" filled="false" stroked="true" strokeweight="1.9pt" strokecolor="#231f20">
                      <v:path arrowok="t"/>
                    </v:shape>
                  </v:group>
                  <v:group style="position:absolute;left:1977;top:19;width:29;height:36" coordorigin="1977,19" coordsize="29,36">
                    <v:shape style="position:absolute;left:1977;top:19;width:29;height:36" coordorigin="1977,19" coordsize="29,36" path="m1977,37l2006,37e" filled="false" stroked="true" strokeweight="1.9pt" strokecolor="#231f20">
                      <v:path arrowok="t"/>
                    </v:shape>
                  </v:group>
                  <v:group style="position:absolute;left:2035;top:19;width:29;height:36" coordorigin="2035,19" coordsize="29,36">
                    <v:shape style="position:absolute;left:2035;top:19;width:29;height:36" coordorigin="2035,19" coordsize="29,36" path="m2035,37l2064,37e" filled="false" stroked="true" strokeweight="1.9pt" strokecolor="#231f20">
                      <v:path arrowok="t"/>
                    </v:shape>
                  </v:group>
                  <v:group style="position:absolute;left:2093;top:19;width:29;height:36" coordorigin="2093,19" coordsize="29,36">
                    <v:shape style="position:absolute;left:2093;top:19;width:29;height:36" coordorigin="2093,19" coordsize="29,36" path="m2093,37l2121,37e" filled="false" stroked="true" strokeweight="1.9pt" strokecolor="#231f20">
                      <v:path arrowok="t"/>
                    </v:shape>
                  </v:group>
                  <v:group style="position:absolute;left:2150;top:19;width:29;height:36" coordorigin="2150,19" coordsize="29,36">
                    <v:shape style="position:absolute;left:2150;top:19;width:29;height:36" coordorigin="2150,19" coordsize="29,36" path="m2150,37l2179,37e" filled="false" stroked="true" strokeweight="1.9pt" strokecolor="#231f20">
                      <v:path arrowok="t"/>
                    </v:shape>
                  </v:group>
                  <v:group style="position:absolute;left:2208;top:19;width:29;height:36" coordorigin="2208,19" coordsize="29,36">
                    <v:shape style="position:absolute;left:2208;top:19;width:29;height:36" coordorigin="2208,19" coordsize="29,36" path="m2208,37l2237,37e" filled="false" stroked="true" strokeweight="1.9pt" strokecolor="#231f20">
                      <v:path arrowok="t"/>
                    </v:shape>
                  </v:group>
                  <v:group style="position:absolute;left:2265;top:19;width:29;height:36" coordorigin="2265,19" coordsize="29,36">
                    <v:shape style="position:absolute;left:2265;top:19;width:29;height:36" coordorigin="2265,19" coordsize="29,36" path="m2265,37l2294,37e" filled="false" stroked="true" strokeweight="1.9pt" strokecolor="#231f20">
                      <v:path arrowok="t"/>
                    </v:shape>
                  </v:group>
                  <v:group style="position:absolute;left:2323;top:19;width:29;height:36" coordorigin="2323,19" coordsize="29,36">
                    <v:shape style="position:absolute;left:2323;top:19;width:29;height:36" coordorigin="2323,19" coordsize="29,36" path="m2323,37l2352,37e" filled="false" stroked="true" strokeweight="1.9pt" strokecolor="#231f20">
                      <v:path arrowok="t"/>
                    </v:shape>
                  </v:group>
                  <v:group style="position:absolute;left:2381;top:19;width:29;height:36" coordorigin="2381,19" coordsize="29,36">
                    <v:shape style="position:absolute;left:2381;top:19;width:29;height:36" coordorigin="2381,19" coordsize="29,36" path="m2381,37l2409,37e" filled="false" stroked="true" strokeweight="1.9pt" strokecolor="#231f20">
                      <v:path arrowok="t"/>
                    </v:shape>
                  </v:group>
                  <v:group style="position:absolute;left:2438;top:19;width:29;height:36" coordorigin="2438,19" coordsize="29,36">
                    <v:shape style="position:absolute;left:2438;top:19;width:29;height:36" coordorigin="2438,19" coordsize="29,36" path="m2438,37l2467,37e" filled="false" stroked="true" strokeweight="1.9pt" strokecolor="#231f20">
                      <v:path arrowok="t"/>
                    </v:shape>
                  </v:group>
                  <v:group style="position:absolute;left:2496;top:19;width:29;height:36" coordorigin="2496,19" coordsize="29,36">
                    <v:shape style="position:absolute;left:2496;top:19;width:29;height:36" coordorigin="2496,19" coordsize="29,36" path="m2496,37l2525,37e" filled="false" stroked="true" strokeweight="1.9pt" strokecolor="#231f20">
                      <v:path arrowok="t"/>
                    </v:shape>
                  </v:group>
                  <v:group style="position:absolute;left:2553;top:19;width:29;height:36" coordorigin="2553,19" coordsize="29,36">
                    <v:shape style="position:absolute;left:2553;top:19;width:29;height:36" coordorigin="2553,19" coordsize="29,36" path="m2553,37l2582,37e" filled="false" stroked="true" strokeweight="1.9pt" strokecolor="#231f20">
                      <v:path arrowok="t"/>
                    </v:shape>
                  </v:group>
                  <v:group style="position:absolute;left:2611;top:19;width:29;height:36" coordorigin="2611,19" coordsize="29,36">
                    <v:shape style="position:absolute;left:2611;top:19;width:29;height:36" coordorigin="2611,19" coordsize="29,36" path="m2611,37l2640,37e" filled="false" stroked="true" strokeweight="1.9pt" strokecolor="#231f20">
                      <v:path arrowok="t"/>
                    </v:shape>
                  </v:group>
                  <v:group style="position:absolute;left:2669;top:19;width:29;height:36" coordorigin="2669,19" coordsize="29,36">
                    <v:shape style="position:absolute;left:2669;top:19;width:29;height:36" coordorigin="2669,19" coordsize="29,36" path="m2669,37l2697,37e" filled="false" stroked="true" strokeweight="1.9pt" strokecolor="#231f20">
                      <v:path arrowok="t"/>
                    </v:shape>
                  </v:group>
                  <v:group style="position:absolute;left:2726;top:19;width:29;height:36" coordorigin="2726,19" coordsize="29,36">
                    <v:shape style="position:absolute;left:2726;top:19;width:29;height:36" coordorigin="2726,19" coordsize="29,36" path="m2726,37l2755,37e" filled="false" stroked="true" strokeweight="1.9pt" strokecolor="#231f20">
                      <v:path arrowok="t"/>
                    </v:shape>
                  </v:group>
                  <v:group style="position:absolute;left:2784;top:19;width:29;height:36" coordorigin="2784,19" coordsize="29,36">
                    <v:shape style="position:absolute;left:2784;top:19;width:29;height:36" coordorigin="2784,19" coordsize="29,36" path="m2784,37l2813,37e" filled="false" stroked="true" strokeweight="1.9pt" strokecolor="#231f20">
                      <v:path arrowok="t"/>
                    </v:shape>
                  </v:group>
                  <v:group style="position:absolute;left:2841;top:19;width:29;height:36" coordorigin="2841,19" coordsize="29,36">
                    <v:shape style="position:absolute;left:2841;top:19;width:29;height:36" coordorigin="2841,19" coordsize="29,36" path="m2841,37l2870,37e" filled="false" stroked="true" strokeweight="1.9pt" strokecolor="#231f20">
                      <v:path arrowok="t"/>
                    </v:shape>
                  </v:group>
                  <v:group style="position:absolute;left:2899;top:19;width:29;height:36" coordorigin="2899,19" coordsize="29,36">
                    <v:shape style="position:absolute;left:2899;top:19;width:29;height:36" coordorigin="2899,19" coordsize="29,36" path="m2899,37l2928,37e" filled="false" stroked="true" strokeweight="1.9pt" strokecolor="#231f20">
                      <v:path arrowok="t"/>
                    </v:shape>
                  </v:group>
                  <v:group style="position:absolute;left:2957;top:19;width:29;height:36" coordorigin="2957,19" coordsize="29,36">
                    <v:shape style="position:absolute;left:2957;top:19;width:29;height:36" coordorigin="2957,19" coordsize="29,36" path="m2957,37l2985,37e" filled="false" stroked="true" strokeweight="1.9pt" strokecolor="#231f20">
                      <v:path arrowok="t"/>
                    </v:shape>
                  </v:group>
                  <v:group style="position:absolute;left:3014;top:19;width:29;height:36" coordorigin="3014,19" coordsize="29,36">
                    <v:shape style="position:absolute;left:3014;top:19;width:29;height:36" coordorigin="3014,19" coordsize="29,36" path="m3014,37l3043,37e" filled="false" stroked="true" strokeweight="1.9pt" strokecolor="#231f20">
                      <v:path arrowok="t"/>
                    </v:shape>
                  </v:group>
                  <v:group style="position:absolute;left:3072;top:19;width:29;height:36" coordorigin="3072,19" coordsize="29,36">
                    <v:shape style="position:absolute;left:3072;top:19;width:29;height:36" coordorigin="3072,19" coordsize="29,36" path="m3072,37l3101,37e" filled="false" stroked="true" strokeweight="1.9pt" strokecolor="#231f20">
                      <v:path arrowok="t"/>
                    </v:shape>
                  </v:group>
                  <v:group style="position:absolute;left:3129;top:19;width:29;height:36" coordorigin="3129,19" coordsize="29,36">
                    <v:shape style="position:absolute;left:3129;top:19;width:29;height:36" coordorigin="3129,19" coordsize="29,36" path="m3129,37l3158,37e" filled="false" stroked="true" strokeweight="1.9pt" strokecolor="#231f20">
                      <v:path arrowok="t"/>
                    </v:shape>
                  </v:group>
                  <v:group style="position:absolute;left:3187;top:19;width:29;height:36" coordorigin="3187,19" coordsize="29,36">
                    <v:shape style="position:absolute;left:3187;top:19;width:29;height:36" coordorigin="3187,19" coordsize="29,36" path="m3187,37l3216,37e" filled="false" stroked="true" strokeweight="1.9pt" strokecolor="#231f20">
                      <v:path arrowok="t"/>
                    </v:shape>
                  </v:group>
                  <v:group style="position:absolute;left:3245;top:19;width:29;height:36" coordorigin="3245,19" coordsize="29,36">
                    <v:shape style="position:absolute;left:3245;top:19;width:29;height:36" coordorigin="3245,19" coordsize="29,36" path="m3245,37l3273,37e" filled="false" stroked="true" strokeweight="1.9pt" strokecolor="#231f20">
                      <v:path arrowok="t"/>
                    </v:shape>
                  </v:group>
                  <v:group style="position:absolute;left:3302;top:19;width:29;height:36" coordorigin="3302,19" coordsize="29,36">
                    <v:shape style="position:absolute;left:3302;top:19;width:29;height:36" coordorigin="3302,19" coordsize="29,36" path="m3302,37l3331,37e" filled="false" stroked="true" strokeweight="1.9pt" strokecolor="#231f20">
                      <v:path arrowok="t"/>
                    </v:shape>
                  </v:group>
                  <v:group style="position:absolute;left:3360;top:19;width:29;height:36" coordorigin="3360,19" coordsize="29,36">
                    <v:shape style="position:absolute;left:3360;top:19;width:29;height:36" coordorigin="3360,19" coordsize="29,36" path="m3360,37l3389,37e" filled="false" stroked="true" strokeweight="1.9pt" strokecolor="#231f20">
                      <v:path arrowok="t"/>
                    </v:shape>
                  </v:group>
                  <v:group style="position:absolute;left:3417;top:19;width:29;height:36" coordorigin="3417,19" coordsize="29,36">
                    <v:shape style="position:absolute;left:3417;top:19;width:29;height:36" coordorigin="3417,19" coordsize="29,36" path="m3417,37l3446,37e" filled="false" stroked="true" strokeweight="1.9pt" strokecolor="#231f20">
                      <v:path arrowok="t"/>
                    </v:shape>
                  </v:group>
                  <v:group style="position:absolute;left:3475;top:19;width:29;height:36" coordorigin="3475,19" coordsize="29,36">
                    <v:shape style="position:absolute;left:3475;top:19;width:29;height:36" coordorigin="3475,19" coordsize="29,36" path="m3475,37l3504,37e" filled="false" stroked="true" strokeweight="1.9pt" strokecolor="#231f20">
                      <v:path arrowok="t"/>
                    </v:shape>
                  </v:group>
                  <v:group style="position:absolute;left:3533;top:19;width:29;height:36" coordorigin="3533,19" coordsize="29,36">
                    <v:shape style="position:absolute;left:3533;top:19;width:29;height:36" coordorigin="3533,19" coordsize="29,36" path="m3533,37l3561,37e" filled="false" stroked="true" strokeweight="1.9pt" strokecolor="#231f20">
                      <v:path arrowok="t"/>
                    </v:shape>
                  </v:group>
                  <v:group style="position:absolute;left:3590;top:19;width:29;height:36" coordorigin="3590,19" coordsize="29,36">
                    <v:shape style="position:absolute;left:3590;top:19;width:29;height:36" coordorigin="3590,19" coordsize="29,36" path="m3590,37l3619,37e" filled="false" stroked="true" strokeweight="1.9pt" strokecolor="#231f20">
                      <v:path arrowok="t"/>
                    </v:shape>
                  </v:group>
                  <v:group style="position:absolute;left:3648;top:19;width:29;height:36" coordorigin="3648,19" coordsize="29,36">
                    <v:shape style="position:absolute;left:3648;top:19;width:29;height:36" coordorigin="3648,19" coordsize="29,36" path="m3648,37l3677,37e" filled="false" stroked="true" strokeweight="1.9pt" strokecolor="#231f20">
                      <v:path arrowok="t"/>
                    </v:shape>
                  </v:group>
                  <v:group style="position:absolute;left:3705;top:19;width:29;height:36" coordorigin="3705,19" coordsize="29,36">
                    <v:shape style="position:absolute;left:3705;top:19;width:29;height:36" coordorigin="3705,19" coordsize="29,36" path="m3705,37l3734,37e" filled="false" stroked="true" strokeweight="1.9pt" strokecolor="#231f20">
                      <v:path arrowok="t"/>
                    </v:shape>
                  </v:group>
                  <v:group style="position:absolute;left:3763;top:19;width:29;height:36" coordorigin="3763,19" coordsize="29,36">
                    <v:shape style="position:absolute;left:3763;top:19;width:29;height:36" coordorigin="3763,19" coordsize="29,36" path="m3763,37l3792,37e" filled="false" stroked="true" strokeweight="1.9pt" strokecolor="#231f20">
                      <v:path arrowok="t"/>
                    </v:shape>
                  </v:group>
                  <v:group style="position:absolute;left:3821;top:19;width:29;height:36" coordorigin="3821,19" coordsize="29,36">
                    <v:shape style="position:absolute;left:3821;top:19;width:29;height:36" coordorigin="3821,19" coordsize="29,36" path="m3821,37l3849,37e" filled="false" stroked="true" strokeweight="1.9pt" strokecolor="#231f20">
                      <v:path arrowok="t"/>
                    </v:shape>
                  </v:group>
                  <v:group style="position:absolute;left:3878;top:19;width:29;height:36" coordorigin="3878,19" coordsize="29,36">
                    <v:shape style="position:absolute;left:3878;top:19;width:29;height:36" coordorigin="3878,19" coordsize="29,36" path="m3878,37l3907,37e" filled="false" stroked="true" strokeweight="1.9pt" strokecolor="#231f20">
                      <v:path arrowok="t"/>
                    </v:shape>
                  </v:group>
                  <v:group style="position:absolute;left:3936;top:19;width:29;height:36" coordorigin="3936,19" coordsize="29,36">
                    <v:shape style="position:absolute;left:3936;top:19;width:29;height:36" coordorigin="3936,19" coordsize="29,36" path="m3936,37l3965,37e" filled="false" stroked="true" strokeweight="1.9pt" strokecolor="#231f20">
                      <v:path arrowok="t"/>
                    </v:shape>
                  </v:group>
                  <v:group style="position:absolute;left:3993;top:19;width:29;height:36" coordorigin="3993,19" coordsize="29,36">
                    <v:shape style="position:absolute;left:3993;top:19;width:29;height:36" coordorigin="3993,19" coordsize="29,36" path="m3993,37l4022,37e" filled="false" stroked="true" strokeweight="1.9pt" strokecolor="#231f20">
                      <v:path arrowok="t"/>
                    </v:shape>
                  </v:group>
                  <v:group style="position:absolute;left:4051;top:19;width:29;height:36" coordorigin="4051,19" coordsize="29,36">
                    <v:shape style="position:absolute;left:4051;top:19;width:29;height:36" coordorigin="4051,19" coordsize="29,36" path="m4051,37l4080,37e" filled="false" stroked="true" strokeweight="1.9pt" strokecolor="#231f20">
                      <v:path arrowok="t"/>
                    </v:shape>
                  </v:group>
                  <v:group style="position:absolute;left:4109;top:19;width:29;height:36" coordorigin="4109,19" coordsize="29,36">
                    <v:shape style="position:absolute;left:4109;top:19;width:29;height:36" coordorigin="4109,19" coordsize="29,36" path="m4109,37l4137,37e" filled="false" stroked="true" strokeweight="1.9pt" strokecolor="#231f20">
                      <v:path arrowok="t"/>
                    </v:shape>
                  </v:group>
                  <v:group style="position:absolute;left:4166;top:19;width:29;height:36" coordorigin="4166,19" coordsize="29,36">
                    <v:shape style="position:absolute;left:4166;top:19;width:29;height:36" coordorigin="4166,19" coordsize="29,36" path="m4166,37l4195,37e" filled="false" stroked="true" strokeweight="1.9pt" strokecolor="#231f20">
                      <v:path arrowok="t"/>
                    </v:shape>
                  </v:group>
                  <v:group style="position:absolute;left:4224;top:19;width:29;height:36" coordorigin="4224,19" coordsize="29,36">
                    <v:shape style="position:absolute;left:4224;top:19;width:29;height:36" coordorigin="4224,19" coordsize="29,36" path="m4224,37l4253,37e" filled="false" stroked="true" strokeweight="1.9pt" strokecolor="#231f20">
                      <v:path arrowok="t"/>
                    </v:shape>
                  </v:group>
                  <v:group style="position:absolute;left:4281;top:19;width:29;height:36" coordorigin="4281,19" coordsize="29,36">
                    <v:shape style="position:absolute;left:4281;top:19;width:29;height:36" coordorigin="4281,19" coordsize="29,36" path="m4281,37l4310,37e" filled="false" stroked="true" strokeweight="1.9pt" strokecolor="#231f20">
                      <v:path arrowok="t"/>
                    </v:shape>
                  </v:group>
                  <v:group style="position:absolute;left:4339;top:19;width:29;height:36" coordorigin="4339,19" coordsize="29,36">
                    <v:shape style="position:absolute;left:4339;top:19;width:29;height:36" coordorigin="4339,19" coordsize="29,36" path="m4339,37l4368,37e" filled="false" stroked="true" strokeweight="1.9pt" strokecolor="#231f20">
                      <v:path arrowok="t"/>
                    </v:shape>
                  </v:group>
                  <v:group style="position:absolute;left:4397;top:19;width:29;height:36" coordorigin="4397,19" coordsize="29,36">
                    <v:shape style="position:absolute;left:4397;top:19;width:29;height:36" coordorigin="4397,19" coordsize="29,36" path="m4397,37l4425,37e" filled="false" stroked="true" strokeweight="1.9pt" strokecolor="#231f20">
                      <v:path arrowok="t"/>
                    </v:shape>
                  </v:group>
                  <v:group style="position:absolute;left:4454;top:19;width:29;height:36" coordorigin="4454,19" coordsize="29,36">
                    <v:shape style="position:absolute;left:4454;top:19;width:29;height:36" coordorigin="4454,19" coordsize="29,36" path="m4454,37l4483,37e" filled="false" stroked="true" strokeweight="1.9pt" strokecolor="#231f20">
                      <v:path arrowok="t"/>
                    </v:shape>
                  </v:group>
                  <v:group style="position:absolute;left:4512;top:19;width:29;height:36" coordorigin="4512,19" coordsize="29,36">
                    <v:shape style="position:absolute;left:4512;top:19;width:29;height:36" coordorigin="4512,19" coordsize="29,36" path="m4512,37l4541,37e" filled="false" stroked="true" strokeweight="1.9pt" strokecolor="#231f20">
                      <v:path arrowok="t"/>
                    </v:shape>
                  </v:group>
                  <v:group style="position:absolute;left:4569;top:19;width:29;height:36" coordorigin="4569,19" coordsize="29,36">
                    <v:shape style="position:absolute;left:4569;top:19;width:29;height:36" coordorigin="4569,19" coordsize="29,36" path="m4569,37l4598,37e" filled="false" stroked="true" strokeweight="1.9pt" strokecolor="#231f20">
                      <v:path arrowok="t"/>
                    </v:shape>
                  </v:group>
                  <v:group style="position:absolute;left:4627;top:19;width:29;height:36" coordorigin="4627,19" coordsize="29,36">
                    <v:shape style="position:absolute;left:4627;top:19;width:29;height:36" coordorigin="4627,19" coordsize="29,36" path="m4627,37l4656,37e" filled="false" stroked="true" strokeweight="1.9pt" strokecolor="#231f20">
                      <v:path arrowok="t"/>
                    </v:shape>
                  </v:group>
                  <v:group style="position:absolute;left:4685;top:19;width:29;height:36" coordorigin="4685,19" coordsize="29,36">
                    <v:shape style="position:absolute;left:4685;top:19;width:29;height:36" coordorigin="4685,19" coordsize="29,36" path="m4685,37l4713,37e" filled="false" stroked="true" strokeweight="1.9pt" strokecolor="#231f20">
                      <v:path arrowok="t"/>
                    </v:shape>
                  </v:group>
                  <v:group style="position:absolute;left:4742;top:19;width:29;height:36" coordorigin="4742,19" coordsize="29,36">
                    <v:shape style="position:absolute;left:4742;top:19;width:29;height:36" coordorigin="4742,19" coordsize="29,36" path="m4742,37l4771,37e" filled="false" stroked="true" strokeweight="1.9pt" strokecolor="#231f20">
                      <v:path arrowok="t"/>
                    </v:shape>
                  </v:group>
                  <v:group style="position:absolute;left:4800;top:19;width:29;height:36" coordorigin="4800,19" coordsize="29,36">
                    <v:shape style="position:absolute;left:4800;top:19;width:29;height:36" coordorigin="4800,19" coordsize="29,36" path="m4800,37l4829,37e" filled="false" stroked="true" strokeweight="1.9pt" strokecolor="#231f20">
                      <v:path arrowok="t"/>
                    </v:shape>
                  </v:group>
                  <v:group style="position:absolute;left:4857;top:19;width:29;height:36" coordorigin="4857,19" coordsize="29,36">
                    <v:shape style="position:absolute;left:4857;top:19;width:29;height:36" coordorigin="4857,19" coordsize="29,36" path="m4857,37l4886,37e" filled="false" stroked="true" strokeweight="1.9pt" strokecolor="#231f20">
                      <v:path arrowok="t"/>
                    </v:shape>
                  </v:group>
                  <v:group style="position:absolute;left:4915;top:19;width:29;height:36" coordorigin="4915,19" coordsize="29,36">
                    <v:shape style="position:absolute;left:4915;top:19;width:29;height:36" coordorigin="4915,19" coordsize="29,36" path="m4915,37l4944,37e" filled="false" stroked="true" strokeweight="1.9pt" strokecolor="#231f20">
                      <v:path arrowok="t"/>
                    </v:shape>
                  </v:group>
                  <v:group style="position:absolute;left:4973;top:19;width:29;height:36" coordorigin="4973,19" coordsize="29,36">
                    <v:shape style="position:absolute;left:4973;top:19;width:29;height:36" coordorigin="4973,19" coordsize="29,36" path="m4973,37l5001,37e" filled="false" stroked="true" strokeweight="1.9pt" strokecolor="#231f20">
                      <v:path arrowok="t"/>
                    </v:shape>
                  </v:group>
                  <v:group style="position:absolute;left:5030;top:19;width:29;height:36" coordorigin="5030,19" coordsize="29,36">
                    <v:shape style="position:absolute;left:5030;top:19;width:29;height:36" coordorigin="5030,19" coordsize="29,36" path="m5030,37l5059,37e" filled="false" stroked="true" strokeweight="1.9pt" strokecolor="#231f20">
                      <v:path arrowok="t"/>
                    </v:shape>
                  </v:group>
                  <v:group style="position:absolute;left:5088;top:19;width:29;height:36" coordorigin="5088,19" coordsize="29,36">
                    <v:shape style="position:absolute;left:5088;top:19;width:29;height:36" coordorigin="5088,19" coordsize="29,36" path="m5088,37l5117,37e" filled="false" stroked="true" strokeweight="1.9pt" strokecolor="#231f20">
                      <v:path arrowok="t"/>
                    </v:shape>
                  </v:group>
                  <v:group style="position:absolute;left:5145;top:19;width:29;height:36" coordorigin="5145,19" coordsize="29,36">
                    <v:shape style="position:absolute;left:5145;top:19;width:29;height:36" coordorigin="5145,19" coordsize="29,36" path="m5145,37l5174,37e" filled="false" stroked="true" strokeweight="1.9pt" strokecolor="#231f20">
                      <v:path arrowok="t"/>
                    </v:shape>
                  </v:group>
                  <v:group style="position:absolute;left:5203;top:19;width:29;height:36" coordorigin="5203,19" coordsize="29,36">
                    <v:shape style="position:absolute;left:5203;top:19;width:29;height:36" coordorigin="5203,19" coordsize="29,36" path="m5203,37l5232,37e" filled="false" stroked="true" strokeweight="1.9pt" strokecolor="#231f20">
                      <v:path arrowok="t"/>
                    </v:shape>
                  </v:group>
                  <v:group style="position:absolute;left:5261;top:19;width:20;height:36" coordorigin="5261,19" coordsize="20,36">
                    <v:shape style="position:absolute;left:5261;top:19;width:20;height:36" coordorigin="5261,19" coordsize="20,36" path="m5261,37l5280,37e" filled="false" stroked="true" strokeweight="1.9pt" strokecolor="#231f2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7"/>
                <w:szCs w:val="7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43"/>
                <w:szCs w:val="43"/>
              </w:rPr>
            </w:pPr>
          </w:p>
          <w:p>
            <w:pPr>
              <w:pStyle w:val="TableParagraph"/>
              <w:spacing w:line="420" w:lineRule="exact"/>
              <w:ind w:left="503" w:right="531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7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stored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0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chemical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8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energy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23"/>
                <w:w w:val="104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from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8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food—ancient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5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sea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24"/>
                <w:w w:val="104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plants—in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3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my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3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cells.</w:t>
            </w:r>
            <w:r>
              <w:rPr>
                <w:rFonts w:ascii="Calibri" w:hAnsi="Calibri" w:cs="Calibri" w:eastAsia="Calibri"/>
                <w:sz w:val="40"/>
                <w:szCs w:val="4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70" w:lineRule="atLeast"/>
              <w:ind w:left="38"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  <w:r>
              <w:rPr>
                <w:rFonts w:ascii="Times New Roman" w:hAnsi="Times New Roman" w:cs="Times New Roman" w:eastAsia="Times New Roman"/>
                <w:sz w:val="7"/>
                <w:szCs w:val="7"/>
              </w:rPr>
              <w:pict>
                <v:group style="width:264.95pt;height:3.7pt;mso-position-horizontal-relative:char;mso-position-vertical-relative:line" coordorigin="0,0" coordsize="5299,74">
                  <v:group style="position:absolute;left:19;top:19;width:29;height:36" coordorigin="19,19" coordsize="29,36">
                    <v:shape style="position:absolute;left:19;top:19;width:29;height:36" coordorigin="19,19" coordsize="29,36" path="m19,37l48,37e" filled="false" stroked="true" strokeweight="1.9pt" strokecolor="#231f20">
                      <v:path arrowok="t"/>
                    </v:shape>
                  </v:group>
                  <v:group style="position:absolute;left:77;top:19;width:29;height:36" coordorigin="77,19" coordsize="29,36">
                    <v:shape style="position:absolute;left:77;top:19;width:29;height:36" coordorigin="77,19" coordsize="29,36" path="m77,37l105,37e" filled="false" stroked="true" strokeweight="1.9pt" strokecolor="#231f20">
                      <v:path arrowok="t"/>
                    </v:shape>
                  </v:group>
                  <v:group style="position:absolute;left:134;top:19;width:29;height:36" coordorigin="134,19" coordsize="29,36">
                    <v:shape style="position:absolute;left:134;top:19;width:29;height:36" coordorigin="134,19" coordsize="29,36" path="m134,37l163,37e" filled="false" stroked="true" strokeweight="1.9pt" strokecolor="#231f20">
                      <v:path arrowok="t"/>
                    </v:shape>
                  </v:group>
                  <v:group style="position:absolute;left:192;top:19;width:29;height:36" coordorigin="192,19" coordsize="29,36">
                    <v:shape style="position:absolute;left:192;top:19;width:29;height:36" coordorigin="192,19" coordsize="29,36" path="m192,37l221,37e" filled="false" stroked="true" strokeweight="1.9pt" strokecolor="#231f20">
                      <v:path arrowok="t"/>
                    </v:shape>
                  </v:group>
                  <v:group style="position:absolute;left:249;top:19;width:29;height:36" coordorigin="249,19" coordsize="29,36">
                    <v:shape style="position:absolute;left:249;top:19;width:29;height:36" coordorigin="249,19" coordsize="29,36" path="m249,37l278,37e" filled="false" stroked="true" strokeweight="1.9pt" strokecolor="#231f20">
                      <v:path arrowok="t"/>
                    </v:shape>
                  </v:group>
                  <v:group style="position:absolute;left:307;top:19;width:29;height:36" coordorigin="307,19" coordsize="29,36">
                    <v:shape style="position:absolute;left:307;top:19;width:29;height:36" coordorigin="307,19" coordsize="29,36" path="m307,37l336,37e" filled="false" stroked="true" strokeweight="1.9pt" strokecolor="#231f20">
                      <v:path arrowok="t"/>
                    </v:shape>
                  </v:group>
                  <v:group style="position:absolute;left:365;top:19;width:29;height:36" coordorigin="365,19" coordsize="29,36">
                    <v:shape style="position:absolute;left:365;top:19;width:29;height:36" coordorigin="365,19" coordsize="29,36" path="m365,37l393,37e" filled="false" stroked="true" strokeweight="1.9pt" strokecolor="#231f20">
                      <v:path arrowok="t"/>
                    </v:shape>
                  </v:group>
                  <v:group style="position:absolute;left:422;top:19;width:29;height:36" coordorigin="422,19" coordsize="29,36">
                    <v:shape style="position:absolute;left:422;top:19;width:29;height:36" coordorigin="422,19" coordsize="29,36" path="m422,37l451,37e" filled="false" stroked="true" strokeweight="1.9pt" strokecolor="#231f20">
                      <v:path arrowok="t"/>
                    </v:shape>
                  </v:group>
                  <v:group style="position:absolute;left:480;top:19;width:29;height:36" coordorigin="480,19" coordsize="29,36">
                    <v:shape style="position:absolute;left:480;top:19;width:29;height:36" coordorigin="480,19" coordsize="29,36" path="m480,37l509,37e" filled="false" stroked="true" strokeweight="1.9pt" strokecolor="#231f20">
                      <v:path arrowok="t"/>
                    </v:shape>
                  </v:group>
                  <v:group style="position:absolute;left:537;top:19;width:29;height:36" coordorigin="537,19" coordsize="29,36">
                    <v:shape style="position:absolute;left:537;top:19;width:29;height:36" coordorigin="537,19" coordsize="29,36" path="m537,37l566,37e" filled="false" stroked="true" strokeweight="1.9pt" strokecolor="#231f20">
                      <v:path arrowok="t"/>
                    </v:shape>
                  </v:group>
                  <v:group style="position:absolute;left:595;top:19;width:29;height:36" coordorigin="595,19" coordsize="29,36">
                    <v:shape style="position:absolute;left:595;top:19;width:29;height:36" coordorigin="595,19" coordsize="29,36" path="m595,37l624,37e" filled="false" stroked="true" strokeweight="1.9pt" strokecolor="#231f20">
                      <v:path arrowok="t"/>
                    </v:shape>
                  </v:group>
                  <v:group style="position:absolute;left:653;top:19;width:29;height:36" coordorigin="653,19" coordsize="29,36">
                    <v:shape style="position:absolute;left:653;top:19;width:29;height:36" coordorigin="653,19" coordsize="29,36" path="m653,37l681,37e" filled="false" stroked="true" strokeweight="1.9pt" strokecolor="#231f20">
                      <v:path arrowok="t"/>
                    </v:shape>
                  </v:group>
                  <v:group style="position:absolute;left:710;top:19;width:29;height:36" coordorigin="710,19" coordsize="29,36">
                    <v:shape style="position:absolute;left:710;top:19;width:29;height:36" coordorigin="710,19" coordsize="29,36" path="m710,37l739,37e" filled="false" stroked="true" strokeweight="1.9pt" strokecolor="#231f20">
                      <v:path arrowok="t"/>
                    </v:shape>
                  </v:group>
                  <v:group style="position:absolute;left:768;top:19;width:29;height:36" coordorigin="768,19" coordsize="29,36">
                    <v:shape style="position:absolute;left:768;top:19;width:29;height:36" coordorigin="768,19" coordsize="29,36" path="m768,37l797,37e" filled="false" stroked="true" strokeweight="1.9pt" strokecolor="#231f20">
                      <v:path arrowok="t"/>
                    </v:shape>
                  </v:group>
                  <v:group style="position:absolute;left:825;top:19;width:29;height:36" coordorigin="825,19" coordsize="29,36">
                    <v:shape style="position:absolute;left:825;top:19;width:29;height:36" coordorigin="825,19" coordsize="29,36" path="m825,37l854,37e" filled="false" stroked="true" strokeweight="1.9pt" strokecolor="#231f20">
                      <v:path arrowok="t"/>
                    </v:shape>
                  </v:group>
                  <v:group style="position:absolute;left:883;top:19;width:29;height:36" coordorigin="883,19" coordsize="29,36">
                    <v:shape style="position:absolute;left:883;top:19;width:29;height:36" coordorigin="883,19" coordsize="29,36" path="m883,37l912,37e" filled="false" stroked="true" strokeweight="1.9pt" strokecolor="#231f20">
                      <v:path arrowok="t"/>
                    </v:shape>
                  </v:group>
                  <v:group style="position:absolute;left:941;top:19;width:29;height:36" coordorigin="941,19" coordsize="29,36">
                    <v:shape style="position:absolute;left:941;top:19;width:29;height:36" coordorigin="941,19" coordsize="29,36" path="m941,37l969,37e" filled="false" stroked="true" strokeweight="1.9pt" strokecolor="#231f20">
                      <v:path arrowok="t"/>
                    </v:shape>
                  </v:group>
                  <v:group style="position:absolute;left:998;top:19;width:29;height:36" coordorigin="998,19" coordsize="29,36">
                    <v:shape style="position:absolute;left:998;top:19;width:29;height:36" coordorigin="998,19" coordsize="29,36" path="m998,37l1027,37e" filled="false" stroked="true" strokeweight="1.9pt" strokecolor="#231f20">
                      <v:path arrowok="t"/>
                    </v:shape>
                  </v:group>
                  <v:group style="position:absolute;left:1056;top:19;width:29;height:36" coordorigin="1056,19" coordsize="29,36">
                    <v:shape style="position:absolute;left:1056;top:19;width:29;height:36" coordorigin="1056,19" coordsize="29,36" path="m1056,37l1085,37e" filled="false" stroked="true" strokeweight="1.9pt" strokecolor="#231f20">
                      <v:path arrowok="t"/>
                    </v:shape>
                  </v:group>
                  <v:group style="position:absolute;left:1113;top:19;width:29;height:36" coordorigin="1113,19" coordsize="29,36">
                    <v:shape style="position:absolute;left:1113;top:19;width:29;height:36" coordorigin="1113,19" coordsize="29,36" path="m1113,37l1142,37e" filled="false" stroked="true" strokeweight="1.9pt" strokecolor="#231f20">
                      <v:path arrowok="t"/>
                    </v:shape>
                  </v:group>
                  <v:group style="position:absolute;left:1171;top:19;width:29;height:36" coordorigin="1171,19" coordsize="29,36">
                    <v:shape style="position:absolute;left:1171;top:19;width:29;height:36" coordorigin="1171,19" coordsize="29,36" path="m1171,37l1200,37e" filled="false" stroked="true" strokeweight="1.9pt" strokecolor="#231f20">
                      <v:path arrowok="t"/>
                    </v:shape>
                  </v:group>
                  <v:group style="position:absolute;left:1229;top:19;width:29;height:36" coordorigin="1229,19" coordsize="29,36">
                    <v:shape style="position:absolute;left:1229;top:19;width:29;height:36" coordorigin="1229,19" coordsize="29,36" path="m1229,37l1257,37e" filled="false" stroked="true" strokeweight="1.9pt" strokecolor="#231f20">
                      <v:path arrowok="t"/>
                    </v:shape>
                  </v:group>
                  <v:group style="position:absolute;left:1286;top:19;width:29;height:36" coordorigin="1286,19" coordsize="29,36">
                    <v:shape style="position:absolute;left:1286;top:19;width:29;height:36" coordorigin="1286,19" coordsize="29,36" path="m1286,37l1315,37e" filled="false" stroked="true" strokeweight="1.9pt" strokecolor="#231f20">
                      <v:path arrowok="t"/>
                    </v:shape>
                  </v:group>
                  <v:group style="position:absolute;left:1344;top:19;width:29;height:36" coordorigin="1344,19" coordsize="29,36">
                    <v:shape style="position:absolute;left:1344;top:19;width:29;height:36" coordorigin="1344,19" coordsize="29,36" path="m1344,37l1373,37e" filled="false" stroked="true" strokeweight="1.9pt" strokecolor="#231f20">
                      <v:path arrowok="t"/>
                    </v:shape>
                  </v:group>
                  <v:group style="position:absolute;left:1401;top:19;width:29;height:36" coordorigin="1401,19" coordsize="29,36">
                    <v:shape style="position:absolute;left:1401;top:19;width:29;height:36" coordorigin="1401,19" coordsize="29,36" path="m1401,37l1430,37e" filled="false" stroked="true" strokeweight="1.9pt" strokecolor="#231f20">
                      <v:path arrowok="t"/>
                    </v:shape>
                  </v:group>
                  <v:group style="position:absolute;left:1459;top:19;width:29;height:36" coordorigin="1459,19" coordsize="29,36">
                    <v:shape style="position:absolute;left:1459;top:19;width:29;height:36" coordorigin="1459,19" coordsize="29,36" path="m1459,37l1488,37e" filled="false" stroked="true" strokeweight="1.9pt" strokecolor="#231f20">
                      <v:path arrowok="t"/>
                    </v:shape>
                  </v:group>
                  <v:group style="position:absolute;left:1517;top:19;width:29;height:36" coordorigin="1517,19" coordsize="29,36">
                    <v:shape style="position:absolute;left:1517;top:19;width:29;height:36" coordorigin="1517,19" coordsize="29,36" path="m1517,37l1545,37e" filled="false" stroked="true" strokeweight="1.9pt" strokecolor="#231f20">
                      <v:path arrowok="t"/>
                    </v:shape>
                  </v:group>
                  <v:group style="position:absolute;left:1574;top:19;width:29;height:36" coordorigin="1574,19" coordsize="29,36">
                    <v:shape style="position:absolute;left:1574;top:19;width:29;height:36" coordorigin="1574,19" coordsize="29,36" path="m1574,37l1603,37e" filled="false" stroked="true" strokeweight="1.9pt" strokecolor="#231f20">
                      <v:path arrowok="t"/>
                    </v:shape>
                  </v:group>
                  <v:group style="position:absolute;left:1632;top:19;width:29;height:36" coordorigin="1632,19" coordsize="29,36">
                    <v:shape style="position:absolute;left:1632;top:19;width:29;height:36" coordorigin="1632,19" coordsize="29,36" path="m1632,37l1661,37e" filled="false" stroked="true" strokeweight="1.9pt" strokecolor="#231f20">
                      <v:path arrowok="t"/>
                    </v:shape>
                  </v:group>
                  <v:group style="position:absolute;left:1689;top:19;width:29;height:36" coordorigin="1689,19" coordsize="29,36">
                    <v:shape style="position:absolute;left:1689;top:19;width:29;height:36" coordorigin="1689,19" coordsize="29,36" path="m1689,37l1718,37e" filled="false" stroked="true" strokeweight="1.9pt" strokecolor="#231f20">
                      <v:path arrowok="t"/>
                    </v:shape>
                  </v:group>
                  <v:group style="position:absolute;left:1747;top:19;width:29;height:36" coordorigin="1747,19" coordsize="29,36">
                    <v:shape style="position:absolute;left:1747;top:19;width:29;height:36" coordorigin="1747,19" coordsize="29,36" path="m1747,37l1776,37e" filled="false" stroked="true" strokeweight="1.9pt" strokecolor="#231f20">
                      <v:path arrowok="t"/>
                    </v:shape>
                  </v:group>
                  <v:group style="position:absolute;left:1805;top:19;width:29;height:36" coordorigin="1805,19" coordsize="29,36">
                    <v:shape style="position:absolute;left:1805;top:19;width:29;height:36" coordorigin="1805,19" coordsize="29,36" path="m1805,37l1833,37e" filled="false" stroked="true" strokeweight="1.9pt" strokecolor="#231f20">
                      <v:path arrowok="t"/>
                    </v:shape>
                  </v:group>
                  <v:group style="position:absolute;left:1862;top:19;width:29;height:36" coordorigin="1862,19" coordsize="29,36">
                    <v:shape style="position:absolute;left:1862;top:19;width:29;height:36" coordorigin="1862,19" coordsize="29,36" path="m1862,37l1891,37e" filled="false" stroked="true" strokeweight="1.9pt" strokecolor="#231f20">
                      <v:path arrowok="t"/>
                    </v:shape>
                  </v:group>
                  <v:group style="position:absolute;left:1920;top:19;width:29;height:36" coordorigin="1920,19" coordsize="29,36">
                    <v:shape style="position:absolute;left:1920;top:19;width:29;height:36" coordorigin="1920,19" coordsize="29,36" path="m1920,37l1949,37e" filled="false" stroked="true" strokeweight="1.9pt" strokecolor="#231f20">
                      <v:path arrowok="t"/>
                    </v:shape>
                  </v:group>
                  <v:group style="position:absolute;left:1977;top:19;width:29;height:36" coordorigin="1977,19" coordsize="29,36">
                    <v:shape style="position:absolute;left:1977;top:19;width:29;height:36" coordorigin="1977,19" coordsize="29,36" path="m1977,37l2006,37e" filled="false" stroked="true" strokeweight="1.9pt" strokecolor="#231f20">
                      <v:path arrowok="t"/>
                    </v:shape>
                  </v:group>
                  <v:group style="position:absolute;left:2035;top:19;width:29;height:36" coordorigin="2035,19" coordsize="29,36">
                    <v:shape style="position:absolute;left:2035;top:19;width:29;height:36" coordorigin="2035,19" coordsize="29,36" path="m2035,37l2064,37e" filled="false" stroked="true" strokeweight="1.9pt" strokecolor="#231f20">
                      <v:path arrowok="t"/>
                    </v:shape>
                  </v:group>
                  <v:group style="position:absolute;left:2093;top:19;width:29;height:36" coordorigin="2093,19" coordsize="29,36">
                    <v:shape style="position:absolute;left:2093;top:19;width:29;height:36" coordorigin="2093,19" coordsize="29,36" path="m2093,37l2121,37e" filled="false" stroked="true" strokeweight="1.9pt" strokecolor="#231f20">
                      <v:path arrowok="t"/>
                    </v:shape>
                  </v:group>
                  <v:group style="position:absolute;left:2150;top:19;width:29;height:36" coordorigin="2150,19" coordsize="29,36">
                    <v:shape style="position:absolute;left:2150;top:19;width:29;height:36" coordorigin="2150,19" coordsize="29,36" path="m2150,37l2179,37e" filled="false" stroked="true" strokeweight="1.9pt" strokecolor="#231f20">
                      <v:path arrowok="t"/>
                    </v:shape>
                  </v:group>
                  <v:group style="position:absolute;left:2208;top:19;width:29;height:36" coordorigin="2208,19" coordsize="29,36">
                    <v:shape style="position:absolute;left:2208;top:19;width:29;height:36" coordorigin="2208,19" coordsize="29,36" path="m2208,37l2237,37e" filled="false" stroked="true" strokeweight="1.9pt" strokecolor="#231f20">
                      <v:path arrowok="t"/>
                    </v:shape>
                  </v:group>
                  <v:group style="position:absolute;left:2265;top:19;width:29;height:36" coordorigin="2265,19" coordsize="29,36">
                    <v:shape style="position:absolute;left:2265;top:19;width:29;height:36" coordorigin="2265,19" coordsize="29,36" path="m2265,37l2294,37e" filled="false" stroked="true" strokeweight="1.9pt" strokecolor="#231f20">
                      <v:path arrowok="t"/>
                    </v:shape>
                  </v:group>
                  <v:group style="position:absolute;left:2323;top:19;width:29;height:36" coordorigin="2323,19" coordsize="29,36">
                    <v:shape style="position:absolute;left:2323;top:19;width:29;height:36" coordorigin="2323,19" coordsize="29,36" path="m2323,37l2352,37e" filled="false" stroked="true" strokeweight="1.9pt" strokecolor="#231f20">
                      <v:path arrowok="t"/>
                    </v:shape>
                  </v:group>
                  <v:group style="position:absolute;left:2381;top:19;width:29;height:36" coordorigin="2381,19" coordsize="29,36">
                    <v:shape style="position:absolute;left:2381;top:19;width:29;height:36" coordorigin="2381,19" coordsize="29,36" path="m2381,37l2409,37e" filled="false" stroked="true" strokeweight="1.9pt" strokecolor="#231f20">
                      <v:path arrowok="t"/>
                    </v:shape>
                  </v:group>
                  <v:group style="position:absolute;left:2438;top:19;width:29;height:36" coordorigin="2438,19" coordsize="29,36">
                    <v:shape style="position:absolute;left:2438;top:19;width:29;height:36" coordorigin="2438,19" coordsize="29,36" path="m2438,37l2467,37e" filled="false" stroked="true" strokeweight="1.9pt" strokecolor="#231f20">
                      <v:path arrowok="t"/>
                    </v:shape>
                  </v:group>
                  <v:group style="position:absolute;left:2496;top:19;width:29;height:36" coordorigin="2496,19" coordsize="29,36">
                    <v:shape style="position:absolute;left:2496;top:19;width:29;height:36" coordorigin="2496,19" coordsize="29,36" path="m2496,37l2525,37e" filled="false" stroked="true" strokeweight="1.9pt" strokecolor="#231f20">
                      <v:path arrowok="t"/>
                    </v:shape>
                  </v:group>
                  <v:group style="position:absolute;left:2553;top:19;width:29;height:36" coordorigin="2553,19" coordsize="29,36">
                    <v:shape style="position:absolute;left:2553;top:19;width:29;height:36" coordorigin="2553,19" coordsize="29,36" path="m2553,37l2582,37e" filled="false" stroked="true" strokeweight="1.9pt" strokecolor="#231f20">
                      <v:path arrowok="t"/>
                    </v:shape>
                  </v:group>
                  <v:group style="position:absolute;left:2611;top:19;width:29;height:36" coordorigin="2611,19" coordsize="29,36">
                    <v:shape style="position:absolute;left:2611;top:19;width:29;height:36" coordorigin="2611,19" coordsize="29,36" path="m2611,37l2640,37e" filled="false" stroked="true" strokeweight="1.9pt" strokecolor="#231f20">
                      <v:path arrowok="t"/>
                    </v:shape>
                  </v:group>
                  <v:group style="position:absolute;left:2669;top:19;width:29;height:36" coordorigin="2669,19" coordsize="29,36">
                    <v:shape style="position:absolute;left:2669;top:19;width:29;height:36" coordorigin="2669,19" coordsize="29,36" path="m2669,37l2697,37e" filled="false" stroked="true" strokeweight="1.9pt" strokecolor="#231f20">
                      <v:path arrowok="t"/>
                    </v:shape>
                  </v:group>
                  <v:group style="position:absolute;left:2726;top:19;width:29;height:36" coordorigin="2726,19" coordsize="29,36">
                    <v:shape style="position:absolute;left:2726;top:19;width:29;height:36" coordorigin="2726,19" coordsize="29,36" path="m2726,37l2755,37e" filled="false" stroked="true" strokeweight="1.9pt" strokecolor="#231f20">
                      <v:path arrowok="t"/>
                    </v:shape>
                  </v:group>
                  <v:group style="position:absolute;left:2784;top:19;width:29;height:36" coordorigin="2784,19" coordsize="29,36">
                    <v:shape style="position:absolute;left:2784;top:19;width:29;height:36" coordorigin="2784,19" coordsize="29,36" path="m2784,37l2813,37e" filled="false" stroked="true" strokeweight="1.9pt" strokecolor="#231f20">
                      <v:path arrowok="t"/>
                    </v:shape>
                  </v:group>
                  <v:group style="position:absolute;left:2841;top:19;width:29;height:36" coordorigin="2841,19" coordsize="29,36">
                    <v:shape style="position:absolute;left:2841;top:19;width:29;height:36" coordorigin="2841,19" coordsize="29,36" path="m2841,37l2870,37e" filled="false" stroked="true" strokeweight="1.9pt" strokecolor="#231f20">
                      <v:path arrowok="t"/>
                    </v:shape>
                  </v:group>
                  <v:group style="position:absolute;left:2899;top:19;width:29;height:36" coordorigin="2899,19" coordsize="29,36">
                    <v:shape style="position:absolute;left:2899;top:19;width:29;height:36" coordorigin="2899,19" coordsize="29,36" path="m2899,37l2928,37e" filled="false" stroked="true" strokeweight="1.9pt" strokecolor="#231f20">
                      <v:path arrowok="t"/>
                    </v:shape>
                  </v:group>
                  <v:group style="position:absolute;left:2957;top:19;width:29;height:36" coordorigin="2957,19" coordsize="29,36">
                    <v:shape style="position:absolute;left:2957;top:19;width:29;height:36" coordorigin="2957,19" coordsize="29,36" path="m2957,37l2985,37e" filled="false" stroked="true" strokeweight="1.9pt" strokecolor="#231f20">
                      <v:path arrowok="t"/>
                    </v:shape>
                  </v:group>
                  <v:group style="position:absolute;left:3014;top:19;width:29;height:36" coordorigin="3014,19" coordsize="29,36">
                    <v:shape style="position:absolute;left:3014;top:19;width:29;height:36" coordorigin="3014,19" coordsize="29,36" path="m3014,37l3043,37e" filled="false" stroked="true" strokeweight="1.9pt" strokecolor="#231f20">
                      <v:path arrowok="t"/>
                    </v:shape>
                  </v:group>
                  <v:group style="position:absolute;left:3072;top:19;width:29;height:36" coordorigin="3072,19" coordsize="29,36">
                    <v:shape style="position:absolute;left:3072;top:19;width:29;height:36" coordorigin="3072,19" coordsize="29,36" path="m3072,37l3101,37e" filled="false" stroked="true" strokeweight="1.9pt" strokecolor="#231f20">
                      <v:path arrowok="t"/>
                    </v:shape>
                  </v:group>
                  <v:group style="position:absolute;left:3129;top:19;width:29;height:36" coordorigin="3129,19" coordsize="29,36">
                    <v:shape style="position:absolute;left:3129;top:19;width:29;height:36" coordorigin="3129,19" coordsize="29,36" path="m3129,37l3158,37e" filled="false" stroked="true" strokeweight="1.9pt" strokecolor="#231f20">
                      <v:path arrowok="t"/>
                    </v:shape>
                  </v:group>
                  <v:group style="position:absolute;left:3187;top:19;width:29;height:36" coordorigin="3187,19" coordsize="29,36">
                    <v:shape style="position:absolute;left:3187;top:19;width:29;height:36" coordorigin="3187,19" coordsize="29,36" path="m3187,37l3216,37e" filled="false" stroked="true" strokeweight="1.9pt" strokecolor="#231f20">
                      <v:path arrowok="t"/>
                    </v:shape>
                  </v:group>
                  <v:group style="position:absolute;left:3245;top:19;width:29;height:36" coordorigin="3245,19" coordsize="29,36">
                    <v:shape style="position:absolute;left:3245;top:19;width:29;height:36" coordorigin="3245,19" coordsize="29,36" path="m3245,37l3273,37e" filled="false" stroked="true" strokeweight="1.9pt" strokecolor="#231f20">
                      <v:path arrowok="t"/>
                    </v:shape>
                  </v:group>
                  <v:group style="position:absolute;left:3302;top:19;width:29;height:36" coordorigin="3302,19" coordsize="29,36">
                    <v:shape style="position:absolute;left:3302;top:19;width:29;height:36" coordorigin="3302,19" coordsize="29,36" path="m3302,37l3331,37e" filled="false" stroked="true" strokeweight="1.9pt" strokecolor="#231f20">
                      <v:path arrowok="t"/>
                    </v:shape>
                  </v:group>
                  <v:group style="position:absolute;left:3360;top:19;width:29;height:36" coordorigin="3360,19" coordsize="29,36">
                    <v:shape style="position:absolute;left:3360;top:19;width:29;height:36" coordorigin="3360,19" coordsize="29,36" path="m3360,37l3389,37e" filled="false" stroked="true" strokeweight="1.9pt" strokecolor="#231f20">
                      <v:path arrowok="t"/>
                    </v:shape>
                  </v:group>
                  <v:group style="position:absolute;left:3417;top:19;width:29;height:36" coordorigin="3417,19" coordsize="29,36">
                    <v:shape style="position:absolute;left:3417;top:19;width:29;height:36" coordorigin="3417,19" coordsize="29,36" path="m3417,37l3446,37e" filled="false" stroked="true" strokeweight="1.9pt" strokecolor="#231f20">
                      <v:path arrowok="t"/>
                    </v:shape>
                  </v:group>
                  <v:group style="position:absolute;left:3475;top:19;width:29;height:36" coordorigin="3475,19" coordsize="29,36">
                    <v:shape style="position:absolute;left:3475;top:19;width:29;height:36" coordorigin="3475,19" coordsize="29,36" path="m3475,37l3504,37e" filled="false" stroked="true" strokeweight="1.9pt" strokecolor="#231f20">
                      <v:path arrowok="t"/>
                    </v:shape>
                  </v:group>
                  <v:group style="position:absolute;left:3533;top:19;width:29;height:36" coordorigin="3533,19" coordsize="29,36">
                    <v:shape style="position:absolute;left:3533;top:19;width:29;height:36" coordorigin="3533,19" coordsize="29,36" path="m3533,37l3561,37e" filled="false" stroked="true" strokeweight="1.9pt" strokecolor="#231f20">
                      <v:path arrowok="t"/>
                    </v:shape>
                  </v:group>
                  <v:group style="position:absolute;left:3590;top:19;width:29;height:36" coordorigin="3590,19" coordsize="29,36">
                    <v:shape style="position:absolute;left:3590;top:19;width:29;height:36" coordorigin="3590,19" coordsize="29,36" path="m3590,37l3619,37e" filled="false" stroked="true" strokeweight="1.9pt" strokecolor="#231f20">
                      <v:path arrowok="t"/>
                    </v:shape>
                  </v:group>
                  <v:group style="position:absolute;left:3648;top:19;width:29;height:36" coordorigin="3648,19" coordsize="29,36">
                    <v:shape style="position:absolute;left:3648;top:19;width:29;height:36" coordorigin="3648,19" coordsize="29,36" path="m3648,37l3677,37e" filled="false" stroked="true" strokeweight="1.9pt" strokecolor="#231f20">
                      <v:path arrowok="t"/>
                    </v:shape>
                  </v:group>
                  <v:group style="position:absolute;left:3705;top:19;width:29;height:36" coordorigin="3705,19" coordsize="29,36">
                    <v:shape style="position:absolute;left:3705;top:19;width:29;height:36" coordorigin="3705,19" coordsize="29,36" path="m3705,37l3734,37e" filled="false" stroked="true" strokeweight="1.9pt" strokecolor="#231f20">
                      <v:path arrowok="t"/>
                    </v:shape>
                  </v:group>
                  <v:group style="position:absolute;left:3763;top:19;width:29;height:36" coordorigin="3763,19" coordsize="29,36">
                    <v:shape style="position:absolute;left:3763;top:19;width:29;height:36" coordorigin="3763,19" coordsize="29,36" path="m3763,37l3792,37e" filled="false" stroked="true" strokeweight="1.9pt" strokecolor="#231f20">
                      <v:path arrowok="t"/>
                    </v:shape>
                  </v:group>
                  <v:group style="position:absolute;left:3821;top:19;width:29;height:36" coordorigin="3821,19" coordsize="29,36">
                    <v:shape style="position:absolute;left:3821;top:19;width:29;height:36" coordorigin="3821,19" coordsize="29,36" path="m3821,37l3849,37e" filled="false" stroked="true" strokeweight="1.9pt" strokecolor="#231f20">
                      <v:path arrowok="t"/>
                    </v:shape>
                  </v:group>
                  <v:group style="position:absolute;left:3878;top:19;width:29;height:36" coordorigin="3878,19" coordsize="29,36">
                    <v:shape style="position:absolute;left:3878;top:19;width:29;height:36" coordorigin="3878,19" coordsize="29,36" path="m3878,37l3907,37e" filled="false" stroked="true" strokeweight="1.9pt" strokecolor="#231f20">
                      <v:path arrowok="t"/>
                    </v:shape>
                  </v:group>
                  <v:group style="position:absolute;left:3936;top:19;width:29;height:36" coordorigin="3936,19" coordsize="29,36">
                    <v:shape style="position:absolute;left:3936;top:19;width:29;height:36" coordorigin="3936,19" coordsize="29,36" path="m3936,37l3965,37e" filled="false" stroked="true" strokeweight="1.9pt" strokecolor="#231f20">
                      <v:path arrowok="t"/>
                    </v:shape>
                  </v:group>
                  <v:group style="position:absolute;left:3993;top:19;width:29;height:36" coordorigin="3993,19" coordsize="29,36">
                    <v:shape style="position:absolute;left:3993;top:19;width:29;height:36" coordorigin="3993,19" coordsize="29,36" path="m3993,37l4022,37e" filled="false" stroked="true" strokeweight="1.9pt" strokecolor="#231f20">
                      <v:path arrowok="t"/>
                    </v:shape>
                  </v:group>
                  <v:group style="position:absolute;left:4051;top:19;width:29;height:36" coordorigin="4051,19" coordsize="29,36">
                    <v:shape style="position:absolute;left:4051;top:19;width:29;height:36" coordorigin="4051,19" coordsize="29,36" path="m4051,37l4080,37e" filled="false" stroked="true" strokeweight="1.9pt" strokecolor="#231f20">
                      <v:path arrowok="t"/>
                    </v:shape>
                  </v:group>
                  <v:group style="position:absolute;left:4109;top:19;width:29;height:36" coordorigin="4109,19" coordsize="29,36">
                    <v:shape style="position:absolute;left:4109;top:19;width:29;height:36" coordorigin="4109,19" coordsize="29,36" path="m4109,37l4137,37e" filled="false" stroked="true" strokeweight="1.9pt" strokecolor="#231f20">
                      <v:path arrowok="t"/>
                    </v:shape>
                  </v:group>
                  <v:group style="position:absolute;left:4166;top:19;width:29;height:36" coordorigin="4166,19" coordsize="29,36">
                    <v:shape style="position:absolute;left:4166;top:19;width:29;height:36" coordorigin="4166,19" coordsize="29,36" path="m4166,37l4195,37e" filled="false" stroked="true" strokeweight="1.9pt" strokecolor="#231f20">
                      <v:path arrowok="t"/>
                    </v:shape>
                  </v:group>
                  <v:group style="position:absolute;left:4224;top:19;width:29;height:36" coordorigin="4224,19" coordsize="29,36">
                    <v:shape style="position:absolute;left:4224;top:19;width:29;height:36" coordorigin="4224,19" coordsize="29,36" path="m4224,37l4253,37e" filled="false" stroked="true" strokeweight="1.9pt" strokecolor="#231f20">
                      <v:path arrowok="t"/>
                    </v:shape>
                  </v:group>
                  <v:group style="position:absolute;left:4281;top:19;width:29;height:36" coordorigin="4281,19" coordsize="29,36">
                    <v:shape style="position:absolute;left:4281;top:19;width:29;height:36" coordorigin="4281,19" coordsize="29,36" path="m4281,37l4310,37e" filled="false" stroked="true" strokeweight="1.9pt" strokecolor="#231f20">
                      <v:path arrowok="t"/>
                    </v:shape>
                  </v:group>
                  <v:group style="position:absolute;left:4339;top:19;width:29;height:36" coordorigin="4339,19" coordsize="29,36">
                    <v:shape style="position:absolute;left:4339;top:19;width:29;height:36" coordorigin="4339,19" coordsize="29,36" path="m4339,37l4368,37e" filled="false" stroked="true" strokeweight="1.9pt" strokecolor="#231f20">
                      <v:path arrowok="t"/>
                    </v:shape>
                  </v:group>
                  <v:group style="position:absolute;left:4397;top:19;width:29;height:36" coordorigin="4397,19" coordsize="29,36">
                    <v:shape style="position:absolute;left:4397;top:19;width:29;height:36" coordorigin="4397,19" coordsize="29,36" path="m4397,37l4425,37e" filled="false" stroked="true" strokeweight="1.9pt" strokecolor="#231f20">
                      <v:path arrowok="t"/>
                    </v:shape>
                  </v:group>
                  <v:group style="position:absolute;left:4454;top:19;width:29;height:36" coordorigin="4454,19" coordsize="29,36">
                    <v:shape style="position:absolute;left:4454;top:19;width:29;height:36" coordorigin="4454,19" coordsize="29,36" path="m4454,37l4483,37e" filled="false" stroked="true" strokeweight="1.9pt" strokecolor="#231f20">
                      <v:path arrowok="t"/>
                    </v:shape>
                  </v:group>
                  <v:group style="position:absolute;left:4512;top:19;width:29;height:36" coordorigin="4512,19" coordsize="29,36">
                    <v:shape style="position:absolute;left:4512;top:19;width:29;height:36" coordorigin="4512,19" coordsize="29,36" path="m4512,37l4541,37e" filled="false" stroked="true" strokeweight="1.9pt" strokecolor="#231f20">
                      <v:path arrowok="t"/>
                    </v:shape>
                  </v:group>
                  <v:group style="position:absolute;left:4569;top:19;width:29;height:36" coordorigin="4569,19" coordsize="29,36">
                    <v:shape style="position:absolute;left:4569;top:19;width:29;height:36" coordorigin="4569,19" coordsize="29,36" path="m4569,37l4598,37e" filled="false" stroked="true" strokeweight="1.9pt" strokecolor="#231f20">
                      <v:path arrowok="t"/>
                    </v:shape>
                  </v:group>
                  <v:group style="position:absolute;left:4627;top:19;width:29;height:36" coordorigin="4627,19" coordsize="29,36">
                    <v:shape style="position:absolute;left:4627;top:19;width:29;height:36" coordorigin="4627,19" coordsize="29,36" path="m4627,37l4656,37e" filled="false" stroked="true" strokeweight="1.9pt" strokecolor="#231f20">
                      <v:path arrowok="t"/>
                    </v:shape>
                  </v:group>
                  <v:group style="position:absolute;left:4685;top:19;width:29;height:36" coordorigin="4685,19" coordsize="29,36">
                    <v:shape style="position:absolute;left:4685;top:19;width:29;height:36" coordorigin="4685,19" coordsize="29,36" path="m4685,37l4713,37e" filled="false" stroked="true" strokeweight="1.9pt" strokecolor="#231f20">
                      <v:path arrowok="t"/>
                    </v:shape>
                  </v:group>
                  <v:group style="position:absolute;left:4742;top:19;width:29;height:36" coordorigin="4742,19" coordsize="29,36">
                    <v:shape style="position:absolute;left:4742;top:19;width:29;height:36" coordorigin="4742,19" coordsize="29,36" path="m4742,37l4771,37e" filled="false" stroked="true" strokeweight="1.9pt" strokecolor="#231f20">
                      <v:path arrowok="t"/>
                    </v:shape>
                  </v:group>
                  <v:group style="position:absolute;left:4800;top:19;width:29;height:36" coordorigin="4800,19" coordsize="29,36">
                    <v:shape style="position:absolute;left:4800;top:19;width:29;height:36" coordorigin="4800,19" coordsize="29,36" path="m4800,37l4829,37e" filled="false" stroked="true" strokeweight="1.9pt" strokecolor="#231f20">
                      <v:path arrowok="t"/>
                    </v:shape>
                  </v:group>
                  <v:group style="position:absolute;left:4857;top:19;width:29;height:36" coordorigin="4857,19" coordsize="29,36">
                    <v:shape style="position:absolute;left:4857;top:19;width:29;height:36" coordorigin="4857,19" coordsize="29,36" path="m4857,37l4886,37e" filled="false" stroked="true" strokeweight="1.9pt" strokecolor="#231f20">
                      <v:path arrowok="t"/>
                    </v:shape>
                  </v:group>
                  <v:group style="position:absolute;left:4915;top:19;width:29;height:36" coordorigin="4915,19" coordsize="29,36">
                    <v:shape style="position:absolute;left:4915;top:19;width:29;height:36" coordorigin="4915,19" coordsize="29,36" path="m4915,37l4944,37e" filled="false" stroked="true" strokeweight="1.9pt" strokecolor="#231f20">
                      <v:path arrowok="t"/>
                    </v:shape>
                  </v:group>
                  <v:group style="position:absolute;left:4973;top:19;width:29;height:36" coordorigin="4973,19" coordsize="29,36">
                    <v:shape style="position:absolute;left:4973;top:19;width:29;height:36" coordorigin="4973,19" coordsize="29,36" path="m4973,37l5001,37e" filled="false" stroked="true" strokeweight="1.9pt" strokecolor="#231f20">
                      <v:path arrowok="t"/>
                    </v:shape>
                  </v:group>
                  <v:group style="position:absolute;left:5030;top:19;width:29;height:36" coordorigin="5030,19" coordsize="29,36">
                    <v:shape style="position:absolute;left:5030;top:19;width:29;height:36" coordorigin="5030,19" coordsize="29,36" path="m5030,37l5059,37e" filled="false" stroked="true" strokeweight="1.9pt" strokecolor="#231f20">
                      <v:path arrowok="t"/>
                    </v:shape>
                  </v:group>
                  <v:group style="position:absolute;left:5088;top:19;width:29;height:36" coordorigin="5088,19" coordsize="29,36">
                    <v:shape style="position:absolute;left:5088;top:19;width:29;height:36" coordorigin="5088,19" coordsize="29,36" path="m5088,37l5117,37e" filled="false" stroked="true" strokeweight="1.9pt" strokecolor="#231f20">
                      <v:path arrowok="t"/>
                    </v:shape>
                  </v:group>
                  <v:group style="position:absolute;left:5145;top:19;width:29;height:36" coordorigin="5145,19" coordsize="29,36">
                    <v:shape style="position:absolute;left:5145;top:19;width:29;height:36" coordorigin="5145,19" coordsize="29,36" path="m5145,37l5174,37e" filled="false" stroked="true" strokeweight="1.9pt" strokecolor="#231f20">
                      <v:path arrowok="t"/>
                    </v:shape>
                  </v:group>
                  <v:group style="position:absolute;left:5203;top:19;width:29;height:36" coordorigin="5203,19" coordsize="29,36">
                    <v:shape style="position:absolute;left:5203;top:19;width:29;height:36" coordorigin="5203,19" coordsize="29,36" path="m5203,37l5232,37e" filled="false" stroked="true" strokeweight="1.9pt" strokecolor="#231f20">
                      <v:path arrowok="t"/>
                    </v:shape>
                  </v:group>
                  <v:group style="position:absolute;left:5261;top:19;width:20;height:36" coordorigin="5261,19" coordsize="20,36">
                    <v:shape style="position:absolute;left:5261;top:19;width:20;height:36" coordorigin="5261,19" coordsize="20,36" path="m5261,37l5280,37e" filled="false" stroked="true" strokeweight="1.9pt" strokecolor="#231f2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7"/>
                <w:szCs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420" w:lineRule="exact" w:before="305"/>
              <w:ind w:left="333" w:right="278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turned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ancient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plants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28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animals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 fossil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fuels.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139" w:hRule="exact"/>
        </w:trPr>
        <w:tc>
          <w:tcPr>
            <w:tcW w:w="5441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359" w:type="dxa"/>
            <w:tcBorders>
              <w:top w:val="single" w:sz="8" w:space="0" w:color="231F20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</w:tr>
      <w:tr>
        <w:trPr>
          <w:trHeight w:val="66" w:hRule="exact"/>
        </w:trPr>
        <w:tc>
          <w:tcPr>
            <w:tcW w:w="5441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359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</w:tr>
      <w:tr>
        <w:trPr>
          <w:trHeight w:val="3983" w:hRule="exact"/>
        </w:trPr>
        <w:tc>
          <w:tcPr>
            <w:tcW w:w="5441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75"/>
                <w:szCs w:val="75"/>
              </w:rPr>
            </w:pPr>
          </w:p>
          <w:p>
            <w:pPr>
              <w:pStyle w:val="TableParagraph"/>
              <w:spacing w:line="240" w:lineRule="auto"/>
              <w:ind w:left="1739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56"/>
              </w:rPr>
              <w:t>Propane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359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09" w:lineRule="auto" w:before="198"/>
              <w:ind w:left="69" w:right="33" w:firstLine="226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am</w:t>
            </w:r>
            <w:r>
              <w:rPr>
                <w:rFonts w:ascii="Calibri"/>
                <w:b/>
                <w:color w:val="231F20"/>
                <w:spacing w:val="-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fossil</w:t>
            </w:r>
            <w:r>
              <w:rPr>
                <w:rFonts w:ascii="Calibri"/>
                <w:b/>
                <w:color w:val="231F20"/>
                <w:spacing w:val="-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fuel.</w:t>
            </w:r>
            <w:r>
              <w:rPr>
                <w:rFonts w:ascii="Calibri"/>
                <w:b/>
                <w:color w:val="231F20"/>
                <w:spacing w:val="-1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27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stored</w:t>
            </w:r>
            <w:r>
              <w:rPr>
                <w:rFonts w:ascii="Calibri"/>
                <w:b/>
                <w:color w:val="231F20"/>
                <w:spacing w:val="9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13"/>
                <w:sz w:val="40"/>
              </w:rPr>
              <w:t> </w:t>
            </w:r>
            <w:r>
              <w:rPr>
                <w:rFonts w:ascii="Calibri"/>
                <w:b/>
                <w:color w:val="231F20"/>
                <w:sz w:val="40"/>
              </w:rPr>
              <w:t>me</w:t>
            </w:r>
            <w:r>
              <w:rPr>
                <w:rFonts w:ascii="Calibri"/>
                <w:b/>
                <w:color w:val="231F20"/>
                <w:spacing w:val="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came</w:t>
            </w:r>
            <w:r>
              <w:rPr>
                <w:rFonts w:ascii="Calibri"/>
                <w:b/>
                <w:color w:val="231F20"/>
                <w:spacing w:val="12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sz w:val="40"/>
              </w:rPr>
              <w:t>from</w:t>
            </w:r>
            <w:r>
              <w:rPr>
                <w:rFonts w:ascii="Calibri"/>
                <w:b/>
                <w:color w:val="231F20"/>
                <w:spacing w:val="29"/>
                <w:sz w:val="40"/>
              </w:rPr>
              <w:t> </w:t>
            </w:r>
            <w:r>
              <w:rPr>
                <w:rFonts w:ascii="Calibri"/>
                <w:b/>
                <w:color w:val="231F20"/>
                <w:sz w:val="40"/>
              </w:rPr>
              <w:t>th</w:t>
            </w:r>
            <w:r>
              <w:rPr>
                <w:rFonts w:ascii="Calibri"/>
                <w:b/>
                <w:color w:val="231F20"/>
                <w:spacing w:val="38"/>
                <w:sz w:val="40"/>
              </w:rPr>
              <w:t>e</w:t>
            </w:r>
            <w:r>
              <w:rPr>
                <w:rFonts w:ascii="Calibri"/>
                <w:b/>
                <w:color w:val="231F20"/>
                <w:spacing w:val="-4"/>
                <w:sz w:val="40"/>
              </w:rPr>
              <w:t>r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em</w:t>
            </w:r>
            <w:r>
              <w:rPr>
                <w:rFonts w:ascii="Calibri"/>
                <w:b/>
                <w:color w:val="231F20"/>
                <w:spacing w:val="-4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n</w:t>
            </w:r>
            <w:r>
              <w:rPr>
                <w:rFonts w:ascii="Calibri"/>
                <w:b/>
                <w:color w:val="231F20"/>
                <w:spacing w:val="34"/>
                <w:sz w:val="40"/>
              </w:rPr>
              <w:t>s</w:t>
            </w:r>
            <w:r>
              <w:rPr>
                <w:rFonts w:ascii="Calibri"/>
                <w:b/>
                <w:color w:val="231F2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-5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ancient</w:t>
            </w:r>
            <w:r>
              <w:rPr>
                <w:rFonts w:ascii="Calibri"/>
                <w:b/>
                <w:color w:val="231F20"/>
                <w:spacing w:val="-5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sea</w:t>
            </w:r>
            <w:r>
              <w:rPr>
                <w:rFonts w:ascii="Calibri"/>
                <w:b/>
                <w:color w:val="231F20"/>
                <w:spacing w:val="-56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plants</w:t>
            </w:r>
            <w:r>
              <w:rPr>
                <w:rFonts w:ascii="Calibri"/>
                <w:b/>
                <w:color w:val="231F20"/>
                <w:spacing w:val="127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9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23"/>
                <w:w w:val="9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95"/>
                <w:sz w:val="40"/>
              </w:rPr>
              <w:t>animals.</w:t>
            </w:r>
            <w:r>
              <w:rPr>
                <w:rFonts w:ascii="Calibri"/>
                <w:sz w:val="4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420" w:lineRule="exact" w:before="239"/>
              <w:ind w:left="69" w:right="33" w:firstLine="194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4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39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38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41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9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-16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propane</w:t>
            </w:r>
            <w:r>
              <w:rPr>
                <w:rFonts w:ascii="Calibri"/>
                <w:b/>
                <w:color w:val="231F20"/>
                <w:spacing w:val="-1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16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-17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710" w:hRule="exact"/>
        </w:trPr>
        <w:tc>
          <w:tcPr>
            <w:tcW w:w="5441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636" w:lineRule="exact"/>
              <w:ind w:left="1146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56"/>
              </w:rPr>
              <w:t>Propane</w:t>
            </w:r>
            <w:r>
              <w:rPr>
                <w:rFonts w:ascii="Calibri"/>
                <w:b/>
                <w:color w:val="231F20"/>
                <w:spacing w:val="-113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56"/>
              </w:rPr>
              <w:t>Grill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359" w:type="dxa"/>
            <w:tcBorders>
              <w:top w:val="nil" w:sz="6" w:space="0" w:color="auto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top="340" w:bottom="280" w:left="580" w:right="6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88.994003pt;margin-top:34.293999pt;width:89.7pt;height:83.1pt;mso-position-horizontal-relative:page;mso-position-vertical-relative:page;z-index:-85288" coordorigin="1780,686" coordsize="1794,1662">
            <v:group style="position:absolute;left:3251;top:1366;width:315;height:324" coordorigin="3251,1366" coordsize="315,324">
              <v:shape style="position:absolute;left:3251;top:1366;width:315;height:324" coordorigin="3251,1366" coordsize="315,324" path="m3379,1366l3379,1498,3251,1498,3251,1555,3379,1555,3379,1690,3438,1690,3438,1555,3566,1555,3566,1498,3438,1498,3438,1366,3379,1366xe" filled="false" stroked="true" strokeweight=".706pt" strokecolor="#231f20">
                <v:path arrowok="t"/>
              </v:shape>
            </v:group>
            <v:group style="position:absolute;left:2284;top:700;width:452;height:1633" coordorigin="2284,700" coordsize="452,1633">
              <v:shape style="position:absolute;left:2284;top:700;width:452;height:1633" coordorigin="2284,700" coordsize="452,1633" path="m2503,700l2579,746,2611,799,2641,870,2667,955,2689,1053,2707,1160,2721,1275,2730,1394,2735,1516,2736,1638,2732,1758,2723,1873,2709,1980,2689,2078,2665,2163,2634,2233,2598,2287,2509,2333,2461,2321,2384,2233,2354,2163,2329,2078,2310,1980,2297,1873,2288,1758,2284,1638,2285,1516,2290,1394,2299,1275,2313,1160,2330,1053,2351,955,2375,870,2403,799,2433,746,2503,700xe" filled="false" stroked="true" strokeweight="1.412pt" strokecolor="#231f20">
                <v:path arrowok="t"/>
              </v:shape>
            </v:group>
            <v:group style="position:absolute;left:1794;top:1069;width:1433;height:922" coordorigin="1794,1069" coordsize="1433,922">
              <v:shape style="position:absolute;left:1794;top:1069;width:1433;height:922" coordorigin="1794,1069" coordsize="1433,922" path="m1802,1112l1832,1084,1879,1070,1942,1069,2018,1079,2104,1100,2200,1130,2301,1169,2407,1215,2515,1267,2623,1325,2729,1386,2830,1450,2924,1516,3010,1582,3084,1648,3145,1713,3191,1775,3219,1833,3227,1886,3213,1933,3178,1968,3128,1987,3064,1991,2988,1981,2902,1959,2808,1926,2709,1883,2605,1833,2500,1776,2395,1713,2293,1647,2194,1579,2102,1509,2018,1440,1945,1372,1883,1308,1836,1249,1806,1195,1794,1149,1802,1112xe" filled="false" stroked="true" strokeweight="1.412pt" strokecolor="#231f20">
                <v:path arrowok="t"/>
              </v:shape>
            </v:group>
            <v:group style="position:absolute;left:1796;top:1039;width:1423;height:921" coordorigin="1796,1039" coordsize="1423,921">
              <v:shape style="position:absolute;left:1796;top:1039;width:1423;height:921" coordorigin="1796,1039" coordsize="1423,921" path="m1796,1922l1798,1834,1828,1779,1874,1718,1935,1653,2008,1585,2092,1515,2184,1446,2283,1377,2386,1312,2491,1250,2596,1193,2700,1144,2800,1102,2894,1070,2980,1048,3056,1039,3121,1043,3171,1063,3205,1098,3219,1145,3211,1198,3182,1256,3136,1317,3075,1381,3000,1446,2914,1512,2819,1577,2718,1641,2612,1701,2504,1758,2395,1810,2290,1856,2188,1895,2093,1926,2007,1948,1932,1959,1871,1960,1825,1948,1796,1922xe" filled="false" stroked="true" strokeweight="1.412pt" strokecolor="#231f20">
                <v:path arrowok="t"/>
              </v:shape>
              <v:shape style="position:absolute;left:1883;top:1309;width:190;height:190" type="#_x0000_t75" alt="þÿ" stroked="false">
                <v:imagedata r:id="rId156" o:title=""/>
              </v:shape>
              <v:shape style="position:absolute;left:2757;top:1005;width:190;height:190" type="#_x0000_t75" alt="þÿ" stroked="false">
                <v:imagedata r:id="rId81" o:title=""/>
              </v:shape>
              <v:shape style="position:absolute;left:2593;top:1928;width:190;height:190" type="#_x0000_t75" alt="þÿ" stroked="false">
                <v:imagedata r:id="rId157" o:title=""/>
              </v:shape>
              <v:shape style="position:absolute;left:2333;top:1368;width:149;height:149" type="#_x0000_t75" alt="þÿ" stroked="false">
                <v:imagedata r:id="rId84" o:title=""/>
              </v:shape>
              <v:shape style="position:absolute;left:2436;top:1554;width:149;height:149" type="#_x0000_t75" alt="þÿ" stroked="false">
                <v:imagedata r:id="rId158" o:title=""/>
              </v:shape>
              <v:shape style="position:absolute;left:2545;top:1372;width:149;height:148" type="#_x0000_t75" alt="þÿ" stroked="false">
                <v:imagedata r:id="rId159" o:title=""/>
              </v:shape>
              <v:shape style="position:absolute;left:2337;top:1500;width:148;height:149" type="#_x0000_t75" alt="þÿ" stroked="false">
                <v:imagedata r:id="rId101" o:title=""/>
              </v:shape>
              <v:shape style="position:absolute;left:2531;top:1500;width:148;height:149" type="#_x0000_t75" alt="þÿ" stroked="false">
                <v:imagedata r:id="rId101" o:title=""/>
              </v:shape>
              <v:shape style="position:absolute;left:2429;top:1330;width:148;height:148" type="#_x0000_t75" alt="þÿ" stroked="false">
                <v:imagedata r:id="rId102" o:title=""/>
              </v:shape>
              <v:shape style="position:absolute;left:2436;top:1438;width:149;height:149" type="#_x0000_t75" alt="þÿ" stroked="false">
                <v:imagedata r:id="rId103" o:title=""/>
              </v:shape>
            </v:group>
            <w10:wrap type="none"/>
          </v:group>
        </w:pict>
      </w:r>
      <w:r>
        <w:rPr/>
        <w:pict>
          <v:group style="position:absolute;margin-left:108.400002pt;margin-top:284pt;width:121.9pt;height:63.5pt;mso-position-horizontal-relative:page;mso-position-vertical-relative:page;z-index:-85264" coordorigin="2168,5680" coordsize="2438,1270">
            <v:group style="position:absolute;left:2168;top:6008;width:1249;height:921" coordorigin="2168,6008" coordsize="1249,921">
              <v:shape style="position:absolute;left:2168;top:6008;width:1249;height:921" coordorigin="2168,6008" coordsize="1249,921" path="m2180,6008l2168,6018,2168,6580,2170,6592,3398,6929,3405,6929,3408,6928,3411,6926,3417,6920,3417,6898,3390,6898,2195,6571,2195,6040,2293,6040,2188,6009,2180,6008xe" filled="true" fillcolor="#414042" stroked="false">
                <v:path arrowok="t"/>
                <v:fill type="solid"/>
              </v:shape>
            </v:group>
            <v:group style="position:absolute;left:2195;top:6040;width:1222;height:858" coordorigin="2195,6040" coordsize="1222,858">
              <v:shape style="position:absolute;left:2195;top:6040;width:1222;height:858" coordorigin="2195,6040" coordsize="1222,858" path="m2293,6040l2195,6040,3390,6387,3390,6898,3417,6898,3417,6378,3415,6366,2293,6040xe" filled="true" fillcolor="#414042" stroked="false">
                <v:path arrowok="t"/>
                <v:fill type="solid"/>
              </v:shape>
            </v:group>
            <v:group style="position:absolute;left:3390;top:5708;width:1214;height:1226" coordorigin="3390,5708" coordsize="1214,1226">
              <v:shape style="position:absolute;left:3390;top:5708;width:1214;height:1226" coordorigin="3390,5708" coordsize="1214,1226" path="m3510,5708l3403,5708,4574,6019,4576,6020,4576,6022,4570,6022,4570,6025,3390,6366,3390,6934,3523,6898,3417,6898,3417,6387,4570,6054,4598,6054,4598,6040,4602,6035,4604,6028,4603,6008,4595,5997,4582,5993,3510,5708xe" filled="true" fillcolor="#414042" stroked="false">
                <v:path arrowok="t"/>
                <v:fill type="solid"/>
              </v:shape>
            </v:group>
            <v:group style="position:absolute;left:3417;top:6054;width:1181;height:844" coordorigin="3417,6054" coordsize="1181,844">
              <v:shape style="position:absolute;left:3417;top:6054;width:1181;height:844" coordorigin="3417,6054" coordsize="1181,844" path="m4598,6054l4570,6054,4570,6591,3417,6898,3523,6898,4598,6612,4598,6054xe" filled="true" fillcolor="#414042" stroked="false">
                <v:path arrowok="t"/>
                <v:fill type="solid"/>
              </v:shape>
            </v:group>
            <v:group style="position:absolute;left:2178;top:5680;width:1332;height:355" coordorigin="2178,5680" coordsize="1332,355">
              <v:shape style="position:absolute;left:2178;top:5680;width:1332;height:355" coordorigin="2178,5680" coordsize="1332,355" path="m3403,5680l2178,6009,2185,6035,3403,5708,3510,5708,3403,5680xe" filled="true" fillcolor="#414042" stroked="false">
                <v:path arrowok="t"/>
                <v:fill type="solid"/>
              </v:shape>
            </v:group>
            <v:group style="position:absolute;left:2274;top:6230;width:375;height:331" coordorigin="2274,6230" coordsize="375,331">
              <v:shape style="position:absolute;left:2274;top:6230;width:375;height:331" coordorigin="2274,6230" coordsize="375,331" path="m2274,6230l2274,6462,2649,6561,2649,6325,2274,6230xe" filled="true" fillcolor="#808285" stroked="false">
                <v:path arrowok="t"/>
                <v:fill type="solid"/>
              </v:shape>
            </v:group>
            <v:group style="position:absolute;left:2775;top:6373;width:58;height:222" coordorigin="2775,6373" coordsize="58,222">
              <v:shape style="position:absolute;left:2775;top:6373;width:58;height:222" coordorigin="2775,6373" coordsize="58,222" path="m2775,6373l2775,6575,2833,6595,2833,6395,2775,6373xe" filled="true" fillcolor="#808285" stroked="false">
                <v:path arrowok="t"/>
                <v:fill type="solid"/>
              </v:shape>
            </v:group>
            <v:group style="position:absolute;left:2936;top:6428;width:48;height:205" coordorigin="2936,6428" coordsize="48,205">
              <v:shape style="position:absolute;left:2936;top:6428;width:48;height:205" coordorigin="2936,6428" coordsize="48,205" path="m2936,6428l2936,6609,2984,6633,2984,6448,2936,6428xe" filled="true" fillcolor="#808285" stroked="false">
                <v:path arrowok="t"/>
                <v:fill type="solid"/>
              </v:shape>
            </v:group>
            <v:group style="position:absolute;left:3035;top:6465;width:65;height:191" coordorigin="3035,6465" coordsize="65,191">
              <v:shape style="position:absolute;left:3035;top:6465;width:65;height:191" coordorigin="3035,6465" coordsize="65,191" path="m3035,6465l3035,6633,3100,6656,3100,6484,3035,6465xe" filled="true" fillcolor="#808285" stroked="false">
                <v:path arrowok="t"/>
                <v:fill type="solid"/>
              </v:shape>
            </v:group>
            <v:group style="position:absolute;left:3246;top:6530;width:65;height:178" coordorigin="3246,6530" coordsize="65,178">
              <v:shape style="position:absolute;left:3246;top:6530;width:65;height:178" coordorigin="3246,6530" coordsize="65,178" path="m3246,6530l3246,6670,3311,6708,3311,6561,3246,6530xe" filled="true" fillcolor="#808285" stroked="false">
                <v:path arrowok="t"/>
                <v:fill type="solid"/>
              </v:shape>
            </v:group>
            <v:group style="position:absolute;left:2168;top:6561;width:1354;height:389" coordorigin="2168,6561" coordsize="1354,389">
              <v:shape style="position:absolute;left:2168;top:6561;width:1354;height:389" coordorigin="2168,6561" coordsize="1354,389" path="m2195,6561l2168,6561,2168,6605,3416,6950,3522,6922,3416,6922,2195,6585,2195,6561xe" filled="true" fillcolor="#414042" stroked="false">
                <v:path arrowok="t"/>
                <v:fill type="solid"/>
              </v:shape>
            </v:group>
            <v:group style="position:absolute;left:3416;top:6606;width:1190;height:316" coordorigin="3416,6606" coordsize="1190,316">
              <v:shape style="position:absolute;left:3416;top:6606;width:1190;height:316" coordorigin="3416,6606" coordsize="1190,316" path="m4599,6606l3416,6922,3522,6922,4606,6632,4599,6606xe" filled="true" fillcolor="#414042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400"/>
      </w:tblGrid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</w:p>
          <w:p>
            <w:pPr>
              <w:pStyle w:val="TableParagraph"/>
              <w:spacing w:line="131" w:lineRule="auto"/>
              <w:ind w:left="2975" w:right="1252" w:hanging="49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color w:val="231F20"/>
                <w:w w:val="110"/>
                <w:position w:val="-19"/>
                <w:sz w:val="61"/>
              </w:rPr>
              <w:t>+</w:t>
            </w:r>
            <w:r>
              <w:rPr>
                <w:rFonts w:ascii="Calibri"/>
                <w:b/>
                <w:color w:val="231F20"/>
                <w:spacing w:val="-26"/>
                <w:w w:val="110"/>
                <w:position w:val="-19"/>
                <w:sz w:val="61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3"/>
              </w:rPr>
              <w:t>Radiant</w:t>
            </w:r>
            <w:r>
              <w:rPr>
                <w:rFonts w:ascii="Calibri"/>
                <w:b/>
                <w:color w:val="231F20"/>
                <w:spacing w:val="26"/>
                <w:w w:val="109"/>
                <w:sz w:val="33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3"/>
              </w:rPr>
              <w:t>Energy</w:t>
            </w:r>
            <w:r>
              <w:rPr>
                <w:rFonts w:ascii="Calibri"/>
                <w:sz w:val="33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right="142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10"/>
                <w:sz w:val="56"/>
              </w:rPr>
              <w:t>Sun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299" w:right="287" w:hanging="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4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fusion,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7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4165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00" w:lineRule="atLeast"/>
              <w:ind w:left="76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2318525" cy="928687"/>
                  <wp:effectExtent l="0" t="0" r="0" b="0"/>
                  <wp:docPr id="5" name="image15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154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525" cy="92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44"/>
              <w:ind w:left="133" w:right="0"/>
              <w:jc w:val="left"/>
              <w:rPr>
                <w:rFonts w:ascii="Calibri" w:hAnsi="Calibri" w:cs="Calibri" w:eastAsia="Calibri"/>
                <w:sz w:val="48"/>
                <w:szCs w:val="48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48"/>
              </w:rPr>
              <w:t>Photovoltaic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48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8"/>
              </w:rPr>
              <w:t>Solar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8"/>
              </w:rPr>
              <w:t> Panel</w:t>
            </w:r>
            <w:r>
              <w:rPr>
                <w:rFonts w:ascii="Calibri"/>
                <w:sz w:val="48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213" w:right="209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absorb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sunlight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as</w:t>
            </w:r>
            <w:r>
              <w:rPr>
                <w:rFonts w:ascii="Calibri"/>
                <w:b/>
                <w:color w:val="231F20"/>
                <w:spacing w:val="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source</w:t>
            </w:r>
            <w:r>
              <w:rPr>
                <w:rFonts w:ascii="Calibri"/>
                <w:b/>
                <w:color w:val="231F20"/>
                <w:spacing w:val="23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to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generate</w:t>
            </w:r>
            <w:r>
              <w:rPr>
                <w:rFonts w:ascii="Calibri"/>
                <w:b/>
                <w:color w:val="231F20"/>
                <w:spacing w:val="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direct</w:t>
            </w:r>
            <w:r>
              <w:rPr>
                <w:rFonts w:ascii="Calibri"/>
                <w:b/>
                <w:color w:val="231F20"/>
                <w:spacing w:val="23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current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electricity.</w:t>
            </w:r>
            <w:r>
              <w:rPr>
                <w:rFonts w:ascii="Calibri"/>
                <w:sz w:val="4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41"/>
                <w:szCs w:val="41"/>
              </w:rPr>
            </w:pPr>
          </w:p>
          <w:p>
            <w:pPr>
              <w:pStyle w:val="TableParagraph"/>
              <w:spacing w:line="420" w:lineRule="exact"/>
              <w:ind w:left="429" w:right="464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direct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 current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to</w:t>
            </w:r>
            <w:r>
              <w:rPr>
                <w:rFonts w:ascii="Calibri"/>
                <w:b/>
                <w:color w:val="231F20"/>
                <w:spacing w:val="24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alternating</w:t>
            </w:r>
            <w:r>
              <w:rPr>
                <w:rFonts w:ascii="Calibri"/>
                <w:b/>
                <w:color w:val="231F20"/>
                <w:spacing w:val="3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current.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731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614" w:lineRule="exact"/>
              <w:ind w:left="1595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56"/>
              </w:rPr>
              <w:t>Inverter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00" w:lineRule="atLeast"/>
              <w:ind w:left="21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46.05pt;height:70.8pt;mso-position-horizontal-relative:char;mso-position-vertical-relative:line" coordorigin="0,0" coordsize="921,1416">
                  <v:group style="position:absolute;left:227;top:717;width:107;height:299" coordorigin="227,717" coordsize="107,299">
                    <v:shape style="position:absolute;left:227;top:717;width:107;height:299" coordorigin="227,717" coordsize="107,299" path="m258,717l234,722,227,733,291,1010,300,1016,313,1016,326,1013,334,1002,269,724,258,717xe" filled="true" fillcolor="#000000" stroked="false">
                      <v:path arrowok="t"/>
                      <v:fill type="solid"/>
                    </v:shape>
                  </v:group>
                  <v:group style="position:absolute;left:367;top:718;width:65;height:298" coordorigin="367,718" coordsize="65,298">
                    <v:shape style="position:absolute;left:367;top:718;width:65;height:298" coordorigin="367,718" coordsize="65,298" path="m400,718l376,720,367,730,389,1008,398,1016,411,1016,423,1015,432,1005,410,727,400,718xe" filled="true" fillcolor="#000000" stroked="false">
                      <v:path arrowok="t"/>
                      <v:fill type="solid"/>
                    </v:shape>
                  </v:group>
                  <v:group style="position:absolute;left:487;top:718;width:64;height:298" coordorigin="487,718" coordsize="64,298">
                    <v:shape style="position:absolute;left:487;top:718;width:64;height:298" coordorigin="487,718" coordsize="64,298" path="m519,718l508,727,487,1005,496,1015,508,1016,520,1016,530,1008,551,730,542,720,519,718xe" filled="true" fillcolor="#000000" stroked="false">
                      <v:path arrowok="t"/>
                      <v:fill type="solid"/>
                    </v:shape>
                  </v:group>
                  <v:group style="position:absolute;left:585;top:717;width:107;height:299" coordorigin="585,717" coordsize="107,299">
                    <v:shape style="position:absolute;left:585;top:717;width:107;height:299" coordorigin="585,717" coordsize="107,299" path="m661,717l650,724,585,1002,592,1013,606,1016,619,1016,628,1010,692,733,684,722,661,717xe" filled="true" fillcolor="#000000" stroked="false">
                      <v:path arrowok="t"/>
                      <v:fill type="solid"/>
                    </v:shape>
                  </v:group>
                  <v:group style="position:absolute;left:0;top:0;width:902;height:1416" coordorigin="0,0" coordsize="902,1416">
                    <v:shape style="position:absolute;left:0;top:0;width:902;height:1416" coordorigin="0,0" coordsize="902,1416" path="m499,0l423,0,350,12,282,34,218,66,161,106,111,154,69,208,36,270,13,334,2,404,0,440,0,462,12,540,33,600,49,634,60,660,82,708,92,734,103,758,113,782,122,806,131,832,149,880,157,906,165,930,173,956,180,980,198,1058,203,1084,207,1112,214,1132,225,1150,240,1162,258,1326,282,1384,339,1416,567,1416,630,1394,647,1376,354,1376,333,1372,315,1360,304,1342,353,1340,365,1340,375,1330,375,1308,365,1298,301,1298,301,1254,365,1254,375,1244,375,1220,365,1212,301,1212,301,1178,663,1178,663,1172,682,1162,697,1148,705,1136,282,1136,263,1128,251,1110,241,1054,222,974,200,896,191,872,183,846,174,822,164,796,154,772,144,746,113,672,77,594,892,594,899,578,899,576,900,576,902,568,404,568,381,566,301,566,293,564,249,564,234,562,215,562,198,560,174,560,164,558,147,558,123,556,114,556,97,554,89,554,66,552,59,552,47,492,43,452,45,418,55,352,76,290,106,234,144,182,189,138,241,102,298,72,361,52,427,42,461,40,652,40,640,34,606,22,571,12,499,0xe" filled="true" fillcolor="#000000" stroked="false">
                      <v:path arrowok="t"/>
                      <v:fill type="solid"/>
                    </v:shape>
                  </v:group>
                  <v:group style="position:absolute;left:432;top:1178;width:231;height:198" coordorigin="432,1178" coordsize="231,198">
                    <v:shape style="position:absolute;left:432;top:1178;width:231;height:198" coordorigin="432,1178" coordsize="231,198" path="m663,1178l620,1178,620,1212,442,1212,432,1220,432,1244,442,1254,620,1254,620,1298,442,1298,432,1308,432,1330,442,1340,618,1340,608,1358,591,1370,570,1376,647,1376,656,1360,662,1340,663,1178xe" filled="true" fillcolor="#000000" stroked="false">
                      <v:path arrowok="t"/>
                      <v:fill type="solid"/>
                    </v:shape>
                  </v:group>
                  <v:group style="position:absolute;left:639;top:594;width:253;height:542" coordorigin="639,594" coordsize="253,542">
                    <v:shape style="position:absolute;left:639;top:594;width:253;height:542" coordorigin="639,594" coordsize="253,542" path="m892,594l844,594,843,596,831,622,820,648,809,672,798,698,787,722,777,746,767,772,757,796,748,820,739,846,730,870,722,896,700,972,681,1050,672,1106,662,1124,644,1134,639,1136,705,1136,708,1132,714,1102,719,1072,726,1044,747,962,771,884,799,808,809,784,819,758,829,734,840,710,850,684,861,660,873,636,889,600,892,594xe" filled="true" fillcolor="#000000" stroked="false">
                      <v:path arrowok="t"/>
                      <v:fill type="solid"/>
                    </v:shape>
                  </v:group>
                  <v:group style="position:absolute;left:303;top:608;width:315;height:2" coordorigin="303,608" coordsize="315,2">
                    <v:shape style="position:absolute;left:303;top:608;width:315;height:2" coordorigin="303,608" coordsize="315,0" path="m303,608l618,608e" filled="false" stroked="true" strokeweight=".2999pt" strokecolor="#000000">
                      <v:path arrowok="t"/>
                    </v:shape>
                  </v:group>
                  <v:group style="position:absolute;left:253;top:605;width:430;height:2" coordorigin="253,605" coordsize="430,2">
                    <v:shape style="position:absolute;left:253;top:605;width:430;height:2" coordorigin="253,605" coordsize="430,0" path="m253,605l683,605e" filled="false" stroked="true" strokeweight=".2pt" strokecolor="#000000">
                      <v:path arrowok="t"/>
                    </v:shape>
                  </v:group>
                  <v:group style="position:absolute;left:84;top:599;width:750;height:2" coordorigin="84,599" coordsize="750,2">
                    <v:shape style="position:absolute;left:84;top:599;width:750;height:2" coordorigin="84,599" coordsize="750,0" path="m84,599l834,599e" filled="false" stroked="true" strokeweight=".6pt" strokecolor="#000000">
                      <v:path arrowok="t"/>
                    </v:shape>
                  </v:group>
                  <v:group style="position:absolute;left:461;top:40;width:460;height:528" coordorigin="461,40" coordsize="460,528">
                    <v:shape style="position:absolute;left:461;top:40;width:460;height:528" coordorigin="461,40" coordsize="460,528" path="m652,40l461,40,495,42,528,46,593,62,653,86,707,118,756,158,798,204,832,258,857,314,873,376,878,440,878,462,865,540,862,552,841,552,833,554,825,554,808,556,774,558,757,558,731,560,723,560,706,562,680,562,672,564,628,564,621,566,551,566,529,568,902,568,918,498,921,458,920,418,908,346,885,276,852,214,810,156,760,108,703,66,672,50,652,4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8"/>
              <w:ind w:left="1307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56"/>
              </w:rPr>
              <w:t>Light</w:t>
            </w:r>
            <w:r>
              <w:rPr>
                <w:rFonts w:ascii="Calibri"/>
                <w:b/>
                <w:color w:val="231F20"/>
                <w:spacing w:val="-14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Bulb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415" w:right="409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-5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43"/>
                <w:w w:val="110"/>
                <w:sz w:val="40"/>
              </w:rPr>
              <w:t>o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d</w:t>
            </w:r>
            <w:r>
              <w:rPr>
                <w:rFonts w:ascii="Calibri"/>
                <w:b/>
                <w:color w:val="231F20"/>
                <w:spacing w:val="-6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-55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53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2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</w:tbl>
    <w:p>
      <w:pPr>
        <w:spacing w:after="0" w:line="420" w:lineRule="exact"/>
        <w:jc w:val="center"/>
        <w:rPr>
          <w:rFonts w:ascii="Calibri" w:hAnsi="Calibri" w:cs="Calibri" w:eastAsia="Calibri"/>
          <w:sz w:val="40"/>
          <w:szCs w:val="40"/>
        </w:rPr>
        <w:sectPr>
          <w:pgSz w:w="12240" w:h="15840"/>
          <w:pgMar w:top="440" w:bottom="280" w:left="600" w:right="6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group style="position:absolute;margin-left:91.543999pt;margin-top:34.293999pt;width:89.7pt;height:83.1pt;mso-position-horizontal-relative:page;mso-position-vertical-relative:page;z-index:-85192" coordorigin="1831,686" coordsize="1794,1662">
            <v:group style="position:absolute;left:3302;top:1366;width:315;height:324" coordorigin="3302,1366" coordsize="315,324">
              <v:shape style="position:absolute;left:3302;top:1366;width:315;height:324" coordorigin="3302,1366" coordsize="315,324" path="m3430,1366l3430,1498,3302,1498,3302,1555,3430,1555,3430,1690,3490,1690,3490,1555,3617,1555,3617,1498,3490,1498,3490,1366,3430,1366xe" filled="false" stroked="true" strokeweight=".706pt" strokecolor="#231f20">
                <v:path arrowok="t"/>
              </v:shape>
            </v:group>
            <v:group style="position:absolute;left:2335;top:700;width:452;height:1633" coordorigin="2335,700" coordsize="452,1633">
              <v:shape style="position:absolute;left:2335;top:700;width:452;height:1633" coordorigin="2335,700" coordsize="452,1633" path="m2554,700l2630,746,2663,799,2692,870,2718,955,2740,1053,2758,1160,2772,1275,2781,1394,2787,1516,2787,1638,2783,1758,2774,1873,2760,1980,2740,2078,2716,2163,2685,2233,2650,2287,2560,2333,2512,2321,2435,2233,2405,2163,2381,2078,2362,1980,2348,1873,2339,1758,2335,1638,2336,1516,2341,1394,2350,1275,2364,1160,2381,1053,2402,955,2426,870,2454,799,2484,746,2554,700xe" filled="false" stroked="true" strokeweight="1.412pt" strokecolor="#231f20">
                <v:path arrowok="t"/>
              </v:shape>
            </v:group>
            <v:group style="position:absolute;left:1845;top:1069;width:1433;height:922" coordorigin="1845,1069" coordsize="1433,922">
              <v:shape style="position:absolute;left:1845;top:1069;width:1433;height:922" coordorigin="1845,1069" coordsize="1433,922" path="m1853,1112l1883,1084,1931,1070,1993,1069,2069,1079,2156,1100,2251,1130,2353,1169,2459,1215,2567,1267,2674,1325,2780,1386,2881,1450,2975,1516,3061,1582,3135,1648,3196,1713,3242,1775,3270,1833,3278,1886,3264,1933,3229,1968,3179,1987,3115,1991,3039,1981,2953,1959,2859,1926,2760,1883,2657,1833,2551,1776,2446,1713,2344,1647,2245,1579,2153,1509,2069,1440,1996,1372,1935,1308,1888,1249,1857,1195,1845,1149,1853,1112xe" filled="false" stroked="true" strokeweight="1.412pt" strokecolor="#231f20">
                <v:path arrowok="t"/>
              </v:shape>
            </v:group>
            <v:group style="position:absolute;left:1847;top:1039;width:1423;height:921" coordorigin="1847,1039" coordsize="1423,921">
              <v:shape style="position:absolute;left:1847;top:1039;width:1423;height:921" coordorigin="1847,1039" coordsize="1423,921" path="m1847,1922l1849,1834,1879,1779,1925,1718,1986,1653,2059,1585,2143,1515,2235,1446,2334,1377,2437,1312,2542,1250,2648,1193,2751,1144,2851,1102,2945,1070,3031,1048,3108,1039,3172,1043,3222,1063,3256,1098,3270,1145,3262,1198,3233,1256,3187,1317,3126,1381,3051,1446,2965,1512,2870,1577,2769,1641,2663,1701,2555,1758,2447,1810,2341,1856,2239,1895,2144,1926,2058,1948,1984,1959,1922,1960,1876,1948,1847,1922xe" filled="false" stroked="true" strokeweight="1.412pt" strokecolor="#231f20">
                <v:path arrowok="t"/>
              </v:shape>
              <v:shape style="position:absolute;left:1935;top:1309;width:190;height:190" type="#_x0000_t75" alt="þÿ" stroked="false">
                <v:imagedata r:id="rId161" o:title=""/>
              </v:shape>
              <v:shape style="position:absolute;left:2808;top:1005;width:190;height:190" type="#_x0000_t75" alt="þÿ" stroked="false">
                <v:imagedata r:id="rId81" o:title=""/>
              </v:shape>
              <v:shape style="position:absolute;left:2644;top:1928;width:190;height:190" type="#_x0000_t75" alt="þÿ" stroked="false">
                <v:imagedata r:id="rId157" o:title=""/>
              </v:shape>
              <v:shape style="position:absolute;left:2384;top:1368;width:149;height:149" type="#_x0000_t75" alt="þÿ" stroked="false">
                <v:imagedata r:id="rId84" o:title=""/>
              </v:shape>
              <v:shape style="position:absolute;left:2487;top:1554;width:149;height:149" type="#_x0000_t75" alt="þÿ" stroked="false">
                <v:imagedata r:id="rId84" o:title=""/>
              </v:shape>
              <v:shape style="position:absolute;left:2597;top:1372;width:148;height:148" type="#_x0000_t75" alt="þÿ" stroked="false">
                <v:imagedata r:id="rId85" o:title=""/>
              </v:shape>
              <v:shape style="position:absolute;left:2388;top:1500;width:148;height:149" type="#_x0000_t75" alt="þÿ" stroked="false">
                <v:imagedata r:id="rId101" o:title=""/>
              </v:shape>
              <v:shape style="position:absolute;left:2582;top:1500;width:148;height:149" type="#_x0000_t75" alt="þÿ" stroked="false">
                <v:imagedata r:id="rId101" o:title=""/>
              </v:shape>
              <v:shape style="position:absolute;left:2480;top:1330;width:148;height:148" type="#_x0000_t75" alt="þÿ" stroked="false">
                <v:imagedata r:id="rId102" o:title=""/>
              </v:shape>
              <v:shape style="position:absolute;left:2487;top:1438;width:149;height:149" type="#_x0000_t75" alt="þÿ" stroked="false">
                <v:imagedata r:id="rId89" o:title=""/>
              </v:shape>
            </v:group>
            <w10:wrap type="none"/>
          </v:group>
        </w:pict>
      </w:r>
      <w:r>
        <w:rPr/>
        <w:pict>
          <v:group style="position:absolute;margin-left:310.329987pt;margin-top:251.050003pt;width:262.1pt;height:2.75pt;mso-position-horizontal-relative:page;mso-position-vertical-relative:page;z-index:-85168" coordorigin="6207,5021" coordsize="5242,55">
            <v:group style="position:absolute;left:6221;top:5035;width:29;height:27" coordorigin="6221,5035" coordsize="29,27">
              <v:shape style="position:absolute;left:6221;top:5035;width:29;height:27" coordorigin="6221,5035" coordsize="29,27" path="m6221,5048l6250,5048e" filled="false" stroked="true" strokeweight="1.42pt" strokecolor="#231f20">
                <v:path arrowok="t"/>
              </v:shape>
            </v:group>
            <v:group style="position:absolute;left:6278;top:5035;width:29;height:27" coordorigin="6278,5035" coordsize="29,27">
              <v:shape style="position:absolute;left:6278;top:5035;width:29;height:27" coordorigin="6278,5035" coordsize="29,27" path="m6278,5048l6307,5048e" filled="false" stroked="true" strokeweight="1.42pt" strokecolor="#231f20">
                <v:path arrowok="t"/>
              </v:shape>
            </v:group>
            <v:group style="position:absolute;left:6336;top:5035;width:29;height:27" coordorigin="6336,5035" coordsize="29,27">
              <v:shape style="position:absolute;left:6336;top:5035;width:29;height:27" coordorigin="6336,5035" coordsize="29,27" path="m6336,5048l6365,5048e" filled="false" stroked="true" strokeweight="1.42pt" strokecolor="#231f20">
                <v:path arrowok="t"/>
              </v:shape>
            </v:group>
            <v:group style="position:absolute;left:6394;top:5035;width:29;height:27" coordorigin="6394,5035" coordsize="29,27">
              <v:shape style="position:absolute;left:6394;top:5035;width:29;height:27" coordorigin="6394,5035" coordsize="29,27" path="m6394,5048l6422,5048e" filled="false" stroked="true" strokeweight="1.42pt" strokecolor="#231f20">
                <v:path arrowok="t"/>
              </v:shape>
            </v:group>
            <v:group style="position:absolute;left:6451;top:5035;width:29;height:27" coordorigin="6451,5035" coordsize="29,27">
              <v:shape style="position:absolute;left:6451;top:5035;width:29;height:27" coordorigin="6451,5035" coordsize="29,27" path="m6451,5048l6480,5048e" filled="false" stroked="true" strokeweight="1.42pt" strokecolor="#231f20">
                <v:path arrowok="t"/>
              </v:shape>
            </v:group>
            <v:group style="position:absolute;left:6509;top:5035;width:29;height:27" coordorigin="6509,5035" coordsize="29,27">
              <v:shape style="position:absolute;left:6509;top:5035;width:29;height:27" coordorigin="6509,5035" coordsize="29,27" path="m6509,5048l6538,5048e" filled="false" stroked="true" strokeweight="1.42pt" strokecolor="#231f20">
                <v:path arrowok="t"/>
              </v:shape>
            </v:group>
            <v:group style="position:absolute;left:6566;top:5035;width:29;height:27" coordorigin="6566,5035" coordsize="29,27">
              <v:shape style="position:absolute;left:6566;top:5035;width:29;height:27" coordorigin="6566,5035" coordsize="29,27" path="m6566,5048l6595,5048e" filled="false" stroked="true" strokeweight="1.42pt" strokecolor="#231f20">
                <v:path arrowok="t"/>
              </v:shape>
            </v:group>
            <v:group style="position:absolute;left:6624;top:5035;width:29;height:27" coordorigin="6624,5035" coordsize="29,27">
              <v:shape style="position:absolute;left:6624;top:5035;width:29;height:27" coordorigin="6624,5035" coordsize="29,27" path="m6624,5048l6653,5048e" filled="false" stroked="true" strokeweight="1.42pt" strokecolor="#231f20">
                <v:path arrowok="t"/>
              </v:shape>
            </v:group>
            <v:group style="position:absolute;left:6682;top:5035;width:29;height:27" coordorigin="6682,5035" coordsize="29,27">
              <v:shape style="position:absolute;left:6682;top:5035;width:29;height:27" coordorigin="6682,5035" coordsize="29,27" path="m6682,5048l6710,5048e" filled="false" stroked="true" strokeweight="1.42pt" strokecolor="#231f20">
                <v:path arrowok="t"/>
              </v:shape>
            </v:group>
            <v:group style="position:absolute;left:6739;top:5035;width:29;height:27" coordorigin="6739,5035" coordsize="29,27">
              <v:shape style="position:absolute;left:6739;top:5035;width:29;height:27" coordorigin="6739,5035" coordsize="29,27" path="m6739,5048l6768,5048e" filled="false" stroked="true" strokeweight="1.42pt" strokecolor="#231f20">
                <v:path arrowok="t"/>
              </v:shape>
            </v:group>
            <v:group style="position:absolute;left:6797;top:5035;width:29;height:27" coordorigin="6797,5035" coordsize="29,27">
              <v:shape style="position:absolute;left:6797;top:5035;width:29;height:27" coordorigin="6797,5035" coordsize="29,27" path="m6797,5048l6826,5048e" filled="false" stroked="true" strokeweight="1.42pt" strokecolor="#231f20">
                <v:path arrowok="t"/>
              </v:shape>
            </v:group>
            <v:group style="position:absolute;left:6854;top:5035;width:29;height:27" coordorigin="6854,5035" coordsize="29,27">
              <v:shape style="position:absolute;left:6854;top:5035;width:29;height:27" coordorigin="6854,5035" coordsize="29,27" path="m6854,5048l6883,5048e" filled="false" stroked="true" strokeweight="1.42pt" strokecolor="#231f20">
                <v:path arrowok="t"/>
              </v:shape>
            </v:group>
            <v:group style="position:absolute;left:6912;top:5035;width:29;height:27" coordorigin="6912,5035" coordsize="29,27">
              <v:shape style="position:absolute;left:6912;top:5035;width:29;height:27" coordorigin="6912,5035" coordsize="29,27" path="m6912,5048l6941,5048e" filled="false" stroked="true" strokeweight="1.42pt" strokecolor="#231f20">
                <v:path arrowok="t"/>
              </v:shape>
            </v:group>
            <v:group style="position:absolute;left:6970;top:5035;width:29;height:27" coordorigin="6970,5035" coordsize="29,27">
              <v:shape style="position:absolute;left:6970;top:5035;width:29;height:27" coordorigin="6970,5035" coordsize="29,27" path="m6970,5048l6998,5048e" filled="false" stroked="true" strokeweight="1.42pt" strokecolor="#231f20">
                <v:path arrowok="t"/>
              </v:shape>
            </v:group>
            <v:group style="position:absolute;left:7027;top:5035;width:29;height:27" coordorigin="7027,5035" coordsize="29,27">
              <v:shape style="position:absolute;left:7027;top:5035;width:29;height:27" coordorigin="7027,5035" coordsize="29,27" path="m7027,5048l7056,5048e" filled="false" stroked="true" strokeweight="1.42pt" strokecolor="#231f20">
                <v:path arrowok="t"/>
              </v:shape>
            </v:group>
            <v:group style="position:absolute;left:7085;top:5035;width:29;height:27" coordorigin="7085,5035" coordsize="29,27">
              <v:shape style="position:absolute;left:7085;top:5035;width:29;height:27" coordorigin="7085,5035" coordsize="29,27" path="m7085,5048l7114,5048e" filled="false" stroked="true" strokeweight="1.42pt" strokecolor="#231f20">
                <v:path arrowok="t"/>
              </v:shape>
            </v:group>
            <v:group style="position:absolute;left:7142;top:5035;width:29;height:27" coordorigin="7142,5035" coordsize="29,27">
              <v:shape style="position:absolute;left:7142;top:5035;width:29;height:27" coordorigin="7142,5035" coordsize="29,27" path="m7142,5048l7171,5048e" filled="false" stroked="true" strokeweight="1.42pt" strokecolor="#231f20">
                <v:path arrowok="t"/>
              </v:shape>
            </v:group>
            <v:group style="position:absolute;left:7200;top:5035;width:29;height:27" coordorigin="7200,5035" coordsize="29,27">
              <v:shape style="position:absolute;left:7200;top:5035;width:29;height:27" coordorigin="7200,5035" coordsize="29,27" path="m7200,5048l7229,5048e" filled="false" stroked="true" strokeweight="1.42pt" strokecolor="#231f20">
                <v:path arrowok="t"/>
              </v:shape>
            </v:group>
            <v:group style="position:absolute;left:7258;top:5035;width:29;height:27" coordorigin="7258,5035" coordsize="29,27">
              <v:shape style="position:absolute;left:7258;top:5035;width:29;height:27" coordorigin="7258,5035" coordsize="29,27" path="m7258,5048l7286,5048e" filled="false" stroked="true" strokeweight="1.42pt" strokecolor="#231f20">
                <v:path arrowok="t"/>
              </v:shape>
            </v:group>
            <v:group style="position:absolute;left:7315;top:5035;width:29;height:27" coordorigin="7315,5035" coordsize="29,27">
              <v:shape style="position:absolute;left:7315;top:5035;width:29;height:27" coordorigin="7315,5035" coordsize="29,27" path="m7315,5048l7344,5048e" filled="false" stroked="true" strokeweight="1.42pt" strokecolor="#231f20">
                <v:path arrowok="t"/>
              </v:shape>
            </v:group>
            <v:group style="position:absolute;left:7373;top:5035;width:29;height:27" coordorigin="7373,5035" coordsize="29,27">
              <v:shape style="position:absolute;left:7373;top:5035;width:29;height:27" coordorigin="7373,5035" coordsize="29,27" path="m7373,5048l7402,5048e" filled="false" stroked="true" strokeweight="1.42pt" strokecolor="#231f20">
                <v:path arrowok="t"/>
              </v:shape>
            </v:group>
            <v:group style="position:absolute;left:7430;top:5035;width:29;height:27" coordorigin="7430,5035" coordsize="29,27">
              <v:shape style="position:absolute;left:7430;top:5035;width:29;height:27" coordorigin="7430,5035" coordsize="29,27" path="m7430,5048l7459,5048e" filled="false" stroked="true" strokeweight="1.42pt" strokecolor="#231f20">
                <v:path arrowok="t"/>
              </v:shape>
            </v:group>
            <v:group style="position:absolute;left:7488;top:5035;width:29;height:27" coordorigin="7488,5035" coordsize="29,27">
              <v:shape style="position:absolute;left:7488;top:5035;width:29;height:27" coordorigin="7488,5035" coordsize="29,27" path="m7488,5048l7517,5048e" filled="false" stroked="true" strokeweight="1.42pt" strokecolor="#231f20">
                <v:path arrowok="t"/>
              </v:shape>
            </v:group>
            <v:group style="position:absolute;left:7546;top:5035;width:29;height:27" coordorigin="7546,5035" coordsize="29,27">
              <v:shape style="position:absolute;left:7546;top:5035;width:29;height:27" coordorigin="7546,5035" coordsize="29,27" path="m7546,5048l7574,5048e" filled="false" stroked="true" strokeweight="1.42pt" strokecolor="#231f20">
                <v:path arrowok="t"/>
              </v:shape>
            </v:group>
            <v:group style="position:absolute;left:7603;top:5035;width:29;height:27" coordorigin="7603,5035" coordsize="29,27">
              <v:shape style="position:absolute;left:7603;top:5035;width:29;height:27" coordorigin="7603,5035" coordsize="29,27" path="m7603,5048l7632,5048e" filled="false" stroked="true" strokeweight="1.42pt" strokecolor="#231f20">
                <v:path arrowok="t"/>
              </v:shape>
            </v:group>
            <v:group style="position:absolute;left:7661;top:5035;width:29;height:27" coordorigin="7661,5035" coordsize="29,27">
              <v:shape style="position:absolute;left:7661;top:5035;width:29;height:27" coordorigin="7661,5035" coordsize="29,27" path="m7661,5048l7690,5048e" filled="false" stroked="true" strokeweight="1.42pt" strokecolor="#231f20">
                <v:path arrowok="t"/>
              </v:shape>
            </v:group>
            <v:group style="position:absolute;left:7718;top:5035;width:29;height:27" coordorigin="7718,5035" coordsize="29,27">
              <v:shape style="position:absolute;left:7718;top:5035;width:29;height:27" coordorigin="7718,5035" coordsize="29,27" path="m7718,5048l7747,5048e" filled="false" stroked="true" strokeweight="1.42pt" strokecolor="#231f20">
                <v:path arrowok="t"/>
              </v:shape>
            </v:group>
            <v:group style="position:absolute;left:7776;top:5035;width:29;height:27" coordorigin="7776,5035" coordsize="29,27">
              <v:shape style="position:absolute;left:7776;top:5035;width:29;height:27" coordorigin="7776,5035" coordsize="29,27" path="m7776,5048l7805,5048e" filled="false" stroked="true" strokeweight="1.42pt" strokecolor="#231f20">
                <v:path arrowok="t"/>
              </v:shape>
            </v:group>
            <v:group style="position:absolute;left:7834;top:5035;width:29;height:27" coordorigin="7834,5035" coordsize="29,27">
              <v:shape style="position:absolute;left:7834;top:5035;width:29;height:27" coordorigin="7834,5035" coordsize="29,27" path="m7834,5048l7862,5048e" filled="false" stroked="true" strokeweight="1.42pt" strokecolor="#231f20">
                <v:path arrowok="t"/>
              </v:shape>
            </v:group>
            <v:group style="position:absolute;left:7891;top:5035;width:29;height:27" coordorigin="7891,5035" coordsize="29,27">
              <v:shape style="position:absolute;left:7891;top:5035;width:29;height:27" coordorigin="7891,5035" coordsize="29,27" path="m7891,5048l7920,5048e" filled="false" stroked="true" strokeweight="1.42pt" strokecolor="#231f20">
                <v:path arrowok="t"/>
              </v:shape>
            </v:group>
            <v:group style="position:absolute;left:7949;top:5035;width:29;height:27" coordorigin="7949,5035" coordsize="29,27">
              <v:shape style="position:absolute;left:7949;top:5035;width:29;height:27" coordorigin="7949,5035" coordsize="29,27" path="m7949,5048l7978,5048e" filled="false" stroked="true" strokeweight="1.42pt" strokecolor="#231f20">
                <v:path arrowok="t"/>
              </v:shape>
            </v:group>
            <v:group style="position:absolute;left:8006;top:5035;width:29;height:27" coordorigin="8006,5035" coordsize="29,27">
              <v:shape style="position:absolute;left:8006;top:5035;width:29;height:27" coordorigin="8006,5035" coordsize="29,27" path="m8006,5048l8035,5048e" filled="false" stroked="true" strokeweight="1.42pt" strokecolor="#231f20">
                <v:path arrowok="t"/>
              </v:shape>
            </v:group>
            <v:group style="position:absolute;left:8064;top:5035;width:29;height:27" coordorigin="8064,5035" coordsize="29,27">
              <v:shape style="position:absolute;left:8064;top:5035;width:29;height:27" coordorigin="8064,5035" coordsize="29,27" path="m8064,5048l8093,5048e" filled="false" stroked="true" strokeweight="1.42pt" strokecolor="#231f20">
                <v:path arrowok="t"/>
              </v:shape>
            </v:group>
            <v:group style="position:absolute;left:8122;top:5035;width:29;height:27" coordorigin="8122,5035" coordsize="29,27">
              <v:shape style="position:absolute;left:8122;top:5035;width:29;height:27" coordorigin="8122,5035" coordsize="29,27" path="m8122,5048l8150,5048e" filled="false" stroked="true" strokeweight="1.42pt" strokecolor="#231f20">
                <v:path arrowok="t"/>
              </v:shape>
            </v:group>
            <v:group style="position:absolute;left:8179;top:5035;width:29;height:27" coordorigin="8179,5035" coordsize="29,27">
              <v:shape style="position:absolute;left:8179;top:5035;width:29;height:27" coordorigin="8179,5035" coordsize="29,27" path="m8179,5048l8208,5048e" filled="false" stroked="true" strokeweight="1.42pt" strokecolor="#231f20">
                <v:path arrowok="t"/>
              </v:shape>
            </v:group>
            <v:group style="position:absolute;left:8237;top:5035;width:29;height:27" coordorigin="8237,5035" coordsize="29,27">
              <v:shape style="position:absolute;left:8237;top:5035;width:29;height:27" coordorigin="8237,5035" coordsize="29,27" path="m8237,5048l8266,5048e" filled="false" stroked="true" strokeweight="1.42pt" strokecolor="#231f20">
                <v:path arrowok="t"/>
              </v:shape>
            </v:group>
            <v:group style="position:absolute;left:8294;top:5035;width:29;height:27" coordorigin="8294,5035" coordsize="29,27">
              <v:shape style="position:absolute;left:8294;top:5035;width:29;height:27" coordorigin="8294,5035" coordsize="29,27" path="m8294,5048l8323,5048e" filled="false" stroked="true" strokeweight="1.42pt" strokecolor="#231f20">
                <v:path arrowok="t"/>
              </v:shape>
            </v:group>
            <v:group style="position:absolute;left:8352;top:5035;width:29;height:27" coordorigin="8352,5035" coordsize="29,27">
              <v:shape style="position:absolute;left:8352;top:5035;width:29;height:27" coordorigin="8352,5035" coordsize="29,27" path="m8352,5048l8381,5048e" filled="false" stroked="true" strokeweight="1.42pt" strokecolor="#231f20">
                <v:path arrowok="t"/>
              </v:shape>
            </v:group>
            <v:group style="position:absolute;left:8410;top:5035;width:29;height:27" coordorigin="8410,5035" coordsize="29,27">
              <v:shape style="position:absolute;left:8410;top:5035;width:29;height:27" coordorigin="8410,5035" coordsize="29,27" path="m8410,5048l8438,5048e" filled="false" stroked="true" strokeweight="1.42pt" strokecolor="#231f20">
                <v:path arrowok="t"/>
              </v:shape>
            </v:group>
            <v:group style="position:absolute;left:8467;top:5035;width:29;height:27" coordorigin="8467,5035" coordsize="29,27">
              <v:shape style="position:absolute;left:8467;top:5035;width:29;height:27" coordorigin="8467,5035" coordsize="29,27" path="m8467,5048l8496,5048e" filled="false" stroked="true" strokeweight="1.42pt" strokecolor="#231f20">
                <v:path arrowok="t"/>
              </v:shape>
            </v:group>
            <v:group style="position:absolute;left:8525;top:5035;width:29;height:27" coordorigin="8525,5035" coordsize="29,27">
              <v:shape style="position:absolute;left:8525;top:5035;width:29;height:27" coordorigin="8525,5035" coordsize="29,27" path="m8525,5048l8554,5048e" filled="false" stroked="true" strokeweight="1.42pt" strokecolor="#231f20">
                <v:path arrowok="t"/>
              </v:shape>
            </v:group>
            <v:group style="position:absolute;left:8582;top:5035;width:29;height:27" coordorigin="8582,5035" coordsize="29,27">
              <v:shape style="position:absolute;left:8582;top:5035;width:29;height:27" coordorigin="8582,5035" coordsize="29,27" path="m8582,5048l8611,5048e" filled="false" stroked="true" strokeweight="1.42pt" strokecolor="#231f20">
                <v:path arrowok="t"/>
              </v:shape>
            </v:group>
            <v:group style="position:absolute;left:8640;top:5035;width:29;height:27" coordorigin="8640,5035" coordsize="29,27">
              <v:shape style="position:absolute;left:8640;top:5035;width:29;height:27" coordorigin="8640,5035" coordsize="29,27" path="m8640,5048l8669,5048e" filled="false" stroked="true" strokeweight="1.42pt" strokecolor="#231f20">
                <v:path arrowok="t"/>
              </v:shape>
            </v:group>
            <v:group style="position:absolute;left:8698;top:5035;width:29;height:27" coordorigin="8698,5035" coordsize="29,27">
              <v:shape style="position:absolute;left:8698;top:5035;width:29;height:27" coordorigin="8698,5035" coordsize="29,27" path="m8698,5048l8726,5048e" filled="false" stroked="true" strokeweight="1.42pt" strokecolor="#231f20">
                <v:path arrowok="t"/>
              </v:shape>
            </v:group>
            <v:group style="position:absolute;left:8755;top:5035;width:29;height:27" coordorigin="8755,5035" coordsize="29,27">
              <v:shape style="position:absolute;left:8755;top:5035;width:29;height:27" coordorigin="8755,5035" coordsize="29,27" path="m8755,5048l8784,5048e" filled="false" stroked="true" strokeweight="1.42pt" strokecolor="#231f20">
                <v:path arrowok="t"/>
              </v:shape>
            </v:group>
            <v:group style="position:absolute;left:8813;top:5035;width:29;height:27" coordorigin="8813,5035" coordsize="29,27">
              <v:shape style="position:absolute;left:8813;top:5035;width:29;height:27" coordorigin="8813,5035" coordsize="29,27" path="m8813,5048l8842,5048e" filled="false" stroked="true" strokeweight="1.42pt" strokecolor="#231f20">
                <v:path arrowok="t"/>
              </v:shape>
            </v:group>
            <v:group style="position:absolute;left:8870;top:5035;width:29;height:27" coordorigin="8870,5035" coordsize="29,27">
              <v:shape style="position:absolute;left:8870;top:5035;width:29;height:27" coordorigin="8870,5035" coordsize="29,27" path="m8870,5048l8899,5048e" filled="false" stroked="true" strokeweight="1.42pt" strokecolor="#231f20">
                <v:path arrowok="t"/>
              </v:shape>
            </v:group>
            <v:group style="position:absolute;left:8928;top:5035;width:29;height:27" coordorigin="8928,5035" coordsize="29,27">
              <v:shape style="position:absolute;left:8928;top:5035;width:29;height:27" coordorigin="8928,5035" coordsize="29,27" path="m8928,5048l8957,5048e" filled="false" stroked="true" strokeweight="1.42pt" strokecolor="#231f20">
                <v:path arrowok="t"/>
              </v:shape>
            </v:group>
            <v:group style="position:absolute;left:8986;top:5035;width:29;height:27" coordorigin="8986,5035" coordsize="29,27">
              <v:shape style="position:absolute;left:8986;top:5035;width:29;height:27" coordorigin="8986,5035" coordsize="29,27" path="m8986,5048l9014,5048e" filled="false" stroked="true" strokeweight="1.42pt" strokecolor="#231f20">
                <v:path arrowok="t"/>
              </v:shape>
            </v:group>
            <v:group style="position:absolute;left:9043;top:5035;width:29;height:27" coordorigin="9043,5035" coordsize="29,27">
              <v:shape style="position:absolute;left:9043;top:5035;width:29;height:27" coordorigin="9043,5035" coordsize="29,27" path="m9043,5048l9072,5048e" filled="false" stroked="true" strokeweight="1.42pt" strokecolor="#231f20">
                <v:path arrowok="t"/>
              </v:shape>
            </v:group>
            <v:group style="position:absolute;left:9101;top:5035;width:29;height:27" coordorigin="9101,5035" coordsize="29,27">
              <v:shape style="position:absolute;left:9101;top:5035;width:29;height:27" coordorigin="9101,5035" coordsize="29,27" path="m9101,5048l9130,5048e" filled="false" stroked="true" strokeweight="1.42pt" strokecolor="#231f20">
                <v:path arrowok="t"/>
              </v:shape>
            </v:group>
            <v:group style="position:absolute;left:9158;top:5035;width:29;height:27" coordorigin="9158,5035" coordsize="29,27">
              <v:shape style="position:absolute;left:9158;top:5035;width:29;height:27" coordorigin="9158,5035" coordsize="29,27" path="m9158,5048l9187,5048e" filled="false" stroked="true" strokeweight="1.42pt" strokecolor="#231f20">
                <v:path arrowok="t"/>
              </v:shape>
            </v:group>
            <v:group style="position:absolute;left:9216;top:5035;width:29;height:27" coordorigin="9216,5035" coordsize="29,27">
              <v:shape style="position:absolute;left:9216;top:5035;width:29;height:27" coordorigin="9216,5035" coordsize="29,27" path="m9216,5048l9245,5048e" filled="false" stroked="true" strokeweight="1.42pt" strokecolor="#231f20">
                <v:path arrowok="t"/>
              </v:shape>
            </v:group>
            <v:group style="position:absolute;left:9274;top:5035;width:29;height:27" coordorigin="9274,5035" coordsize="29,27">
              <v:shape style="position:absolute;left:9274;top:5035;width:29;height:27" coordorigin="9274,5035" coordsize="29,27" path="m9274,5048l9302,5048e" filled="false" stroked="true" strokeweight="1.42pt" strokecolor="#231f20">
                <v:path arrowok="t"/>
              </v:shape>
            </v:group>
            <v:group style="position:absolute;left:9331;top:5035;width:29;height:27" coordorigin="9331,5035" coordsize="29,27">
              <v:shape style="position:absolute;left:9331;top:5035;width:29;height:27" coordorigin="9331,5035" coordsize="29,27" path="m9331,5048l9360,5048e" filled="false" stroked="true" strokeweight="1.42pt" strokecolor="#231f20">
                <v:path arrowok="t"/>
              </v:shape>
            </v:group>
            <v:group style="position:absolute;left:9389;top:5035;width:29;height:27" coordorigin="9389,5035" coordsize="29,27">
              <v:shape style="position:absolute;left:9389;top:5035;width:29;height:27" coordorigin="9389,5035" coordsize="29,27" path="m9389,5048l9418,5048e" filled="false" stroked="true" strokeweight="1.42pt" strokecolor="#231f20">
                <v:path arrowok="t"/>
              </v:shape>
            </v:group>
            <v:group style="position:absolute;left:9446;top:5035;width:29;height:27" coordorigin="9446,5035" coordsize="29,27">
              <v:shape style="position:absolute;left:9446;top:5035;width:29;height:27" coordorigin="9446,5035" coordsize="29,27" path="m9446,5048l9475,5048e" filled="false" stroked="true" strokeweight="1.42pt" strokecolor="#231f20">
                <v:path arrowok="t"/>
              </v:shape>
            </v:group>
            <v:group style="position:absolute;left:9504;top:5035;width:29;height:27" coordorigin="9504,5035" coordsize="29,27">
              <v:shape style="position:absolute;left:9504;top:5035;width:29;height:27" coordorigin="9504,5035" coordsize="29,27" path="m9504,5048l9533,5048e" filled="false" stroked="true" strokeweight="1.42pt" strokecolor="#231f20">
                <v:path arrowok="t"/>
              </v:shape>
            </v:group>
            <v:group style="position:absolute;left:9562;top:5035;width:29;height:27" coordorigin="9562,5035" coordsize="29,27">
              <v:shape style="position:absolute;left:9562;top:5035;width:29;height:27" coordorigin="9562,5035" coordsize="29,27" path="m9562,5048l9590,5048e" filled="false" stroked="true" strokeweight="1.42pt" strokecolor="#231f20">
                <v:path arrowok="t"/>
              </v:shape>
            </v:group>
            <v:group style="position:absolute;left:9619;top:5035;width:29;height:27" coordorigin="9619,5035" coordsize="29,27">
              <v:shape style="position:absolute;left:9619;top:5035;width:29;height:27" coordorigin="9619,5035" coordsize="29,27" path="m9619,5048l9648,5048e" filled="false" stroked="true" strokeweight="1.42pt" strokecolor="#231f20">
                <v:path arrowok="t"/>
              </v:shape>
            </v:group>
            <v:group style="position:absolute;left:9677;top:5035;width:29;height:27" coordorigin="9677,5035" coordsize="29,27">
              <v:shape style="position:absolute;left:9677;top:5035;width:29;height:27" coordorigin="9677,5035" coordsize="29,27" path="m9677,5048l9706,5048e" filled="false" stroked="true" strokeweight="1.42pt" strokecolor="#231f20">
                <v:path arrowok="t"/>
              </v:shape>
            </v:group>
            <v:group style="position:absolute;left:9734;top:5035;width:29;height:27" coordorigin="9734,5035" coordsize="29,27">
              <v:shape style="position:absolute;left:9734;top:5035;width:29;height:27" coordorigin="9734,5035" coordsize="29,27" path="m9734,5048l9763,5048e" filled="false" stroked="true" strokeweight="1.42pt" strokecolor="#231f20">
                <v:path arrowok="t"/>
              </v:shape>
            </v:group>
            <v:group style="position:absolute;left:9792;top:5035;width:29;height:27" coordorigin="9792,5035" coordsize="29,27">
              <v:shape style="position:absolute;left:9792;top:5035;width:29;height:27" coordorigin="9792,5035" coordsize="29,27" path="m9792,5048l9821,5048e" filled="false" stroked="true" strokeweight="1.42pt" strokecolor="#231f20">
                <v:path arrowok="t"/>
              </v:shape>
            </v:group>
            <v:group style="position:absolute;left:9850;top:5035;width:29;height:27" coordorigin="9850,5035" coordsize="29,27">
              <v:shape style="position:absolute;left:9850;top:5035;width:29;height:27" coordorigin="9850,5035" coordsize="29,27" path="m9850,5048l9878,5048e" filled="false" stroked="true" strokeweight="1.42pt" strokecolor="#231f20">
                <v:path arrowok="t"/>
              </v:shape>
            </v:group>
            <v:group style="position:absolute;left:9907;top:5035;width:29;height:27" coordorigin="9907,5035" coordsize="29,27">
              <v:shape style="position:absolute;left:9907;top:5035;width:29;height:27" coordorigin="9907,5035" coordsize="29,27" path="m9907,5048l9936,5048e" filled="false" stroked="true" strokeweight="1.42pt" strokecolor="#231f20">
                <v:path arrowok="t"/>
              </v:shape>
            </v:group>
            <v:group style="position:absolute;left:9965;top:5035;width:29;height:27" coordorigin="9965,5035" coordsize="29,27">
              <v:shape style="position:absolute;left:9965;top:5035;width:29;height:27" coordorigin="9965,5035" coordsize="29,27" path="m9965,5048l9994,5048e" filled="false" stroked="true" strokeweight="1.42pt" strokecolor="#231f20">
                <v:path arrowok="t"/>
              </v:shape>
            </v:group>
            <v:group style="position:absolute;left:10022;top:5035;width:29;height:27" coordorigin="10022,5035" coordsize="29,27">
              <v:shape style="position:absolute;left:10022;top:5035;width:29;height:27" coordorigin="10022,5035" coordsize="29,27" path="m10022,5048l10051,5048e" filled="false" stroked="true" strokeweight="1.42pt" strokecolor="#231f20">
                <v:path arrowok="t"/>
              </v:shape>
            </v:group>
            <v:group style="position:absolute;left:10080;top:5035;width:29;height:27" coordorigin="10080,5035" coordsize="29,27">
              <v:shape style="position:absolute;left:10080;top:5035;width:29;height:27" coordorigin="10080,5035" coordsize="29,27" path="m10080,5048l10109,5048e" filled="false" stroked="true" strokeweight="1.42pt" strokecolor="#231f20">
                <v:path arrowok="t"/>
              </v:shape>
            </v:group>
            <v:group style="position:absolute;left:10138;top:5035;width:29;height:27" coordorigin="10138,5035" coordsize="29,27">
              <v:shape style="position:absolute;left:10138;top:5035;width:29;height:27" coordorigin="10138,5035" coordsize="29,27" path="m10138,5048l10166,5048e" filled="false" stroked="true" strokeweight="1.42pt" strokecolor="#231f20">
                <v:path arrowok="t"/>
              </v:shape>
            </v:group>
            <v:group style="position:absolute;left:10195;top:5035;width:29;height:27" coordorigin="10195,5035" coordsize="29,27">
              <v:shape style="position:absolute;left:10195;top:5035;width:29;height:27" coordorigin="10195,5035" coordsize="29,27" path="m10195,5048l10224,5048e" filled="false" stroked="true" strokeweight="1.42pt" strokecolor="#231f20">
                <v:path arrowok="t"/>
              </v:shape>
            </v:group>
            <v:group style="position:absolute;left:10253;top:5035;width:29;height:27" coordorigin="10253,5035" coordsize="29,27">
              <v:shape style="position:absolute;left:10253;top:5035;width:29;height:27" coordorigin="10253,5035" coordsize="29,27" path="m10253,5048l10282,5048e" filled="false" stroked="true" strokeweight="1.42pt" strokecolor="#231f20">
                <v:path arrowok="t"/>
              </v:shape>
            </v:group>
            <v:group style="position:absolute;left:10310;top:5035;width:29;height:27" coordorigin="10310,5035" coordsize="29,27">
              <v:shape style="position:absolute;left:10310;top:5035;width:29;height:27" coordorigin="10310,5035" coordsize="29,27" path="m10310,5048l10339,5048e" filled="false" stroked="true" strokeweight="1.42pt" strokecolor="#231f20">
                <v:path arrowok="t"/>
              </v:shape>
            </v:group>
            <v:group style="position:absolute;left:10368;top:5035;width:29;height:27" coordorigin="10368,5035" coordsize="29,27">
              <v:shape style="position:absolute;left:10368;top:5035;width:29;height:27" coordorigin="10368,5035" coordsize="29,27" path="m10368,5048l10397,5048e" filled="false" stroked="true" strokeweight="1.42pt" strokecolor="#231f20">
                <v:path arrowok="t"/>
              </v:shape>
            </v:group>
            <v:group style="position:absolute;left:10426;top:5035;width:29;height:27" coordorigin="10426,5035" coordsize="29,27">
              <v:shape style="position:absolute;left:10426;top:5035;width:29;height:27" coordorigin="10426,5035" coordsize="29,27" path="m10426,5048l10454,5048e" filled="false" stroked="true" strokeweight="1.42pt" strokecolor="#231f20">
                <v:path arrowok="t"/>
              </v:shape>
            </v:group>
            <v:group style="position:absolute;left:10483;top:5035;width:29;height:27" coordorigin="10483,5035" coordsize="29,27">
              <v:shape style="position:absolute;left:10483;top:5035;width:29;height:27" coordorigin="10483,5035" coordsize="29,27" path="m10483,5048l10512,5048e" filled="false" stroked="true" strokeweight="1.42pt" strokecolor="#231f20">
                <v:path arrowok="t"/>
              </v:shape>
            </v:group>
            <v:group style="position:absolute;left:10541;top:5035;width:29;height:27" coordorigin="10541,5035" coordsize="29,27">
              <v:shape style="position:absolute;left:10541;top:5035;width:29;height:27" coordorigin="10541,5035" coordsize="29,27" path="m10541,5048l10570,5048e" filled="false" stroked="true" strokeweight="1.42pt" strokecolor="#231f20">
                <v:path arrowok="t"/>
              </v:shape>
            </v:group>
            <v:group style="position:absolute;left:10598;top:5035;width:29;height:27" coordorigin="10598,5035" coordsize="29,27">
              <v:shape style="position:absolute;left:10598;top:5035;width:29;height:27" coordorigin="10598,5035" coordsize="29,27" path="m10598,5048l10627,5048e" filled="false" stroked="true" strokeweight="1.42pt" strokecolor="#231f20">
                <v:path arrowok="t"/>
              </v:shape>
            </v:group>
            <v:group style="position:absolute;left:10656;top:5035;width:29;height:27" coordorigin="10656,5035" coordsize="29,27">
              <v:shape style="position:absolute;left:10656;top:5035;width:29;height:27" coordorigin="10656,5035" coordsize="29,27" path="m10656,5048l10685,5048e" filled="false" stroked="true" strokeweight="1.42pt" strokecolor="#231f20">
                <v:path arrowok="t"/>
              </v:shape>
            </v:group>
            <v:group style="position:absolute;left:10714;top:5035;width:29;height:27" coordorigin="10714,5035" coordsize="29,27">
              <v:shape style="position:absolute;left:10714;top:5035;width:29;height:27" coordorigin="10714,5035" coordsize="29,27" path="m10714,5048l10742,5048e" filled="false" stroked="true" strokeweight="1.42pt" strokecolor="#231f20">
                <v:path arrowok="t"/>
              </v:shape>
            </v:group>
            <v:group style="position:absolute;left:10771;top:5035;width:29;height:27" coordorigin="10771,5035" coordsize="29,27">
              <v:shape style="position:absolute;left:10771;top:5035;width:29;height:27" coordorigin="10771,5035" coordsize="29,27" path="m10771,5048l10800,5048e" filled="false" stroked="true" strokeweight="1.42pt" strokecolor="#231f20">
                <v:path arrowok="t"/>
              </v:shape>
            </v:group>
            <v:group style="position:absolute;left:10829;top:5035;width:29;height:27" coordorigin="10829,5035" coordsize="29,27">
              <v:shape style="position:absolute;left:10829;top:5035;width:29;height:27" coordorigin="10829,5035" coordsize="29,27" path="m10829,5048l10858,5048e" filled="false" stroked="true" strokeweight="1.42pt" strokecolor="#231f20">
                <v:path arrowok="t"/>
              </v:shape>
            </v:group>
            <v:group style="position:absolute;left:10886;top:5035;width:29;height:27" coordorigin="10886,5035" coordsize="29,27">
              <v:shape style="position:absolute;left:10886;top:5035;width:29;height:27" coordorigin="10886,5035" coordsize="29,27" path="m10886,5048l10915,5048e" filled="false" stroked="true" strokeweight="1.42pt" strokecolor="#231f20">
                <v:path arrowok="t"/>
              </v:shape>
            </v:group>
            <v:group style="position:absolute;left:10944;top:5035;width:29;height:27" coordorigin="10944,5035" coordsize="29,27">
              <v:shape style="position:absolute;left:10944;top:5035;width:29;height:27" coordorigin="10944,5035" coordsize="29,27" path="m10944,5048l10973,5048e" filled="false" stroked="true" strokeweight="1.42pt" strokecolor="#231f20">
                <v:path arrowok="t"/>
              </v:shape>
            </v:group>
            <v:group style="position:absolute;left:11002;top:5035;width:29;height:27" coordorigin="11002,5035" coordsize="29,27">
              <v:shape style="position:absolute;left:11002;top:5035;width:29;height:27" coordorigin="11002,5035" coordsize="29,27" path="m11002,5048l11030,5048e" filled="false" stroked="true" strokeweight="1.42pt" strokecolor="#231f20">
                <v:path arrowok="t"/>
              </v:shape>
            </v:group>
            <v:group style="position:absolute;left:11059;top:5035;width:29;height:27" coordorigin="11059,5035" coordsize="29,27">
              <v:shape style="position:absolute;left:11059;top:5035;width:29;height:27" coordorigin="11059,5035" coordsize="29,27" path="m11059,5048l11088,5048e" filled="false" stroked="true" strokeweight="1.42pt" strokecolor="#231f20">
                <v:path arrowok="t"/>
              </v:shape>
            </v:group>
            <v:group style="position:absolute;left:11117;top:5035;width:29;height:27" coordorigin="11117,5035" coordsize="29,27">
              <v:shape style="position:absolute;left:11117;top:5035;width:29;height:27" coordorigin="11117,5035" coordsize="29,27" path="m11117,5048l11146,5048e" filled="false" stroked="true" strokeweight="1.42pt" strokecolor="#231f20">
                <v:path arrowok="t"/>
              </v:shape>
            </v:group>
            <v:group style="position:absolute;left:11174;top:5035;width:29;height:27" coordorigin="11174,5035" coordsize="29,27">
              <v:shape style="position:absolute;left:11174;top:5035;width:29;height:27" coordorigin="11174,5035" coordsize="29,27" path="m11174,5048l11203,5048e" filled="false" stroked="true" strokeweight="1.42pt" strokecolor="#231f20">
                <v:path arrowok="t"/>
              </v:shape>
            </v:group>
            <v:group style="position:absolute;left:11232;top:5035;width:29;height:27" coordorigin="11232,5035" coordsize="29,27">
              <v:shape style="position:absolute;left:11232;top:5035;width:29;height:27" coordorigin="11232,5035" coordsize="29,27" path="m11232,5048l11261,5048e" filled="false" stroked="true" strokeweight="1.42pt" strokecolor="#231f20">
                <v:path arrowok="t"/>
              </v:shape>
            </v:group>
            <v:group style="position:absolute;left:11290;top:5035;width:29;height:27" coordorigin="11290,5035" coordsize="29,27">
              <v:shape style="position:absolute;left:11290;top:5035;width:29;height:27" coordorigin="11290,5035" coordsize="29,27" path="m11290,5048l11318,5048e" filled="false" stroked="true" strokeweight="1.42pt" strokecolor="#231f20">
                <v:path arrowok="t"/>
              </v:shape>
            </v:group>
            <v:group style="position:absolute;left:11347;top:5035;width:29;height:27" coordorigin="11347,5035" coordsize="29,27">
              <v:shape style="position:absolute;left:11347;top:5035;width:29;height:27" coordorigin="11347,5035" coordsize="29,27" path="m11347,5048l11376,5048e" filled="false" stroked="true" strokeweight="1.42pt" strokecolor="#231f20">
                <v:path arrowok="t"/>
              </v:shape>
            </v:group>
            <v:group style="position:absolute;left:11405;top:5035;width:29;height:27" coordorigin="11405,5035" coordsize="29,27">
              <v:shape style="position:absolute;left:11405;top:5035;width:29;height:27" coordorigin="11405,5035" coordsize="29,27" path="m11405,5048l11434,5048e" filled="false" stroked="true" strokeweight="1.42pt" strokecolor="#231f2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400"/>
      </w:tblGrid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</w:p>
          <w:p>
            <w:pPr>
              <w:pStyle w:val="TableParagraph"/>
              <w:spacing w:line="131" w:lineRule="auto"/>
              <w:ind w:left="2975" w:right="1252" w:hanging="49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color w:val="231F20"/>
                <w:w w:val="110"/>
                <w:position w:val="-19"/>
                <w:sz w:val="61"/>
              </w:rPr>
              <w:t>+</w:t>
            </w:r>
            <w:r>
              <w:rPr>
                <w:rFonts w:ascii="Calibri"/>
                <w:b/>
                <w:color w:val="231F20"/>
                <w:spacing w:val="-26"/>
                <w:w w:val="110"/>
                <w:position w:val="-19"/>
                <w:sz w:val="61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3"/>
              </w:rPr>
              <w:t>Radiant</w:t>
            </w:r>
            <w:r>
              <w:rPr>
                <w:rFonts w:ascii="Calibri"/>
                <w:b/>
                <w:color w:val="231F20"/>
                <w:spacing w:val="26"/>
                <w:w w:val="109"/>
                <w:sz w:val="33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3"/>
              </w:rPr>
              <w:t>Energy</w:t>
            </w:r>
            <w:r>
              <w:rPr>
                <w:rFonts w:ascii="Calibri"/>
                <w:sz w:val="33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right="142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10"/>
                <w:sz w:val="56"/>
              </w:rPr>
              <w:t>Sun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300" w:right="287" w:hanging="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4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fusion,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7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tabs>
                <w:tab w:pos="2870" w:val="left" w:leader="none"/>
              </w:tabs>
              <w:spacing w:line="200" w:lineRule="atLeast"/>
              <w:ind w:left="17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400981" cy="1085850"/>
                  <wp:effectExtent l="0" t="0" r="0" b="0"/>
                  <wp:docPr id="7" name="image15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56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81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position w:val="11"/>
                <w:sz w:val="20"/>
              </w:rPr>
              <w:drawing>
                <wp:inline distT="0" distB="0" distL="0" distR="0">
                  <wp:extent cx="429888" cy="1023937"/>
                  <wp:effectExtent l="0" t="0" r="0" b="0"/>
                  <wp:docPr id="9" name="image15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57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88" cy="102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1"/>
                <w:sz w:val="20"/>
              </w:rPr>
            </w:r>
          </w:p>
          <w:p>
            <w:pPr>
              <w:pStyle w:val="TableParagraph"/>
              <w:spacing w:line="606" w:lineRule="exact"/>
              <w:ind w:left="1172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05"/>
                <w:sz w:val="56"/>
              </w:rPr>
              <w:t>Green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Plant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vMerge w:val="restart"/>
            <w:tcBorders>
              <w:top w:val="single" w:sz="8" w:space="0" w:color="231F20"/>
              <w:left w:val="dotted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209" w:lineRule="auto"/>
              <w:ind w:left="88" w:right="93" w:firstLine="1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1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1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1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30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photosynthesis,</w:t>
            </w:r>
            <w:r>
              <w:rPr>
                <w:rFonts w:ascii="Calibri"/>
                <w:b/>
                <w:color w:val="231F20"/>
                <w:spacing w:val="-3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3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18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2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1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1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31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2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store</w:t>
            </w:r>
            <w:r>
              <w:rPr>
                <w:rFonts w:ascii="Calibri"/>
                <w:b/>
                <w:color w:val="231F20"/>
                <w:spacing w:val="-2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it</w:t>
            </w:r>
            <w:r>
              <w:rPr>
                <w:rFonts w:ascii="Calibri"/>
                <w:b/>
                <w:color w:val="231F20"/>
                <w:spacing w:val="-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-2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my</w:t>
            </w:r>
            <w:r>
              <w:rPr>
                <w:rFonts w:ascii="Calibri"/>
                <w:b/>
                <w:color w:val="231F20"/>
                <w:spacing w:val="-2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cells.</w:t>
            </w:r>
            <w:r>
              <w:rPr>
                <w:rFonts w:ascii="Calibri"/>
                <w:sz w:val="40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46"/>
                <w:szCs w:val="46"/>
              </w:rPr>
            </w:pPr>
          </w:p>
          <w:p>
            <w:pPr>
              <w:pStyle w:val="TableParagraph"/>
              <w:spacing w:line="420" w:lineRule="exact"/>
              <w:ind w:left="369" w:right="376" w:hanging="3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burn</w:t>
            </w:r>
            <w:r>
              <w:rPr>
                <w:rFonts w:ascii="Calibri"/>
                <w:b/>
                <w:color w:val="231F20"/>
                <w:spacing w:val="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biomass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25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steam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is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generated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to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turn</w:t>
            </w:r>
            <w:r>
              <w:rPr>
                <w:rFonts w:ascii="Calibri"/>
                <w:b/>
                <w:color w:val="231F20"/>
                <w:spacing w:val="29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turbine.</w:t>
            </w:r>
            <w:r>
              <w:rPr>
                <w:rFonts w:ascii="Calibri"/>
                <w:b/>
                <w:color w:val="231F20"/>
                <w:spacing w:val="-2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turbine</w:t>
            </w:r>
            <w:r>
              <w:rPr>
                <w:rFonts w:ascii="Calibri"/>
                <w:b/>
                <w:color w:val="231F20"/>
                <w:spacing w:val="24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generator</w:t>
            </w:r>
            <w:r>
              <w:rPr>
                <w:rFonts w:ascii="Calibri"/>
                <w:b/>
                <w:color w:val="231F20"/>
                <w:spacing w:val="4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generates</w:t>
            </w:r>
            <w:r>
              <w:rPr>
                <w:rFonts w:ascii="Calibri"/>
                <w:b/>
                <w:color w:val="231F20"/>
                <w:spacing w:val="25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3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00" w:lineRule="atLeast"/>
              <w:ind w:left="12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123.9pt;height:82.7pt;mso-position-horizontal-relative:char;mso-position-vertical-relative:line" coordorigin="0,0" coordsize="2478,1654">
                  <v:shape style="position:absolute;left:2;top:1475;width:2472;height:173" type="#_x0000_t75" alt="þÿ" stroked="false">
                    <v:imagedata r:id="rId164" o:title=""/>
                  </v:shape>
                  <v:group style="position:absolute;left:4;top:1475;width:2470;height:173" coordorigin="4,1475" coordsize="2470,173">
                    <v:shape style="position:absolute;left:4;top:1475;width:2470;height:173" coordorigin="4,1475" coordsize="2470,173" path="m2474,1645l153,1648,72,1627,10,1598,4,1577,7,1564,57,1524,130,1492,176,1475,2134,1478,2474,1645xe" filled="false" stroked="true" strokeweight=".397pt" strokecolor="#231f20">
                      <v:path arrowok="t"/>
                    </v:shape>
                    <v:shape style="position:absolute;left:772;top:1045;width:1377;height:462" type="#_x0000_t75" alt="þÿ" stroked="false">
                      <v:imagedata r:id="rId165" o:title=""/>
                    </v:shape>
                  </v:group>
                  <v:group style="position:absolute;left:772;top:1045;width:1377;height:461" coordorigin="772,1045" coordsize="1377,461">
                    <v:shape style="position:absolute;left:772;top:1045;width:1377;height:461" coordorigin="772,1045" coordsize="1377,461" path="m772,1045l2145,1091,2149,1498,772,1506,772,1045xe" filled="false" stroked="true" strokeweight=".397pt" strokecolor="#231f20">
                      <v:path arrowok="t"/>
                    </v:shape>
                    <v:shape style="position:absolute;left:2094;top:186;width:170;height:1426" type="#_x0000_t75" alt="þÿ" stroked="false">
                      <v:imagedata r:id="rId166" o:title=""/>
                    </v:shape>
                  </v:group>
                  <v:group style="position:absolute;left:2094;top:186;width:170;height:1426" coordorigin="2094,186" coordsize="170,1426">
                    <v:shape style="position:absolute;left:2094;top:186;width:170;height:1426" coordorigin="2094,186" coordsize="170,1426" path="m2264,1581l2260,1490,2256,1408,2252,1335,2250,1269,2245,1159,2241,1074,2238,1009,2235,939,2233,873,2232,825,2231,804,2227,713,2223,634,2219,549,2214,461,2210,377,2206,302,2202,241,2199,186,2135,186,2133,258,2131,322,2128,433,2125,520,2123,590,2120,668,2116,745,2112,819,2110,841,2109,867,2106,935,2104,1020,2101,1117,2099,1217,2098,1317,2096,1408,2095,1486,2094,1564,2094,1581,2117,1597,2133,1606,2147,1611,2165,1612,2198,1609,2225,1601,2245,1592,2258,1585,2264,1581xe" filled="false" stroked="true" strokeweight=".397pt" strokecolor="#231f20">
                      <v:path arrowok="t"/>
                    </v:shape>
                    <v:shape style="position:absolute;left:2135;top:3;width:68;height:193" type="#_x0000_t75" alt="þÿ" stroked="false">
                      <v:imagedata r:id="rId167" o:title=""/>
                    </v:shape>
                  </v:group>
                  <v:group style="position:absolute;left:2135;top:4;width:67;height:193" coordorigin="2135,4" coordsize="67,193">
                    <v:shape style="position:absolute;left:2135;top:4;width:67;height:193" coordorigin="2135,4" coordsize="67,193" path="m2138,11l2142,8,2164,4,2191,8,2202,15,2199,186,2187,197,2168,197,2149,197,2135,186,2138,11xe" filled="false" stroked="true" strokeweight=".397pt" strokecolor="#231f20">
                      <v:path arrowok="t"/>
                    </v:shape>
                    <v:shape style="position:absolute;left:2136;top:67;width:63;height:6" type="#_x0000_t75" stroked="false">
                      <v:imagedata r:id="rId168" o:title=""/>
                    </v:shape>
                  </v:group>
                  <v:group style="position:absolute;left:2136;top:67;width:63;height:6" coordorigin="2136,67" coordsize="63,6">
                    <v:shape style="position:absolute;left:2136;top:67;width:63;height:6" coordorigin="2136,67" coordsize="63,6" path="m2136,67l2146,73,2164,73,2183,73,2199,70e" filled="false" stroked="true" strokeweight=".397pt" strokecolor="#231f20">
                      <v:path arrowok="t"/>
                    </v:shape>
                  </v:group>
                  <v:group style="position:absolute;left:820;top:1098;width:1125;height:67" coordorigin="820,1098" coordsize="1125,67">
                    <v:shape style="position:absolute;left:820;top:1098;width:1125;height:67" coordorigin="820,1098" coordsize="1125,67" path="m821,1098l820,1130,1944,1165,1945,1134,821,1098xe" filled="true" fillcolor="#406177" stroked="false">
                      <v:path arrowok="t"/>
                      <v:fill type="solid"/>
                    </v:shape>
                  </v:group>
                  <v:group style="position:absolute;left:820;top:1098;width:1125;height:67" coordorigin="820,1098" coordsize="1125,67">
                    <v:shape style="position:absolute;left:820;top:1098;width:1125;height:67" coordorigin="820,1098" coordsize="1125,67" path="m1944,1165l820,1130,821,1098,1945,1134,1944,1165xe" filled="false" stroked="true" strokeweight=".397pt" strokecolor="#231f20">
                      <v:path arrowok="t"/>
                    </v:shape>
                  </v:group>
                  <v:group style="position:absolute;left:820;top:1268;width:1125;height:67" coordorigin="820,1268" coordsize="1125,67">
                    <v:shape style="position:absolute;left:820;top:1268;width:1125;height:67" coordorigin="820,1268" coordsize="1125,67" path="m821,1268l820,1300,1944,1335,1945,1304,821,1268xe" filled="true" fillcolor="#406177" stroked="false">
                      <v:path arrowok="t"/>
                      <v:fill type="solid"/>
                    </v:shape>
                  </v:group>
                  <v:group style="position:absolute;left:820;top:1268;width:1125;height:67" coordorigin="820,1268" coordsize="1125,67">
                    <v:shape style="position:absolute;left:820;top:1268;width:1125;height:67" coordorigin="820,1268" coordsize="1125,67" path="m1944,1335l820,1300,821,1268,1945,1304,1944,1335xe" filled="false" stroked="true" strokeweight=".397pt" strokecolor="#231f20">
                      <v:path arrowok="t"/>
                    </v:shape>
                  </v:group>
                  <v:group style="position:absolute;left:820;top:1280;width:1124;height:50" coordorigin="820,1280" coordsize="1124,50">
                    <v:shape style="position:absolute;left:820;top:1280;width:1124;height:50" coordorigin="820,1280" coordsize="1124,50" path="m820,1280l820,1294,1944,1330,1944,1316,820,1280xe" filled="true" fillcolor="#ffffff" stroked="false">
                      <v:path arrowok="t"/>
                      <v:fill type="solid"/>
                    </v:shape>
                  </v:group>
                  <v:group style="position:absolute;left:820;top:1280;width:1124;height:50" coordorigin="820,1280" coordsize="1124,50">
                    <v:shape style="position:absolute;left:820;top:1280;width:1124;height:50" coordorigin="820,1280" coordsize="1124,50" path="m1944,1330l820,1294,820,1280,1944,1316,1944,1330xe" filled="false" stroked="true" strokeweight=".397pt" strokecolor="#231f20">
                      <v:path arrowok="t"/>
                    </v:shape>
                  </v:group>
                  <v:group style="position:absolute;left:820;top:1112;width:1124;height:49" coordorigin="820,1112" coordsize="1124,49">
                    <v:shape style="position:absolute;left:820;top:1112;width:1124;height:49" coordorigin="820,1112" coordsize="1124,49" path="m820,1112l820,1125,1944,1161,1944,1148,820,1112xe" filled="true" fillcolor="#ffffff" stroked="false">
                      <v:path arrowok="t"/>
                      <v:fill type="solid"/>
                    </v:shape>
                  </v:group>
                  <v:group style="position:absolute;left:820;top:1112;width:1124;height:49" coordorigin="820,1112" coordsize="1124,49">
                    <v:shape style="position:absolute;left:820;top:1112;width:1124;height:49" coordorigin="820,1112" coordsize="1124,49" path="m1944,1161l820,1125,820,1112,1944,1148,1944,1161xe" filled="false" stroked="true" strokeweight=".397pt" strokecolor="#231f20">
                      <v:path arrowok="t"/>
                    </v:shape>
                    <v:shape style="position:absolute;left:2136;top:55;width:63;height:6" type="#_x0000_t75" stroked="false">
                      <v:imagedata r:id="rId168" o:title=""/>
                    </v:shape>
                  </v:group>
                  <v:group style="position:absolute;left:2136;top:55;width:63;height:6" coordorigin="2136,55" coordsize="63,6">
                    <v:shape style="position:absolute;left:2136;top:55;width:63;height:6" coordorigin="2136,55" coordsize="63,6" path="m2136,55l2146,61,2164,61,2183,61,2199,57e" filled="false" stroked="true" strokeweight=".397pt" strokecolor="#231f20">
                      <v:path arrowok="t"/>
                    </v:shape>
                    <v:shape style="position:absolute;left:1603;top:247;width:170;height:1327" type="#_x0000_t75" alt="þÿ" stroked="false">
                      <v:imagedata r:id="rId169" o:title=""/>
                    </v:shape>
                  </v:group>
                  <v:group style="position:absolute;left:1603;top:247;width:169;height:1327" coordorigin="1603,247" coordsize="169,1327">
                    <v:shape style="position:absolute;left:1603;top:247;width:169;height:1327" coordorigin="1603,247" coordsize="169,1327" path="m1772,1545l1768,1460,1765,1384,1761,1316,1758,1255,1753,1153,1749,1073,1747,1013,1744,948,1742,886,1740,842,1740,822,1736,737,1732,664,1728,584,1723,502,1718,424,1714,354,1710,277,1708,247,1643,247,1641,314,1639,374,1636,476,1634,558,1631,622,1629,695,1625,767,1620,836,1619,856,1618,880,1615,944,1612,1023,1610,1113,1608,1207,1606,1299,1605,1385,1604,1457,1603,1529,1603,1545,1626,1560,1642,1569,1656,1573,1674,1574,1708,1571,1735,1564,1755,1556,1767,1548,1772,1545xe" filled="false" stroked="true" strokeweight=".397pt" strokecolor="#231f20">
                      <v:path arrowok="t"/>
                    </v:shape>
                    <v:shape style="position:absolute;left:1643;top:77;width:67;height:180" type="#_x0000_t75" alt="þÿ" stroked="false">
                      <v:imagedata r:id="rId170" o:title=""/>
                    </v:shape>
                  </v:group>
                  <v:group style="position:absolute;left:1643;top:77;width:68;height:180" coordorigin="1643,77" coordsize="68,180">
                    <v:shape style="position:absolute;left:1643;top:77;width:68;height:180" coordorigin="1643,77" coordsize="68,180" path="m1647,84l1651,81,1673,77,1700,81,1711,87,1708,247,1696,257,1677,257,1658,257,1643,247,1647,84xe" filled="false" stroked="true" strokeweight=".397pt" strokecolor="#231f20">
                      <v:path arrowok="t"/>
                    </v:shape>
                    <v:shape style="position:absolute;left:1645;top:136;width:63;height:6" type="#_x0000_t75" stroked="false">
                      <v:imagedata r:id="rId171" o:title=""/>
                    </v:shape>
                  </v:group>
                  <v:group style="position:absolute;left:1645;top:136;width:63;height:5" coordorigin="1645,136" coordsize="63,5">
                    <v:shape style="position:absolute;left:1645;top:136;width:63;height:5" coordorigin="1645,136" coordsize="63,5" path="m1645,136l1654,141,1673,141,1692,141,1708,138e" filled="false" stroked="true" strokeweight=".397pt" strokecolor="#231f20">
                      <v:path arrowok="t"/>
                    </v:shape>
                  </v:group>
                  <v:group style="position:absolute;left:1645;top:124;width:63;height:6" coordorigin="1645,124" coordsize="63,6">
                    <v:shape style="position:absolute;left:1645;top:124;width:63;height:6" coordorigin="1645,124" coordsize="63,6" path="m1645,124l1654,130,1673,130,1692,130,1708,127e" filled="false" stroked="true" strokeweight=".397pt" strokecolor="#231f20">
                      <v:path arrowok="t"/>
                    </v:shape>
                    <v:shape style="position:absolute;left:1036;top:293;width:170;height:1218" type="#_x0000_t75" alt="þÿ" stroked="false">
                      <v:imagedata r:id="rId172" o:title=""/>
                    </v:shape>
                  </v:group>
                  <v:group style="position:absolute;left:1036;top:293;width:170;height:1218" coordorigin="1036,293" coordsize="170,1218">
                    <v:shape style="position:absolute;left:1036;top:293;width:170;height:1218" coordorigin="1036,293" coordsize="170,1218" path="m1206,1484l1201,1407,1198,1337,1194,1274,1189,1168,1184,1086,1181,1022,1178,953,1175,893,1173,839,1173,821,1169,743,1165,676,1161,602,1156,527,1151,456,1147,391,1143,320,1141,293,1076,293,1074,354,1073,409,1069,503,1067,578,1064,662,1061,723,1057,785,1052,852,1051,874,1047,968,1044,1046,1042,1131,1040,1217,1039,1299,1038,1372,1036,1453,1036,1484,1059,1498,1075,1507,1090,1510,1108,1511,1142,1508,1169,1501,1189,1494,1201,1487,1206,1484xe" filled="false" stroked="true" strokeweight=".397pt" strokecolor="#231f20">
                      <v:path arrowok="t"/>
                    </v:shape>
                    <v:shape style="position:absolute;left:1076;top:137;width:67;height:165" type="#_x0000_t75" alt="þÿ" stroked="false">
                      <v:imagedata r:id="rId173" o:title=""/>
                    </v:shape>
                  </v:group>
                  <v:group style="position:absolute;left:1076;top:137;width:68;height:165" coordorigin="1076,137" coordsize="68,165">
                    <v:shape style="position:absolute;left:1076;top:137;width:68;height:165" coordorigin="1076,137" coordsize="68,165" path="m1080,143l1084,140,1106,137,1133,140,1144,146,1141,293,1129,302,1110,302,1091,302,1076,293,1080,143xe" filled="false" stroked="true" strokeweight=".397pt" strokecolor="#231f20">
                      <v:path arrowok="t"/>
                    </v:shape>
                  </v:group>
                  <v:group style="position:absolute;left:1078;top:191;width:63;height:5" coordorigin="1078,191" coordsize="63,5">
                    <v:shape style="position:absolute;left:1078;top:191;width:63;height:5" coordorigin="1078,191" coordsize="63,5" path="m1078,191l1087,196,1106,196,1125,196,1141,193e" filled="false" stroked="true" strokeweight=".397pt" strokecolor="#231f20">
                      <v:path arrowok="t"/>
                    </v:shape>
                    <v:shape style="position:absolute;left:1078;top:180;width:63;height:5" type="#_x0000_t75" stroked="false">
                      <v:imagedata r:id="rId171" o:title=""/>
                    </v:shape>
                  </v:group>
                  <v:group style="position:absolute;left:1078;top:180;width:63;height:6" coordorigin="1078,180" coordsize="63,6">
                    <v:shape style="position:absolute;left:1078;top:180;width:63;height:6" coordorigin="1078,180" coordsize="63,6" path="m1078,180l1087,186,1106,186,1125,186,1141,183e" filled="false" stroked="true" strokeweight=".397pt" strokecolor="#231f20">
                      <v:path arrowok="t"/>
                    </v:shape>
                    <v:shape style="position:absolute;left:474;top:1040;width:109;height:500" type="#_x0000_t75" alt="þÿ" stroked="false">
                      <v:imagedata r:id="rId174" o:title=""/>
                    </v:shape>
                  </v:group>
                  <v:group style="position:absolute;left:474;top:1040;width:109;height:500" coordorigin="474,1040" coordsize="109,500">
                    <v:shape style="position:absolute;left:474;top:1040;width:109;height:500" coordorigin="474,1040" coordsize="109,500" path="m486,1053l583,1040,579,1523,474,1540,486,1053xe" filled="false" stroked="true" strokeweight=".397pt" strokecolor="#231f20">
                      <v:path arrowok="t"/>
                    </v:shape>
                    <v:shape style="position:absolute;left:579;top:1040;width:105;height:483" type="#_x0000_t75" alt="þÿ" stroked="false">
                      <v:imagedata r:id="rId175" o:title=""/>
                    </v:shape>
                  </v:group>
                  <v:group style="position:absolute;left:579;top:1040;width:105;height:483" coordorigin="579,1040" coordsize="105,483">
                    <v:shape style="position:absolute;left:579;top:1040;width:105;height:483" coordorigin="579,1040" coordsize="105,483" path="m583,1040l684,1045,667,1523,579,1523,583,1040xe" filled="false" stroked="true" strokeweight=".397pt" strokecolor="#231f20">
                      <v:path arrowok="t"/>
                    </v:shape>
                    <v:shape style="position:absolute;left:667;top:1045;width:105;height:462" type="#_x0000_t75" alt="þÿ" stroked="false">
                      <v:imagedata r:id="rId176" o:title=""/>
                    </v:shape>
                  </v:group>
                  <v:group style="position:absolute;left:667;top:1045;width:105;height:461" coordorigin="667,1045" coordsize="105,461">
                    <v:shape style="position:absolute;left:667;top:1045;width:105;height:461" coordorigin="667,1045" coordsize="105,461" path="m684,1045l772,1045,772,1506,667,1469,684,1045xe" filled="false" stroked="true" strokeweight=".397pt" strokecolor="#231f20">
                      <v:path arrowok="t"/>
                    </v:shape>
                    <v:shape style="position:absolute;left:631;top:1334;width:141;height:118" type="#_x0000_t75" alt="þÿ" stroked="false">
                      <v:imagedata r:id="rId177" o:title=""/>
                    </v:shape>
                  </v:group>
                  <v:group style="position:absolute;left:631;top:1334;width:141;height:118" coordorigin="631,1334" coordsize="141,118">
                    <v:shape style="position:absolute;left:631;top:1334;width:141;height:118" coordorigin="631,1334" coordsize="141,118" path="m631,1334l772,1334,768,1452,633,1452,631,1334xe" filled="false" stroked="true" strokeweight=".397pt" strokecolor="#231f20">
                      <v:path arrowok="t"/>
                    </v:shape>
                    <v:shape style="position:absolute;left:1488;top:1517;width:71;height:28" type="#_x0000_t75" alt="þÿ" stroked="false">
                      <v:imagedata r:id="rId117" o:title=""/>
                    </v:shape>
                  </v:group>
                  <v:group style="position:absolute;left:1488;top:1517;width:71;height:29" coordorigin="1488,1517" coordsize="71,29">
                    <v:shape style="position:absolute;left:1488;top:1517;width:71;height:29" coordorigin="1488,1517" coordsize="71,29" path="m1559,1546l1488,1546,1488,1517,1559,1517,1559,1546xe" filled="false" stroked="true" strokeweight=".397pt" strokecolor="#231f20">
                      <v:path arrowok="t"/>
                    </v:shape>
                  </v:group>
                  <v:group style="position:absolute;left:1488;top:1516;width:71;height:2" coordorigin="1488,1516" coordsize="71,2">
                    <v:shape style="position:absolute;left:1488;top:1516;width:71;height:2" coordorigin="1488,1516" coordsize="71,0" path="m1488,1516l1559,1516e" filled="false" stroked="true" strokeweight=".628pt" strokecolor="#5078a0">
                      <v:path arrowok="t"/>
                    </v:shape>
                  </v:group>
                  <v:group style="position:absolute;left:1484;top:1516;width:79;height:2" coordorigin="1484,1516" coordsize="79,2">
                    <v:shape style="position:absolute;left:1484;top:1516;width:79;height:2" coordorigin="1484,1516" coordsize="79,0" path="m1484,1516l1563,1516e" filled="false" stroked="true" strokeweight="1.025pt" strokecolor="#231f20">
                      <v:path arrowok="t"/>
                    </v:shape>
                  </v:group>
                  <v:group style="position:absolute;left:1492;top:1544;width:67;height:82" coordorigin="1492,1544" coordsize="67,82">
                    <v:shape style="position:absolute;left:1492;top:1544;width:67;height:82" coordorigin="1492,1544" coordsize="67,82" path="m1559,1544l1492,1544,1494,1618,1559,1626,1559,1544xe" filled="true" fillcolor="#587f91" stroked="false">
                      <v:path arrowok="t"/>
                      <v:fill type="solid"/>
                    </v:shape>
                  </v:group>
                  <v:group style="position:absolute;left:1492;top:1544;width:67;height:82" coordorigin="1492,1544" coordsize="67,82">
                    <v:shape style="position:absolute;left:1492;top:1544;width:67;height:82" coordorigin="1492,1544" coordsize="67,82" path="m1559,1544l1492,1544,1494,1618,1559,1626,1559,1544xe" filled="false" stroked="true" strokeweight=".397pt" strokecolor="#231f20">
                      <v:path arrowok="t"/>
                    </v:shape>
                    <v:shape style="position:absolute;left:591;top:1334;width:75;height:281" type="#_x0000_t75" alt="þÿ" stroked="false">
                      <v:imagedata r:id="rId178" o:title=""/>
                    </v:shape>
                  </v:group>
                  <v:group style="position:absolute;left:591;top:1334;width:76;height:282" coordorigin="591,1334" coordsize="76,282">
                    <v:shape style="position:absolute;left:591;top:1334;width:76;height:282" coordorigin="591,1334" coordsize="76,282" path="m596,1334l631,1334,633,1452,667,1452,667,1616,591,1607,596,1334xe" filled="false" stroked="true" strokeweight=".397pt" strokecolor="#231f20">
                      <v:path arrowok="t"/>
                    </v:shape>
                  </v:group>
                  <v:group style="position:absolute;left:667;top:1452;width:829;height:176" coordorigin="667,1452" coordsize="829,176">
                    <v:shape style="position:absolute;left:667;top:1452;width:829;height:176" coordorigin="667,1452" coordsize="829,176" path="m667,1452l667,1616,1494,1628,1496,1460,667,1452xe" filled="true" fillcolor="#8b8e8f" stroked="false">
                      <v:path arrowok="t"/>
                      <v:fill type="solid"/>
                    </v:shape>
                  </v:group>
                  <v:group style="position:absolute;left:667;top:1452;width:829;height:176" coordorigin="667,1452" coordsize="829,176">
                    <v:shape style="position:absolute;left:667;top:1452;width:829;height:176" coordorigin="667,1452" coordsize="829,176" path="m667,1452l1496,1460,1494,1628,667,1616,667,1452xe" filled="false" stroked="true" strokeweight=".397pt" strokecolor="#231f20">
                      <v:path arrowok="t"/>
                    </v:shape>
                    <v:shape style="position:absolute;left:130;top:1431;width:239;height:168" type="#_x0000_t75" alt="þÿ" stroked="false">
                      <v:imagedata r:id="rId179" o:title=""/>
                    </v:shape>
                  </v:group>
                  <v:group style="position:absolute;left:129;top:1431;width:240;height:168" coordorigin="129,1431" coordsize="240,168">
                    <v:shape style="position:absolute;left:129;top:1431;width:240;height:168" coordorigin="129,1431" coordsize="240,168" path="m129,1599l134,1435,369,1431,369,1586,129,1599xe" filled="false" stroked="true" strokeweight=".397pt" strokecolor="#231f20">
                      <v:path arrowok="t"/>
                    </v:shape>
                  </v:group>
                  <v:group style="position:absolute;left:66;top:1435;width:68;height:164" coordorigin="66,1435" coordsize="68,164">
                    <v:shape style="position:absolute;left:66;top:1435;width:68;height:164" coordorigin="66,1435" coordsize="68,164" path="m134,1435l75,1443,66,1582,129,1599,134,1435xe" filled="true" fillcolor="#467284" stroked="false">
                      <v:path arrowok="t"/>
                      <v:fill type="solid"/>
                    </v:shape>
                  </v:group>
                  <v:group style="position:absolute;left:66;top:1435;width:68;height:164" coordorigin="66,1435" coordsize="68,164">
                    <v:shape style="position:absolute;left:66;top:1435;width:68;height:164" coordorigin="66,1435" coordsize="68,164" path="m75,1443l134,1435,129,1599,66,1582,75,1443xe" filled="false" stroked="true" strokeweight=".397pt" strokecolor="#231f20">
                      <v:path arrowok="t"/>
                    </v:shape>
                  </v:group>
                  <v:group style="position:absolute;left:1557;top:1544;width:97;height:99" coordorigin="1557,1544" coordsize="97,99">
                    <v:shape style="position:absolute;left:1557;top:1544;width:97;height:99" coordorigin="1557,1544" coordsize="97,99" path="m1559,1544l1557,1628,1654,1643,1654,1553,1559,1544xe" filled="true" fillcolor="#406177" stroked="false">
                      <v:path arrowok="t"/>
                      <v:fill type="solid"/>
                    </v:shape>
                  </v:group>
                  <v:group style="position:absolute;left:1557;top:1544;width:97;height:99" coordorigin="1557,1544" coordsize="97,99">
                    <v:shape style="position:absolute;left:1557;top:1544;width:97;height:99" coordorigin="1557,1544" coordsize="97,99" path="m1559,1544l1557,1628,1654,1643,1654,1553,1559,1544xe" filled="false" stroked="true" strokeweight=".397pt" strokecolor="#231f20">
                      <v:path arrowok="t"/>
                    </v:shape>
                  </v:group>
                  <v:group style="position:absolute;left:1654;top:1553;width:239;height:90" coordorigin="1654,1553" coordsize="239,90">
                    <v:shape style="position:absolute;left:1654;top:1553;width:239;height:90" coordorigin="1654,1553" coordsize="239,90" path="m1872,1553l1654,1553,1654,1643,1889,1641,1893,1574,1872,1553xe" filled="true" fillcolor="#587f91" stroked="false">
                      <v:path arrowok="t"/>
                      <v:fill type="solid"/>
                    </v:shape>
                  </v:group>
                  <v:group style="position:absolute;left:1654;top:1553;width:239;height:90" coordorigin="1654,1553" coordsize="239,90">
                    <v:shape style="position:absolute;left:1654;top:1553;width:239;height:90" coordorigin="1654,1553" coordsize="239,90" path="m1654,1553l1872,1553,1893,1574,1889,1641,1654,1643,1654,1553xe" filled="false" stroked="true" strokeweight=".397pt" strokecolor="#231f20">
                      <v:path arrowok="t"/>
                    </v:shape>
                    <v:shape style="position:absolute;left:204;top:1515;width:148;height:90" type="#_x0000_t75" alt="þÿ" stroked="false">
                      <v:imagedata r:id="rId180" o:title=""/>
                    </v:shape>
                  </v:group>
                  <v:group style="position:absolute;left:204;top:1515;width:148;height:90" coordorigin="204,1515" coordsize="148,90">
                    <v:shape style="position:absolute;left:204;top:1515;width:148;height:90" coordorigin="204,1515" coordsize="148,90" path="m208,1523l352,1515,344,1605,204,1597,208,1523xe" filled="false" stroked="true" strokeweight=".397pt" strokecolor="#231f20">
                      <v:path arrowok="t"/>
                    </v:shape>
                  </v:group>
                  <v:group style="position:absolute;left:344;top:1515;width:252;height:92" coordorigin="344,1515" coordsize="252,92">
                    <v:shape style="position:absolute;left:344;top:1515;width:252;height:92" coordorigin="344,1515" coordsize="252,92" path="m596,1515l346,1515,344,1605,591,1607,596,1515xe" filled="true" fillcolor="#8b8e8f" stroked="false">
                      <v:path arrowok="t"/>
                      <v:fill type="solid"/>
                    </v:shape>
                  </v:group>
                  <v:group style="position:absolute;left:344;top:1515;width:252;height:92" coordorigin="344,1515" coordsize="252,92">
                    <v:shape style="position:absolute;left:344;top:1515;width:252;height:92" coordorigin="344,1515" coordsize="252,92" path="m596,1515l346,1515,344,1605,591,1607,596,1515xe" filled="false" stroked="true" strokeweight=".397pt" strokecolor="#231f20">
                      <v:path arrowok="t"/>
                    </v:shape>
                  </v:group>
                  <v:group style="position:absolute;left:713;top:1579;width:744;height:2" coordorigin="713,1579" coordsize="744,2">
                    <v:shape style="position:absolute;left:713;top:1579;width:744;height:2" coordorigin="713,1579" coordsize="744,0" path="m713,1579l1457,1579e" filled="false" stroked="true" strokeweight="2.578pt" strokecolor="#406177">
                      <v:path arrowok="t"/>
                    </v:shape>
                  </v:group>
                  <v:group style="position:absolute;left:713;top:1567;width:744;height:37" coordorigin="713,1567" coordsize="744,37">
                    <v:shape style="position:absolute;left:713;top:1567;width:744;height:37" coordorigin="713,1567" coordsize="744,37" path="m713,1567l1457,1579,1456,1604,713,1592,713,1567xe" filled="false" stroked="true" strokeweight=".397pt" strokecolor="#231f20">
                      <v:path arrowok="t"/>
                    </v:shape>
                  </v:group>
                  <v:group style="position:absolute;left:713;top:1571;width:743;height:2" coordorigin="713,1571" coordsize="743,2">
                    <v:shape style="position:absolute;left:713;top:1571;width:743;height:2" coordorigin="713,1571" coordsize="743,0" path="m713,1571l1456,1571e" filled="false" stroked="true" strokeweight="2.033pt" strokecolor="#8b8e8f">
                      <v:path arrowok="t"/>
                    </v:shape>
                  </v:group>
                  <v:group style="position:absolute;left:713;top:1564;width:743;height:26" coordorigin="713,1564" coordsize="743,26">
                    <v:shape style="position:absolute;left:713;top:1564;width:743;height:26" coordorigin="713,1564" coordsize="743,26" path="m713,1564l1456,1576,1456,1590,713,1578,713,1564xe" filled="false" stroked="true" strokeweight=".397pt" strokecolor="#231f20">
                      <v:path arrowok="t"/>
                    </v:shape>
                  </v:group>
                  <v:group style="position:absolute;left:713;top:1554;width:744;height:37" coordorigin="713,1554" coordsize="744,37">
                    <v:shape style="position:absolute;left:713;top:1554;width:744;height:37" coordorigin="713,1554" coordsize="744,37" path="m713,1554l1457,1566,1456,1591,713,1579,713,1554xe" filled="false" stroked="true" strokeweight=".397pt" strokecolor="#231f20">
                      <v:path arrowok="t"/>
                    </v:shape>
                  </v:group>
                  <v:group style="position:absolute;left:713;top:1552;width:743;height:26" coordorigin="713,1552" coordsize="743,26">
                    <v:shape style="position:absolute;left:713;top:1552;width:743;height:26" coordorigin="713,1552" coordsize="743,26" path="m713,1552l1456,1564,1456,1578,713,1566,713,1552xe" filled="false" stroked="true" strokeweight=".397pt" strokecolor="#231f20">
                      <v:path arrowok="t"/>
                    </v:shape>
                  </v:group>
                  <v:group style="position:absolute;left:713;top:1560;width:744;height:2" coordorigin="713,1560" coordsize="744,2">
                    <v:shape style="position:absolute;left:713;top:1560;width:744;height:2" coordorigin="713,1560" coordsize="744,0" path="m713,1560l1457,1560e" filled="false" stroked="true" strokeweight="1.955pt" strokecolor="#406177">
                      <v:path arrowok="t"/>
                    </v:shape>
                  </v:group>
                  <v:group style="position:absolute;left:713;top:1541;width:744;height:38" coordorigin="713,1541" coordsize="744,38">
                    <v:shape style="position:absolute;left:713;top:1541;width:744;height:38" coordorigin="713,1541" coordsize="744,38" path="m713,1541l1457,1553,1456,1579,713,1567,713,1541xe" filled="false" stroked="true" strokeweight=".397pt" strokecolor="#231f20">
                      <v:path arrowok="t"/>
                    </v:shape>
                  </v:group>
                  <v:group style="position:absolute;left:713;top:1558;width:743;height:2" coordorigin="713,1558" coordsize="743,2">
                    <v:shape style="position:absolute;left:713;top:1558;width:743;height:2" coordorigin="713,1558" coordsize="743,0" path="m713,1558l1456,1558e" filled="false" stroked="true" strokeweight="1.402pt" strokecolor="#8b8e8f">
                      <v:path arrowok="t"/>
                    </v:shape>
                  </v:group>
                  <v:group style="position:absolute;left:713;top:1545;width:743;height:26" coordorigin="713,1545" coordsize="743,26">
                    <v:shape style="position:absolute;left:713;top:1545;width:743;height:26" coordorigin="713,1545" coordsize="743,26" path="m713,1545l1456,1557,1456,1571,713,1560,713,1545xe" filled="false" stroked="true" strokeweight=".397pt" strokecolor="#231f20">
                      <v:path arrowok="t"/>
                    </v:shape>
                  </v:group>
                  <v:group style="position:absolute;left:667;top:1439;width:827;height:41" coordorigin="667,1439" coordsize="827,41">
                    <v:shape style="position:absolute;left:667;top:1439;width:827;height:41" coordorigin="667,1439" coordsize="827,41" path="m667,1479l1494,1479,1494,1439,667,1439,667,1479xe" filled="true" fillcolor="#406177" stroked="false">
                      <v:path arrowok="t"/>
                      <v:fill type="solid"/>
                    </v:shape>
                  </v:group>
                  <v:group style="position:absolute;left:667;top:1440;width:827;height:38" coordorigin="667,1440" coordsize="827,38">
                    <v:shape style="position:absolute;left:667;top:1440;width:827;height:38" coordorigin="667,1440" coordsize="827,38" path="m667,1440l1494,1453,1494,1478,667,1465,667,1440xe" filled="false" stroked="true" strokeweight=".397pt" strokecolor="#231f20">
                      <v:path arrowok="t"/>
                    </v:shape>
                  </v:group>
                  <v:group style="position:absolute;left:667;top:1443;width:827;height:30" coordorigin="667,1443" coordsize="827,30">
                    <v:shape style="position:absolute;left:667;top:1443;width:827;height:30" coordorigin="667,1443" coordsize="827,30" path="m667,1473l1494,1473,1494,1443,667,1443,667,1473xe" filled="true" fillcolor="#8b8e8f" stroked="false">
                      <v:path arrowok="t"/>
                      <v:fill type="solid"/>
                    </v:shape>
                  </v:group>
                  <v:group style="position:absolute;left:667;top:1444;width:827;height:27" coordorigin="667,1444" coordsize="827,27">
                    <v:shape style="position:absolute;left:667;top:1444;width:827;height:27" coordorigin="667,1444" coordsize="827,27" path="m667,1444l1494,1457,1494,1471,667,1458,667,1444xe" filled="false" stroked="true" strokeweight=".397pt" strokecolor="#231f20">
                      <v:path arrowok="t"/>
                    </v:shape>
                  </v:group>
                  <v:group style="position:absolute;left:701;top:1371;width:28;height:2" coordorigin="701,1371" coordsize="28,2">
                    <v:shape style="position:absolute;left:701;top:1371;width:28;height:2" coordorigin="701,1371" coordsize="28,0" path="m701,1371l729,1371e" filled="false" stroked="true" strokeweight="1.361pt" strokecolor="#406177">
                      <v:path arrowok="t"/>
                    </v:shape>
                  </v:group>
                  <v:group style="position:absolute;left:666;top:1357;width:19;height:50" coordorigin="666,1357" coordsize="19,50">
                    <v:shape style="position:absolute;left:666;top:1357;width:19;height:50" coordorigin="666,1357" coordsize="19,50" path="m666,1407l685,1407,685,1357,666,1357,666,1407xe" filled="true" fillcolor="#406177" stroked="false">
                      <v:path arrowok="t"/>
                      <v:fill type="solid"/>
                    </v:shape>
                  </v:group>
                  <v:group style="position:absolute;left:662;top:1353;width:71;height:58" coordorigin="662,1353" coordsize="71,58">
                    <v:shape style="position:absolute;left:662;top:1353;width:71;height:58" coordorigin="662,1353" coordsize="71,58" path="m662,1411l733,1411,733,1353,662,1353,662,1411xe" filled="true" fillcolor="#231f20" stroked="false">
                      <v:path arrowok="t"/>
                      <v:fill type="solid"/>
                    </v:shape>
                  </v:group>
                  <v:group style="position:absolute;left:553;top:1066;width:2;height:444" coordorigin="553,1066" coordsize="2,444">
                    <v:shape style="position:absolute;left:553;top:1066;width:2;height:444" coordorigin="553,1066" coordsize="0,444" path="m553,1066l553,1510e" filled="false" stroked="true" strokeweight=".729pt" strokecolor="#406177">
                      <v:path arrowok="t"/>
                    </v:shape>
                  </v:group>
                  <v:group style="position:absolute;left:553;top:1062;width:2;height:452" coordorigin="553,1062" coordsize="2,452">
                    <v:shape style="position:absolute;left:553;top:1062;width:2;height:452" coordorigin="553,1062" coordsize="0,452" path="m553,1062l553,1514e" filled="false" stroked="true" strokeweight="1.126pt" strokecolor="#4d4c49">
                      <v:path arrowok="t"/>
                    </v:shape>
                  </v:group>
                  <v:group style="position:absolute;left:531;top:1078;width:34;height:2" coordorigin="531,1078" coordsize="34,2">
                    <v:shape style="position:absolute;left:531;top:1078;width:34;height:2" coordorigin="531,1078" coordsize="34,0" path="m531,1078l565,1078e" filled="false" stroked="true" strokeweight=".397pt" strokecolor="#231f20">
                      <v:path arrowok="t"/>
                    </v:shape>
                  </v:group>
                  <v:group style="position:absolute;left:531;top:1097;width:34;height:2" coordorigin="531,1097" coordsize="34,2">
                    <v:shape style="position:absolute;left:531;top:1097;width:34;height:2" coordorigin="531,1097" coordsize="34,0" path="m531,1097l565,1097e" filled="false" stroked="true" strokeweight=".397pt" strokecolor="#231f20">
                      <v:path arrowok="t"/>
                    </v:shape>
                  </v:group>
                  <v:group style="position:absolute;left:531;top:1116;width:34;height:2" coordorigin="531,1116" coordsize="34,2">
                    <v:shape style="position:absolute;left:531;top:1116;width:34;height:2" coordorigin="531,1116" coordsize="34,0" path="m531,1116l565,1116e" filled="false" stroked="true" strokeweight=".397pt" strokecolor="#231f20">
                      <v:path arrowok="t"/>
                    </v:shape>
                  </v:group>
                  <v:group style="position:absolute;left:531;top:1141;width:34;height:2" coordorigin="531,1141" coordsize="34,2">
                    <v:shape style="position:absolute;left:531;top:1141;width:34;height:2" coordorigin="531,1141" coordsize="34,0" path="m531,1141l565,1141e" filled="false" stroked="true" strokeweight=".397pt" strokecolor="#231f20">
                      <v:path arrowok="t"/>
                    </v:shape>
                  </v:group>
                  <v:group style="position:absolute;left:531;top:1160;width:34;height:2" coordorigin="531,1160" coordsize="34,2">
                    <v:shape style="position:absolute;left:531;top:1160;width:34;height:2" coordorigin="531,1160" coordsize="34,0" path="m531,1160l565,1160e" filled="false" stroked="true" strokeweight=".397pt" strokecolor="#231f20">
                      <v:path arrowok="t"/>
                    </v:shape>
                  </v:group>
                  <v:group style="position:absolute;left:531;top:1179;width:34;height:2" coordorigin="531,1179" coordsize="34,2">
                    <v:shape style="position:absolute;left:531;top:1179;width:34;height:2" coordorigin="531,1179" coordsize="34,0" path="m531,1179l565,1179e" filled="false" stroked="true" strokeweight=".397pt" strokecolor="#231f20">
                      <v:path arrowok="t"/>
                    </v:shape>
                  </v:group>
                  <v:group style="position:absolute;left:531;top:1217;width:34;height:2" coordorigin="531,1217" coordsize="34,2">
                    <v:shape style="position:absolute;left:531;top:1217;width:34;height:2" coordorigin="531,1217" coordsize="34,0" path="m531,1217l565,1217e" filled="false" stroked="true" strokeweight=".397pt" strokecolor="#231f20">
                      <v:path arrowok="t"/>
                    </v:shape>
                  </v:group>
                  <v:group style="position:absolute;left:531;top:1236;width:34;height:2" coordorigin="531,1236" coordsize="34,2">
                    <v:shape style="position:absolute;left:531;top:1236;width:34;height:2" coordorigin="531,1236" coordsize="34,0" path="m531,1236l565,1236e" filled="false" stroked="true" strokeweight=".397pt" strokecolor="#231f20">
                      <v:path arrowok="t"/>
                    </v:shape>
                  </v:group>
                  <v:group style="position:absolute;left:531;top:1267;width:34;height:2" coordorigin="531,1267" coordsize="34,2">
                    <v:shape style="position:absolute;left:531;top:1267;width:34;height:2" coordorigin="531,1267" coordsize="34,0" path="m531,1267l565,1267e" filled="false" stroked="true" strokeweight=".397pt" strokecolor="#231f20">
                      <v:path arrowok="t"/>
                    </v:shape>
                  </v:group>
                  <v:group style="position:absolute;left:531;top:1286;width:34;height:2" coordorigin="531,1286" coordsize="34,2">
                    <v:shape style="position:absolute;left:531;top:1286;width:34;height:2" coordorigin="531,1286" coordsize="34,0" path="m531,1286l565,1286e" filled="false" stroked="true" strokeweight=".397pt" strokecolor="#231f20">
                      <v:path arrowok="t"/>
                    </v:shape>
                  </v:group>
                  <v:group style="position:absolute;left:531;top:1317;width:34;height:2" coordorigin="531,1317" coordsize="34,2">
                    <v:shape style="position:absolute;left:531;top:1317;width:34;height:2" coordorigin="531,1317" coordsize="34,0" path="m531,1317l565,1317e" filled="false" stroked="true" strokeweight=".397pt" strokecolor="#231f20">
                      <v:path arrowok="t"/>
                    </v:shape>
                  </v:group>
                  <v:group style="position:absolute;left:531;top:1336;width:34;height:2" coordorigin="531,1336" coordsize="34,2">
                    <v:shape style="position:absolute;left:531;top:1336;width:34;height:2" coordorigin="531,1336" coordsize="34,0" path="m531,1336l565,1336e" filled="false" stroked="true" strokeweight=".397pt" strokecolor="#231f20">
                      <v:path arrowok="t"/>
                    </v:shape>
                  </v:group>
                  <v:group style="position:absolute;left:531;top:1355;width:34;height:2" coordorigin="531,1355" coordsize="34,2">
                    <v:shape style="position:absolute;left:531;top:1355;width:34;height:2" coordorigin="531,1355" coordsize="34,0" path="m531,1355l565,1355e" filled="false" stroked="true" strokeweight=".397pt" strokecolor="#231f20">
                      <v:path arrowok="t"/>
                    </v:shape>
                  </v:group>
                  <v:group style="position:absolute;left:531;top:1374;width:34;height:2" coordorigin="531,1374" coordsize="34,2">
                    <v:shape style="position:absolute;left:531;top:1374;width:34;height:2" coordorigin="531,1374" coordsize="34,0" path="m531,1374l565,1374e" filled="false" stroked="true" strokeweight=".397pt" strokecolor="#231f20">
                      <v:path arrowok="t"/>
                    </v:shape>
                  </v:group>
                  <v:group style="position:absolute;left:531;top:1399;width:34;height:2" coordorigin="531,1399" coordsize="34,2">
                    <v:shape style="position:absolute;left:531;top:1399;width:34;height:2" coordorigin="531,1399" coordsize="34,0" path="m531,1399l565,1399e" filled="false" stroked="true" strokeweight="1.024pt" strokecolor="#231f20">
                      <v:path arrowok="t"/>
                    </v:shape>
                  </v:group>
                  <v:group style="position:absolute;left:531;top:1431;width:34;height:2" coordorigin="531,1431" coordsize="34,2">
                    <v:shape style="position:absolute;left:531;top:1431;width:34;height:2" coordorigin="531,1431" coordsize="34,0" path="m531,1431l565,1431e" filled="false" stroked="true" strokeweight=".397pt" strokecolor="#231f20">
                      <v:path arrowok="t"/>
                    </v:shape>
                  </v:group>
                  <v:group style="position:absolute;left:531;top:1450;width:34;height:2" coordorigin="531,1450" coordsize="34,2">
                    <v:shape style="position:absolute;left:531;top:1450;width:34;height:2" coordorigin="531,1450" coordsize="34,0" path="m531,1450l565,1450e" filled="false" stroked="true" strokeweight=".397pt" strokecolor="#231f20">
                      <v:path arrowok="t"/>
                    </v:shape>
                  </v:group>
                  <v:group style="position:absolute;left:531;top:1475;width:34;height:2" coordorigin="531,1475" coordsize="34,2">
                    <v:shape style="position:absolute;left:531;top:1475;width:34;height:2" coordorigin="531,1475" coordsize="34,0" path="m531,1475l565,1475e" filled="false" stroked="true" strokeweight=".397pt" strokecolor="#231f20">
                      <v:path arrowok="t"/>
                    </v:shape>
                  </v:group>
                  <v:group style="position:absolute;left:531;top:1494;width:34;height:2" coordorigin="531,1494" coordsize="34,2">
                    <v:shape style="position:absolute;left:531;top:1494;width:34;height:2" coordorigin="531,1494" coordsize="34,0" path="m531,1494l565,1494e" filled="false" stroked="true" strokeweight="1.585pt" strokecolor="#231f20">
                      <v:path arrowok="t"/>
                    </v:shape>
                  </v:group>
                  <v:group style="position:absolute;left:346;top:1506;width:248;height:2" coordorigin="346,1506" coordsize="248,2">
                    <v:shape style="position:absolute;left:346;top:1506;width:248;height:2" coordorigin="346,1506" coordsize="248,0" path="m346,1506l594,1506e" filled="false" stroked="true" strokeweight=".991pt" strokecolor="#5b5852">
                      <v:path arrowok="t"/>
                    </v:shape>
                  </v:group>
                  <v:group style="position:absolute;left:342;top:1506;width:255;height:2" coordorigin="342,1506" coordsize="255,2">
                    <v:shape style="position:absolute;left:342;top:1506;width:255;height:2" coordorigin="342,1506" coordsize="255,0" path="m342,1506l597,1506e" filled="false" stroked="true" strokeweight="1.388pt" strokecolor="#231f20">
                      <v:path arrowok="t"/>
                    </v:shape>
                  </v:group>
                  <v:group style="position:absolute;left:346;top:1512;width:248;height:2" coordorigin="346,1512" coordsize="248,2">
                    <v:shape style="position:absolute;left:346;top:1512;width:248;height:2" coordorigin="346,1512" coordsize="248,0" path="m346,1512l594,1512e" filled="false" stroked="true" strokeweight=".38pt" strokecolor="#7a94a2">
                      <v:path arrowok="t"/>
                    </v:shape>
                  </v:group>
                  <v:group style="position:absolute;left:89;top:1487;width:27;height:2" coordorigin="89,1487" coordsize="27,2">
                    <v:shape style="position:absolute;left:89;top:1487;width:27;height:2" coordorigin="89,1487" coordsize="27,0" path="m89,1487l116,1487e" filled="false" stroked="true" strokeweight="2.67750pt" strokecolor="#231f20">
                      <v:path arrowok="t"/>
                    </v:shape>
                  </v:group>
                  <v:group style="position:absolute;left:89;top:1550;width:27;height:2" coordorigin="89,1550" coordsize="27,2">
                    <v:shape style="position:absolute;left:89;top:1550;width:27;height:2" coordorigin="89,1550" coordsize="27,0" path="m89,1550l116,1550e" filled="false" stroked="true" strokeweight="2.676pt" strokecolor="#231f20">
                      <v:path arrowok="t"/>
                    </v:shape>
                    <v:shape style="position:absolute;left:93;top:1466;width:19;height:107" type="#_x0000_t75" stroked="false">
                      <v:imagedata r:id="rId181" o:title=""/>
                    </v:shape>
                    <v:shape style="position:absolute;left:1655;top:1523;width:217;height:35" type="#_x0000_t75" alt="þÿ" stroked="false">
                      <v:imagedata r:id="rId182" o:title=""/>
                    </v:shape>
                  </v:group>
                  <v:group style="position:absolute;left:1655;top:1523;width:217;height:36" coordorigin="1655,1523" coordsize="217,36">
                    <v:shape style="position:absolute;left:1655;top:1523;width:217;height:36" coordorigin="1655,1523" coordsize="217,36" path="m1872,1559l1655,1559,1655,1523,1872,1523,1872,1559xe" filled="false" stroked="true" strokeweight=".397pt" strokecolor="#231f20">
                      <v:path arrowok="t"/>
                    </v:shape>
                  </v:group>
                  <v:group style="position:absolute;left:1655;top:1540;width:217;height:2" coordorigin="1655,1540" coordsize="217,2">
                    <v:shape style="position:absolute;left:1655;top:1540;width:217;height:2" coordorigin="1655,1540" coordsize="217,0" path="m1655,1540l1872,1540e" filled="false" stroked="true" strokeweight=".701pt" strokecolor="#2e88a9">
                      <v:path arrowok="t"/>
                    </v:shape>
                  </v:group>
                  <v:group style="position:absolute;left:1651;top:1540;width:225;height:2" coordorigin="1651,1540" coordsize="225,2">
                    <v:shape style="position:absolute;left:1651;top:1540;width:225;height:2" coordorigin="1651,1540" coordsize="225,0" path="m1651,1540l1876,1540e" filled="false" stroked="true" strokeweight="1.098pt" strokecolor="#231f20">
                      <v:path arrowok="t"/>
                    </v:shape>
                  </v:group>
                  <v:group style="position:absolute;left:1557;top:1513;width:95;height:31" coordorigin="1557,1513" coordsize="95,31">
                    <v:shape style="position:absolute;left:1557;top:1513;width:95;height:31" coordorigin="1557,1513" coordsize="95,31" path="m1557,1513l1557,1532,1652,1544,1652,1525,1557,1513xe" filled="true" fillcolor="#5078a0" stroked="false">
                      <v:path arrowok="t"/>
                      <v:fill type="solid"/>
                    </v:shape>
                  </v:group>
                  <v:group style="position:absolute;left:1557;top:1513;width:95;height:31" coordorigin="1557,1513" coordsize="95,31">
                    <v:shape style="position:absolute;left:1557;top:1513;width:95;height:31" coordorigin="1557,1513" coordsize="95,31" path="m1652,1544l1557,1532,1557,1513,1652,1525,1652,1544xe" filled="false" stroked="true" strokeweight=".397pt" strokecolor="#231f20">
                      <v:path arrowok="t"/>
                    </v:shape>
                    <v:shape style="position:absolute;left:1557;top:1525;width:94;height:31" type="#_x0000_t75" alt="þÿ" stroked="false">
                      <v:imagedata r:id="rId122" o:title=""/>
                    </v:shape>
                  </v:group>
                  <v:group style="position:absolute;left:1557;top:1525;width:95;height:32" coordorigin="1557,1525" coordsize="95,32">
                    <v:shape style="position:absolute;left:1557;top:1525;width:95;height:32" coordorigin="1557,1525" coordsize="95,32" path="m1652,1557l1557,1544,1557,1525,1652,1538,1652,1557xe" filled="false" stroked="true" strokeweight=".397pt" strokecolor="#231f20">
                      <v:path arrowok="t"/>
                    </v:shape>
                  </v:group>
                  <v:group style="position:absolute;left:2474;top:1595;width:2;height:50" coordorigin="2474,1595" coordsize="2,50">
                    <v:shape style="position:absolute;left:2474;top:1595;width:2;height:50" coordorigin="2474,1595" coordsize="0,50" path="m2474,1645l2474,1595e" filled="false" stroked="true" strokeweight=".397pt" strokecolor="#231f20">
                      <v:path arrowok="t"/>
                    </v:shape>
                  </v:group>
                  <v:group style="position:absolute;left:2448;top:1595;width:2;height:50" coordorigin="2448,1595" coordsize="2,50">
                    <v:shape style="position:absolute;left:2448;top:1595;width:2;height:50" coordorigin="2448,1595" coordsize="0,50" path="m2448,1645l2448,1595e" filled="false" stroked="true" strokeweight=".397pt" strokecolor="#231f20">
                      <v:path arrowok="t"/>
                    </v:shape>
                  </v:group>
                  <v:group style="position:absolute;left:2423;top:1595;width:2;height:50" coordorigin="2423,1595" coordsize="2,50">
                    <v:shape style="position:absolute;left:2423;top:1595;width:2;height:50" coordorigin="2423,1595" coordsize="0,50" path="m2423,1645l2423,1595e" filled="false" stroked="true" strokeweight=".397pt" strokecolor="#231f20">
                      <v:path arrowok="t"/>
                    </v:shape>
                  </v:group>
                  <v:group style="position:absolute;left:2398;top:1560;width:2;height:85" coordorigin="2398,1560" coordsize="2,85">
                    <v:shape style="position:absolute;left:2398;top:1560;width:2;height:85" coordorigin="2398,1560" coordsize="0,85" path="m2398,1560l2398,1645e" filled="false" stroked="true" strokeweight=".397pt" strokecolor="#231f20">
                      <v:path arrowok="t"/>
                    </v:shape>
                  </v:group>
                  <v:group style="position:absolute;left:2368;top:1551;width:2;height:94" coordorigin="2368,1551" coordsize="2,94">
                    <v:shape style="position:absolute;left:2368;top:1551;width:2;height:94" coordorigin="2368,1551" coordsize="0,94" path="m2368,1551l2368,1645e" filled="false" stroked="true" strokeweight=".87pt" strokecolor="#231f20">
                      <v:path arrowok="t"/>
                    </v:shape>
                  </v:group>
                  <v:group style="position:absolute;left:2348;top:1541;width:2;height:104" coordorigin="2348,1541" coordsize="2,104">
                    <v:shape style="position:absolute;left:2348;top:1541;width:2;height:104" coordorigin="2348,1541" coordsize="0,104" path="m2348,1541l2348,1645e" filled="false" stroked="true" strokeweight=".397pt" strokecolor="#231f20">
                      <v:path arrowok="t"/>
                    </v:shape>
                  </v:group>
                  <v:group style="position:absolute;left:2323;top:1529;width:2;height:116" coordorigin="2323,1529" coordsize="2,116">
                    <v:shape style="position:absolute;left:2323;top:1529;width:2;height:116" coordorigin="2323,1529" coordsize="0,116" path="m2323,1529l2323,1645e" filled="false" stroked="true" strokeweight=".397pt" strokecolor="#231f20">
                      <v:path arrowok="t"/>
                    </v:shape>
                  </v:group>
                  <v:group style="position:absolute;left:2297;top:1513;width:2;height:132" coordorigin="2297,1513" coordsize="2,132">
                    <v:shape style="position:absolute;left:2297;top:1513;width:2;height:132" coordorigin="2297,1513" coordsize="0,132" path="m2297,1513l2297,1645e" filled="false" stroked="true" strokeweight=".397pt" strokecolor="#231f20">
                      <v:path arrowok="t"/>
                    </v:shape>
                  </v:group>
                  <v:group style="position:absolute;left:2272;top:1500;width:2;height:145" coordorigin="2272,1500" coordsize="2,145">
                    <v:shape style="position:absolute;left:2272;top:1500;width:2;height:145" coordorigin="2272,1500" coordsize="0,145" path="m2272,1500l2272,1645e" filled="false" stroked="true" strokeweight=".397pt" strokecolor="#231f20">
                      <v:path arrowok="t"/>
                    </v:shape>
                  </v:group>
                  <v:group style="position:absolute;left:2382;top:1557;width:2;height:50" coordorigin="2382,1557" coordsize="2,50">
                    <v:shape style="position:absolute;left:2382;top:1557;width:2;height:50" coordorigin="2382,1557" coordsize="0,50" path="m2382,1607l2382,1557e" filled="false" stroked="true" strokeweight=".397pt" strokecolor="#231f20">
                      <v:path arrowok="t"/>
                    </v:shape>
                  </v:group>
                  <v:group style="position:absolute;left:2455;top:1585;width:2;height:51" coordorigin="2455,1585" coordsize="2,51">
                    <v:shape style="position:absolute;left:2455;top:1585;width:2;height:51" coordorigin="2455,1585" coordsize="0,51" path="m2455,1636l2455,1585e" filled="false" stroked="true" strokeweight=".397pt" strokecolor="#231f20">
                      <v:path arrowok="t"/>
                    </v:shape>
                  </v:group>
                  <v:group style="position:absolute;left:2430;top:1579;width:2;height:50" coordorigin="2430,1579" coordsize="2,50">
                    <v:shape style="position:absolute;left:2430;top:1579;width:2;height:50" coordorigin="2430,1579" coordsize="0,50" path="m2430,1629l2430,1579e" filled="false" stroked="true" strokeweight=".397pt" strokecolor="#231f20">
                      <v:path arrowok="t"/>
                    </v:shape>
                  </v:group>
                  <v:group style="position:absolute;left:2414;top:1569;width:2;height:51" coordorigin="2414,1569" coordsize="2,51">
                    <v:shape style="position:absolute;left:2414;top:1569;width:2;height:51" coordorigin="2414,1569" coordsize="0,51" path="m2414,1620l2414,1569e" filled="false" stroked="true" strokeweight=".397pt" strokecolor="#231f20">
                      <v:path arrowok="t"/>
                    </v:shape>
                  </v:group>
                  <v:group style="position:absolute;left:2335;top:1532;width:2;height:50" coordorigin="2335,1532" coordsize="2,50">
                    <v:shape style="position:absolute;left:2335;top:1532;width:2;height:50" coordorigin="2335,1532" coordsize="0,50" path="m2335,1582l2335,1532e" filled="false" stroked="true" strokeweight=".397pt" strokecolor="#231f20">
                      <v:path arrowok="t"/>
                    </v:shape>
                  </v:group>
                  <v:group style="position:absolute;left:2310;top:1519;width:2;height:50" coordorigin="2310,1519" coordsize="2,50">
                    <v:shape style="position:absolute;left:2310;top:1519;width:2;height:50" coordorigin="2310,1519" coordsize="0,50" path="m2310,1569l2310,1519e" filled="false" stroked="true" strokeweight=".397pt" strokecolor="#231f20">
                      <v:path arrowok="t"/>
                    </v:shape>
                  </v:group>
                  <v:group style="position:absolute;left:2285;top:1506;width:2;height:51" coordorigin="2285,1506" coordsize="2,51">
                    <v:shape style="position:absolute;left:2285;top:1506;width:2;height:51" coordorigin="2285,1506" coordsize="0,51" path="m2285,1557l2285,1506e" filled="false" stroked="true" strokeweight=".397pt" strokecolor="#231f20">
                      <v:path arrowok="t"/>
                    </v:shape>
                  </v:group>
                  <v:group style="position:absolute;left:2247;top:1595;width:2;height:50" coordorigin="2247,1595" coordsize="2,50">
                    <v:shape style="position:absolute;left:2247;top:1595;width:2;height:50" coordorigin="2247,1595" coordsize="0,50" path="m2247,1645l2247,1595e" filled="false" stroked="true" strokeweight=".397pt" strokecolor="#231f20">
                      <v:path arrowok="t"/>
                    </v:shape>
                  </v:group>
                  <v:group style="position:absolute;left:2222;top:1595;width:2;height:50" coordorigin="2222,1595" coordsize="2,50">
                    <v:shape style="position:absolute;left:2222;top:1595;width:2;height:50" coordorigin="2222,1595" coordsize="0,50" path="m2222,1645l2222,1595e" filled="false" stroked="true" strokeweight=".397pt" strokecolor="#231f20">
                      <v:path arrowok="t"/>
                    </v:shape>
                  </v:group>
                  <v:group style="position:absolute;left:2197;top:1595;width:2;height:50" coordorigin="2197,1595" coordsize="2,50">
                    <v:shape style="position:absolute;left:2197;top:1595;width:2;height:50" coordorigin="2197,1595" coordsize="0,50" path="m2197,1645l2197,1595e" filled="false" stroked="true" strokeweight=".397pt" strokecolor="#231f20">
                      <v:path arrowok="t"/>
                    </v:shape>
                  </v:group>
                  <v:group style="position:absolute;left:2171;top:1595;width:2;height:50" coordorigin="2171,1595" coordsize="2,50">
                    <v:shape style="position:absolute;left:2171;top:1595;width:2;height:50" coordorigin="2171,1595" coordsize="0,50" path="m2171,1645l2171,1595e" filled="false" stroked="true" strokeweight=".397pt" strokecolor="#231f20">
                      <v:path arrowok="t"/>
                    </v:shape>
                  </v:group>
                  <v:group style="position:absolute;left:2146;top:1595;width:2;height:50" coordorigin="2146,1595" coordsize="2,50">
                    <v:shape style="position:absolute;left:2146;top:1595;width:2;height:50" coordorigin="2146,1595" coordsize="0,50" path="m2146,1645l2146,1595e" filled="false" stroked="true" strokeweight=".397pt" strokecolor="#231f20">
                      <v:path arrowok="t"/>
                    </v:shape>
                  </v:group>
                  <v:group style="position:absolute;left:2121;top:1595;width:2;height:50" coordorigin="2121,1595" coordsize="2,50">
                    <v:shape style="position:absolute;left:2121;top:1595;width:2;height:50" coordorigin="2121,1595" coordsize="0,50" path="m2121,1645l2121,1595e" filled="false" stroked="true" strokeweight=".397pt" strokecolor="#231f20">
                      <v:path arrowok="t"/>
                    </v:shape>
                  </v:group>
                  <v:group style="position:absolute;left:2096;top:1595;width:2;height:50" coordorigin="2096,1595" coordsize="2,50">
                    <v:shape style="position:absolute;left:2096;top:1595;width:2;height:50" coordorigin="2096,1595" coordsize="0,50" path="m2096,1645l2096,1595e" filled="false" stroked="true" strokeweight=".397pt" strokecolor="#231f20">
                      <v:path arrowok="t"/>
                    </v:shape>
                  </v:group>
                  <v:group style="position:absolute;left:2071;top:1595;width:2;height:50" coordorigin="2071,1595" coordsize="2,50">
                    <v:shape style="position:absolute;left:2071;top:1595;width:2;height:50" coordorigin="2071,1595" coordsize="0,50" path="m2071,1645l2071,1595e" filled="false" stroked="true" strokeweight=".397pt" strokecolor="#231f20">
                      <v:path arrowok="t"/>
                    </v:shape>
                  </v:group>
                  <v:group style="position:absolute;left:2045;top:1595;width:2;height:50" coordorigin="2045,1595" coordsize="2,50">
                    <v:shape style="position:absolute;left:2045;top:1595;width:2;height:50" coordorigin="2045,1595" coordsize="0,50" path="m2045,1645l2045,1595e" filled="false" stroked="true" strokeweight=".397pt" strokecolor="#231f20">
                      <v:path arrowok="t"/>
                    </v:shape>
                  </v:group>
                  <v:group style="position:absolute;left:2020;top:1595;width:2;height:50" coordorigin="2020,1595" coordsize="2,50">
                    <v:shape style="position:absolute;left:2020;top:1595;width:2;height:50" coordorigin="2020,1595" coordsize="0,50" path="m2020,1645l2020,1595e" filled="false" stroked="true" strokeweight=".397pt" strokecolor="#231f20">
                      <v:path arrowok="t"/>
                    </v:shape>
                  </v:group>
                  <v:group style="position:absolute;left:1995;top:1595;width:2;height:50" coordorigin="1995,1595" coordsize="2,50">
                    <v:shape style="position:absolute;left:1995;top:1595;width:2;height:50" coordorigin="1995,1595" coordsize="0,50" path="m1995,1645l1995,1595e" filled="false" stroked="true" strokeweight=".397pt" strokecolor="#231f20">
                      <v:path arrowok="t"/>
                    </v:shape>
                  </v:group>
                  <v:group style="position:absolute;left:1970;top:1595;width:2;height:50" coordorigin="1970,1595" coordsize="2,50">
                    <v:shape style="position:absolute;left:1970;top:1595;width:2;height:50" coordorigin="1970,1595" coordsize="0,50" path="m1970,1645l1970,1595e" filled="false" stroked="true" strokeweight=".397pt" strokecolor="#231f20">
                      <v:path arrowok="t"/>
                    </v:shape>
                  </v:group>
                  <v:group style="position:absolute;left:1945;top:1595;width:2;height:50" coordorigin="1945,1595" coordsize="2,50">
                    <v:shape style="position:absolute;left:1945;top:1595;width:2;height:50" coordorigin="1945,1595" coordsize="0,50" path="m1945,1645l1945,1595e" filled="false" stroked="true" strokeweight=".397pt" strokecolor="#231f20">
                      <v:path arrowok="t"/>
                    </v:shape>
                  </v:group>
                  <v:group style="position:absolute;left:1919;top:1595;width:2;height:50" coordorigin="1919,1595" coordsize="2,50">
                    <v:shape style="position:absolute;left:1919;top:1595;width:2;height:50" coordorigin="1919,1595" coordsize="0,50" path="m1919,1645l1919,1595e" filled="false" stroked="true" strokeweight=".397pt" strokecolor="#231f20">
                      <v:path arrowok="t"/>
                    </v:shape>
                  </v:group>
                  <v:group style="position:absolute;left:1894;top:1595;width:2;height:50" coordorigin="1894,1595" coordsize="2,50">
                    <v:shape style="position:absolute;left:1894;top:1595;width:2;height:50" coordorigin="1894,1595" coordsize="0,50" path="m1894,1645l1894,1595e" filled="false" stroked="true" strokeweight=".397pt" strokecolor="#231f20">
                      <v:path arrowok="t"/>
                    </v:shape>
                  </v:group>
                  <v:group style="position:absolute;left:1869;top:1595;width:2;height:50" coordorigin="1869,1595" coordsize="2,50">
                    <v:shape style="position:absolute;left:1869;top:1595;width:2;height:50" coordorigin="1869,1595" coordsize="0,50" path="m1869,1645l1869,1595e" filled="false" stroked="true" strokeweight=".397pt" strokecolor="#231f20">
                      <v:path arrowok="t"/>
                    </v:shape>
                  </v:group>
                  <v:group style="position:absolute;left:1844;top:1595;width:2;height:50" coordorigin="1844,1595" coordsize="2,50">
                    <v:shape style="position:absolute;left:1844;top:1595;width:2;height:50" coordorigin="1844,1595" coordsize="0,50" path="m1844,1645l1844,1595e" filled="false" stroked="true" strokeweight=".397pt" strokecolor="#231f20">
                      <v:path arrowok="t"/>
                    </v:shape>
                  </v:group>
                  <v:group style="position:absolute;left:1819;top:1595;width:2;height:50" coordorigin="1819,1595" coordsize="2,50">
                    <v:shape style="position:absolute;left:1819;top:1595;width:2;height:50" coordorigin="1819,1595" coordsize="0,50" path="m1819,1645l1819,1595e" filled="false" stroked="true" strokeweight=".397pt" strokecolor="#231f20">
                      <v:path arrowok="t"/>
                    </v:shape>
                  </v:group>
                  <v:group style="position:absolute;left:1793;top:1595;width:2;height:50" coordorigin="1793,1595" coordsize="2,50">
                    <v:shape style="position:absolute;left:1793;top:1595;width:2;height:50" coordorigin="1793,1595" coordsize="0,50" path="m1793,1645l1793,1595e" filled="false" stroked="true" strokeweight=".397pt" strokecolor="#231f20">
                      <v:path arrowok="t"/>
                    </v:shape>
                  </v:group>
                  <v:group style="position:absolute;left:1768;top:1595;width:2;height:50" coordorigin="1768,1595" coordsize="2,50">
                    <v:shape style="position:absolute;left:1768;top:1595;width:2;height:50" coordorigin="1768,1595" coordsize="0,50" path="m1768,1645l1768,1595e" filled="false" stroked="true" strokeweight=".397pt" strokecolor="#231f20">
                      <v:path arrowok="t"/>
                    </v:shape>
                  </v:group>
                  <v:group style="position:absolute;left:1743;top:1595;width:2;height:50" coordorigin="1743,1595" coordsize="2,50">
                    <v:shape style="position:absolute;left:1743;top:1595;width:2;height:50" coordorigin="1743,1595" coordsize="0,50" path="m1743,1645l1743,1595e" filled="false" stroked="true" strokeweight=".397pt" strokecolor="#231f20">
                      <v:path arrowok="t"/>
                    </v:shape>
                  </v:group>
                  <v:group style="position:absolute;left:1718;top:1595;width:2;height:50" coordorigin="1718,1595" coordsize="2,50">
                    <v:shape style="position:absolute;left:1718;top:1595;width:2;height:50" coordorigin="1718,1595" coordsize="0,50" path="m1718,1645l1718,1595e" filled="false" stroked="true" strokeweight=".397pt" strokecolor="#231f20">
                      <v:path arrowok="t"/>
                    </v:shape>
                  </v:group>
                  <v:group style="position:absolute;left:1693;top:1595;width:2;height:50" coordorigin="1693,1595" coordsize="2,50">
                    <v:shape style="position:absolute;left:1693;top:1595;width:2;height:50" coordorigin="1693,1595" coordsize="0,50" path="m1693,1645l1693,1595e" filled="false" stroked="true" strokeweight=".397pt" strokecolor="#231f20">
                      <v:path arrowok="t"/>
                    </v:shape>
                  </v:group>
                  <v:group style="position:absolute;left:1667;top:1595;width:2;height:50" coordorigin="1667,1595" coordsize="2,50">
                    <v:shape style="position:absolute;left:1667;top:1595;width:2;height:50" coordorigin="1667,1595" coordsize="0,50" path="m1667,1645l1667,1595e" filled="false" stroked="true" strokeweight=".397pt" strokecolor="#231f20">
                      <v:path arrowok="t"/>
                    </v:shape>
                  </v:group>
                  <v:group style="position:absolute;left:1642;top:1595;width:2;height:50" coordorigin="1642,1595" coordsize="2,50">
                    <v:shape style="position:absolute;left:1642;top:1595;width:2;height:50" coordorigin="1642,1595" coordsize="0,50" path="m1642,1645l1642,1595e" filled="false" stroked="true" strokeweight=".397pt" strokecolor="#231f20">
                      <v:path arrowok="t"/>
                    </v:shape>
                  </v:group>
                  <v:group style="position:absolute;left:1617;top:1595;width:2;height:50" coordorigin="1617,1595" coordsize="2,50">
                    <v:shape style="position:absolute;left:1617;top:1595;width:2;height:50" coordorigin="1617,1595" coordsize="0,50" path="m1617,1645l1617,1595e" filled="false" stroked="true" strokeweight=".397pt" strokecolor="#231f20">
                      <v:path arrowok="t"/>
                    </v:shape>
                  </v:group>
                  <v:group style="position:absolute;left:1592;top:1595;width:2;height:50" coordorigin="1592,1595" coordsize="2,50">
                    <v:shape style="position:absolute;left:1592;top:1595;width:2;height:50" coordorigin="1592,1595" coordsize="0,50" path="m1592,1645l1592,1595e" filled="false" stroked="true" strokeweight=".397pt" strokecolor="#231f20">
                      <v:path arrowok="t"/>
                    </v:shape>
                  </v:group>
                  <v:group style="position:absolute;left:1567;top:1595;width:2;height:50" coordorigin="1567,1595" coordsize="2,50">
                    <v:shape style="position:absolute;left:1567;top:1595;width:2;height:50" coordorigin="1567,1595" coordsize="0,50" path="m1567,1645l1567,1595e" filled="false" stroked="true" strokeweight=".397pt" strokecolor="#231f20">
                      <v:path arrowok="t"/>
                    </v:shape>
                  </v:group>
                  <v:group style="position:absolute;left:1541;top:1595;width:2;height:50" coordorigin="1541,1595" coordsize="2,50">
                    <v:shape style="position:absolute;left:1541;top:1595;width:2;height:50" coordorigin="1541,1595" coordsize="0,50" path="m1541,1645l1541,1595e" filled="false" stroked="true" strokeweight=".397pt" strokecolor="#231f20">
                      <v:path arrowok="t"/>
                    </v:shape>
                  </v:group>
                  <v:group style="position:absolute;left:1516;top:1595;width:2;height:50" coordorigin="1516,1595" coordsize="2,50">
                    <v:shape style="position:absolute;left:1516;top:1595;width:2;height:50" coordorigin="1516,1595" coordsize="0,50" path="m1516,1645l1516,1595e" filled="false" stroked="true" strokeweight=".397pt" strokecolor="#231f20">
                      <v:path arrowok="t"/>
                    </v:shape>
                  </v:group>
                  <v:group style="position:absolute;left:1491;top:1595;width:2;height:50" coordorigin="1491,1595" coordsize="2,50">
                    <v:shape style="position:absolute;left:1491;top:1595;width:2;height:50" coordorigin="1491,1595" coordsize="0,50" path="m1491,1645l1491,1595e" filled="false" stroked="true" strokeweight=".397pt" strokecolor="#231f20">
                      <v:path arrowok="t"/>
                    </v:shape>
                  </v:group>
                  <v:group style="position:absolute;left:1466;top:1595;width:2;height:50" coordorigin="1466,1595" coordsize="2,50">
                    <v:shape style="position:absolute;left:1466;top:1595;width:2;height:50" coordorigin="1466,1595" coordsize="0,50" path="m1466,1645l1466,1595e" filled="false" stroked="true" strokeweight=".397pt" strokecolor="#231f20">
                      <v:path arrowok="t"/>
                    </v:shape>
                  </v:group>
                  <v:group style="position:absolute;left:1441;top:1595;width:2;height:50" coordorigin="1441,1595" coordsize="2,50">
                    <v:shape style="position:absolute;left:1441;top:1595;width:2;height:50" coordorigin="1441,1595" coordsize="0,50" path="m1441,1645l1441,1595e" filled="false" stroked="true" strokeweight=".397pt" strokecolor="#231f20">
                      <v:path arrowok="t"/>
                    </v:shape>
                  </v:group>
                  <v:group style="position:absolute;left:1415;top:1595;width:2;height:50" coordorigin="1415,1595" coordsize="2,50">
                    <v:shape style="position:absolute;left:1415;top:1595;width:2;height:50" coordorigin="1415,1595" coordsize="0,50" path="m1415,1645l1415,1595e" filled="false" stroked="true" strokeweight=".397pt" strokecolor="#231f20">
                      <v:path arrowok="t"/>
                    </v:shape>
                  </v:group>
                  <v:group style="position:absolute;left:1390;top:1595;width:2;height:50" coordorigin="1390,1595" coordsize="2,50">
                    <v:shape style="position:absolute;left:1390;top:1595;width:2;height:50" coordorigin="1390,1595" coordsize="0,50" path="m1390,1645l1390,1595e" filled="false" stroked="true" strokeweight=".397pt" strokecolor="#231f20">
                      <v:path arrowok="t"/>
                    </v:shape>
                  </v:group>
                  <v:group style="position:absolute;left:1365;top:1595;width:2;height:50" coordorigin="1365,1595" coordsize="2,50">
                    <v:shape style="position:absolute;left:1365;top:1595;width:2;height:50" coordorigin="1365,1595" coordsize="0,50" path="m1365,1645l1365,1595e" filled="false" stroked="true" strokeweight=".397pt" strokecolor="#231f20">
                      <v:path arrowok="t"/>
                    </v:shape>
                  </v:group>
                  <v:group style="position:absolute;left:1340;top:1595;width:2;height:50" coordorigin="1340,1595" coordsize="2,50">
                    <v:shape style="position:absolute;left:1340;top:1595;width:2;height:50" coordorigin="1340,1595" coordsize="0,50" path="m1340,1645l1340,1595e" filled="false" stroked="true" strokeweight=".397pt" strokecolor="#231f20">
                      <v:path arrowok="t"/>
                    </v:shape>
                  </v:group>
                  <v:group style="position:absolute;left:1315;top:1595;width:2;height:50" coordorigin="1315,1595" coordsize="2,50">
                    <v:shape style="position:absolute;left:1315;top:1595;width:2;height:50" coordorigin="1315,1595" coordsize="0,50" path="m1315,1645l1315,1595e" filled="false" stroked="true" strokeweight=".397pt" strokecolor="#231f20">
                      <v:path arrowok="t"/>
                    </v:shape>
                  </v:group>
                  <v:group style="position:absolute;left:1289;top:1595;width:2;height:50" coordorigin="1289,1595" coordsize="2,50">
                    <v:shape style="position:absolute;left:1289;top:1595;width:2;height:50" coordorigin="1289,1595" coordsize="0,50" path="m1289,1645l1289,1595e" filled="false" stroked="true" strokeweight=".397pt" strokecolor="#231f20">
                      <v:path arrowok="t"/>
                    </v:shape>
                  </v:group>
                  <v:group style="position:absolute;left:1264;top:1595;width:2;height:50" coordorigin="1264,1595" coordsize="2,50">
                    <v:shape style="position:absolute;left:1264;top:1595;width:2;height:50" coordorigin="1264,1595" coordsize="0,50" path="m1264,1645l1264,1595e" filled="false" stroked="true" strokeweight=".397pt" strokecolor="#231f20">
                      <v:path arrowok="t"/>
                    </v:shape>
                  </v:group>
                  <v:group style="position:absolute;left:1239;top:1595;width:2;height:50" coordorigin="1239,1595" coordsize="2,50">
                    <v:shape style="position:absolute;left:1239;top:1595;width:2;height:50" coordorigin="1239,1595" coordsize="0,50" path="m1239,1645l1239,1595e" filled="false" stroked="true" strokeweight=".397pt" strokecolor="#231f20">
                      <v:path arrowok="t"/>
                    </v:shape>
                  </v:group>
                  <v:group style="position:absolute;left:1214;top:1595;width:2;height:50" coordorigin="1214,1595" coordsize="2,50">
                    <v:shape style="position:absolute;left:1214;top:1595;width:2;height:50" coordorigin="1214,1595" coordsize="0,50" path="m1214,1645l1214,1595e" filled="false" stroked="true" strokeweight=".397pt" strokecolor="#231f20">
                      <v:path arrowok="t"/>
                    </v:shape>
                  </v:group>
                  <v:group style="position:absolute;left:1189;top:1595;width:2;height:50" coordorigin="1189,1595" coordsize="2,50">
                    <v:shape style="position:absolute;left:1189;top:1595;width:2;height:50" coordorigin="1189,1595" coordsize="0,50" path="m1189,1645l1189,1595e" filled="false" stroked="true" strokeweight=".397pt" strokecolor="#231f20">
                      <v:path arrowok="t"/>
                    </v:shape>
                  </v:group>
                  <v:group style="position:absolute;left:1164;top:1595;width:2;height:50" coordorigin="1164,1595" coordsize="2,50">
                    <v:shape style="position:absolute;left:1164;top:1595;width:2;height:50" coordorigin="1164,1595" coordsize="0,50" path="m1164,1645l1164,1595e" filled="false" stroked="true" strokeweight=".397pt" strokecolor="#231f20">
                      <v:path arrowok="t"/>
                    </v:shape>
                  </v:group>
                  <v:group style="position:absolute;left:1138;top:1595;width:2;height:50" coordorigin="1138,1595" coordsize="2,50">
                    <v:shape style="position:absolute;left:1138;top:1595;width:2;height:50" coordorigin="1138,1595" coordsize="0,50" path="m1138,1645l1138,1595e" filled="false" stroked="true" strokeweight=".397pt" strokecolor="#231f20">
                      <v:path arrowok="t"/>
                    </v:shape>
                  </v:group>
                  <v:group style="position:absolute;left:1113;top:1595;width:2;height:50" coordorigin="1113,1595" coordsize="2,50">
                    <v:shape style="position:absolute;left:1113;top:1595;width:2;height:50" coordorigin="1113,1595" coordsize="0,50" path="m1113,1645l1113,1595e" filled="false" stroked="true" strokeweight=".397pt" strokecolor="#231f20">
                      <v:path arrowok="t"/>
                    </v:shape>
                  </v:group>
                  <v:group style="position:absolute;left:1088;top:1595;width:2;height:50" coordorigin="1088,1595" coordsize="2,50">
                    <v:shape style="position:absolute;left:1088;top:1595;width:2;height:50" coordorigin="1088,1595" coordsize="0,50" path="m1088,1645l1088,1595e" filled="false" stroked="true" strokeweight=".397pt" strokecolor="#231f20">
                      <v:path arrowok="t"/>
                    </v:shape>
                  </v:group>
                  <v:group style="position:absolute;left:1063;top:1595;width:2;height:50" coordorigin="1063,1595" coordsize="2,50">
                    <v:shape style="position:absolute;left:1063;top:1595;width:2;height:50" coordorigin="1063,1595" coordsize="0,50" path="m1063,1645l1063,1595e" filled="false" stroked="true" strokeweight=".397pt" strokecolor="#231f20">
                      <v:path arrowok="t"/>
                    </v:shape>
                  </v:group>
                  <v:group style="position:absolute;left:1038;top:1595;width:2;height:50" coordorigin="1038,1595" coordsize="2,50">
                    <v:shape style="position:absolute;left:1038;top:1595;width:2;height:50" coordorigin="1038,1595" coordsize="0,50" path="m1038,1645l1038,1595e" filled="false" stroked="true" strokeweight=".397pt" strokecolor="#231f20">
                      <v:path arrowok="t"/>
                    </v:shape>
                  </v:group>
                  <v:group style="position:absolute;left:1012;top:1595;width:2;height:50" coordorigin="1012,1595" coordsize="2,50">
                    <v:shape style="position:absolute;left:1012;top:1595;width:2;height:50" coordorigin="1012,1595" coordsize="0,50" path="m1012,1645l1012,1595e" filled="false" stroked="true" strokeweight=".397pt" strokecolor="#231f20">
                      <v:path arrowok="t"/>
                    </v:shape>
                  </v:group>
                  <v:group style="position:absolute;left:987;top:1595;width:2;height:50" coordorigin="987,1595" coordsize="2,50">
                    <v:shape style="position:absolute;left:987;top:1595;width:2;height:50" coordorigin="987,1595" coordsize="0,50" path="m987,1645l987,1595e" filled="false" stroked="true" strokeweight=".397pt" strokecolor="#231f20">
                      <v:path arrowok="t"/>
                    </v:shape>
                  </v:group>
                  <v:group style="position:absolute;left:962;top:1595;width:2;height:50" coordorigin="962,1595" coordsize="2,50">
                    <v:shape style="position:absolute;left:962;top:1595;width:2;height:50" coordorigin="962,1595" coordsize="0,50" path="m962,1645l962,1595e" filled="false" stroked="true" strokeweight=".397pt" strokecolor="#231f20">
                      <v:path arrowok="t"/>
                    </v:shape>
                  </v:group>
                  <v:group style="position:absolute;left:937;top:1595;width:2;height:50" coordorigin="937,1595" coordsize="2,50">
                    <v:shape style="position:absolute;left:937;top:1595;width:2;height:50" coordorigin="937,1595" coordsize="0,50" path="m937,1645l937,1595e" filled="false" stroked="true" strokeweight=".397pt" strokecolor="#231f20">
                      <v:path arrowok="t"/>
                    </v:shape>
                  </v:group>
                  <v:group style="position:absolute;left:912;top:1595;width:2;height:50" coordorigin="912,1595" coordsize="2,50">
                    <v:shape style="position:absolute;left:912;top:1595;width:2;height:50" coordorigin="912,1595" coordsize="0,50" path="m912,1645l912,1595e" filled="false" stroked="true" strokeweight=".397pt" strokecolor="#231f20">
                      <v:path arrowok="t"/>
                    </v:shape>
                  </v:group>
                  <v:group style="position:absolute;left:886;top:1595;width:2;height:50" coordorigin="886,1595" coordsize="2,50">
                    <v:shape style="position:absolute;left:886;top:1595;width:2;height:50" coordorigin="886,1595" coordsize="0,50" path="m886,1645l886,1595e" filled="false" stroked="true" strokeweight=".397pt" strokecolor="#231f20">
                      <v:path arrowok="t"/>
                    </v:shape>
                  </v:group>
                  <v:group style="position:absolute;left:861;top:1595;width:2;height:50" coordorigin="861,1595" coordsize="2,50">
                    <v:shape style="position:absolute;left:861;top:1595;width:2;height:50" coordorigin="861,1595" coordsize="0,50" path="m861,1645l861,1595e" filled="false" stroked="true" strokeweight=".397pt" strokecolor="#231f20">
                      <v:path arrowok="t"/>
                    </v:shape>
                  </v:group>
                  <v:group style="position:absolute;left:836;top:1595;width:2;height:50" coordorigin="836,1595" coordsize="2,50">
                    <v:shape style="position:absolute;left:836;top:1595;width:2;height:50" coordorigin="836,1595" coordsize="0,50" path="m836,1645l836,1595e" filled="false" stroked="true" strokeweight=".397pt" strokecolor="#231f20">
                      <v:path arrowok="t"/>
                    </v:shape>
                  </v:group>
                  <v:group style="position:absolute;left:811;top:1595;width:2;height:50" coordorigin="811,1595" coordsize="2,50">
                    <v:shape style="position:absolute;left:811;top:1595;width:2;height:50" coordorigin="811,1595" coordsize="0,50" path="m811,1645l811,1595e" filled="false" stroked="true" strokeweight=".397pt" strokecolor="#231f20">
                      <v:path arrowok="t"/>
                    </v:shape>
                  </v:group>
                  <v:group style="position:absolute;left:786;top:1595;width:2;height:50" coordorigin="786,1595" coordsize="2,50">
                    <v:shape style="position:absolute;left:786;top:1595;width:2;height:50" coordorigin="786,1595" coordsize="0,50" path="m786,1645l786,1595e" filled="false" stroked="true" strokeweight=".397pt" strokecolor="#231f20">
                      <v:path arrowok="t"/>
                    </v:shape>
                  </v:group>
                  <v:group style="position:absolute;left:760;top:1595;width:2;height:50" coordorigin="760,1595" coordsize="2,50">
                    <v:shape style="position:absolute;left:760;top:1595;width:2;height:50" coordorigin="760,1595" coordsize="0,50" path="m760,1645l760,1595e" filled="false" stroked="true" strokeweight=".397pt" strokecolor="#231f20">
                      <v:path arrowok="t"/>
                    </v:shape>
                  </v:group>
                  <v:group style="position:absolute;left:735;top:1595;width:2;height:50" coordorigin="735,1595" coordsize="2,50">
                    <v:shape style="position:absolute;left:735;top:1595;width:2;height:50" coordorigin="735,1595" coordsize="0,50" path="m735,1645l735,1595e" filled="false" stroked="true" strokeweight=".397pt" strokecolor="#231f20">
                      <v:path arrowok="t"/>
                    </v:shape>
                  </v:group>
                  <v:group style="position:absolute;left:710;top:1595;width:2;height:50" coordorigin="710,1595" coordsize="2,50">
                    <v:shape style="position:absolute;left:710;top:1595;width:2;height:50" coordorigin="710,1595" coordsize="0,50" path="m710,1645l710,1595e" filled="false" stroked="true" strokeweight=".397pt" strokecolor="#231f20">
                      <v:path arrowok="t"/>
                    </v:shape>
                  </v:group>
                  <v:group style="position:absolute;left:685;top:1595;width:2;height:50" coordorigin="685,1595" coordsize="2,50">
                    <v:shape style="position:absolute;left:685;top:1595;width:2;height:50" coordorigin="685,1595" coordsize="0,50" path="m685,1645l685,1595e" filled="false" stroked="true" strokeweight=".397pt" strokecolor="#231f20">
                      <v:path arrowok="t"/>
                    </v:shape>
                  </v:group>
                  <v:group style="position:absolute;left:660;top:1595;width:2;height:50" coordorigin="660,1595" coordsize="2,50">
                    <v:shape style="position:absolute;left:660;top:1595;width:2;height:50" coordorigin="660,1595" coordsize="0,50" path="m660,1645l660,1595e" filled="false" stroked="true" strokeweight=".397pt" strokecolor="#231f20">
                      <v:path arrowok="t"/>
                    </v:shape>
                  </v:group>
                  <v:group style="position:absolute;left:634;top:1595;width:2;height:50" coordorigin="634,1595" coordsize="2,50">
                    <v:shape style="position:absolute;left:634;top:1595;width:2;height:50" coordorigin="634,1595" coordsize="0,50" path="m634,1645l634,1595e" filled="false" stroked="true" strokeweight=".397pt" strokecolor="#231f20">
                      <v:path arrowok="t"/>
                    </v:shape>
                  </v:group>
                  <v:group style="position:absolute;left:609;top:1595;width:2;height:50" coordorigin="609,1595" coordsize="2,50">
                    <v:shape style="position:absolute;left:609;top:1595;width:2;height:50" coordorigin="609,1595" coordsize="0,50" path="m609,1645l609,1595e" filled="false" stroked="true" strokeweight=".397pt" strokecolor="#231f20">
                      <v:path arrowok="t"/>
                    </v:shape>
                  </v:group>
                  <v:group style="position:absolute;left:584;top:1595;width:2;height:50" coordorigin="584,1595" coordsize="2,50">
                    <v:shape style="position:absolute;left:584;top:1595;width:2;height:50" coordorigin="584,1595" coordsize="0,50" path="m584,1645l584,1595e" filled="false" stroked="true" strokeweight=".397pt" strokecolor="#231f20">
                      <v:path arrowok="t"/>
                    </v:shape>
                  </v:group>
                  <v:group style="position:absolute;left:559;top:1595;width:2;height:50" coordorigin="559,1595" coordsize="2,50">
                    <v:shape style="position:absolute;left:559;top:1595;width:2;height:50" coordorigin="559,1595" coordsize="0,50" path="m559,1645l559,1595e" filled="false" stroked="true" strokeweight=".397pt" strokecolor="#231f20">
                      <v:path arrowok="t"/>
                    </v:shape>
                  </v:group>
                  <v:group style="position:absolute;left:534;top:1595;width:2;height:50" coordorigin="534,1595" coordsize="2,50">
                    <v:shape style="position:absolute;left:534;top:1595;width:2;height:50" coordorigin="534,1595" coordsize="0,50" path="m534,1645l534,1595e" filled="false" stroked="true" strokeweight=".397pt" strokecolor="#231f20">
                      <v:path arrowok="t"/>
                    </v:shape>
                  </v:group>
                  <v:group style="position:absolute;left:508;top:1595;width:2;height:50" coordorigin="508,1595" coordsize="2,50">
                    <v:shape style="position:absolute;left:508;top:1595;width:2;height:50" coordorigin="508,1595" coordsize="0,50" path="m508,1645l508,1595e" filled="false" stroked="true" strokeweight=".397pt" strokecolor="#231f20">
                      <v:path arrowok="t"/>
                    </v:shape>
                  </v:group>
                  <v:group style="position:absolute;left:483;top:1595;width:2;height:50" coordorigin="483,1595" coordsize="2,50">
                    <v:shape style="position:absolute;left:483;top:1595;width:2;height:50" coordorigin="483,1595" coordsize="0,50" path="m483,1645l483,1595e" filled="false" stroked="true" strokeweight=".397pt" strokecolor="#231f20">
                      <v:path arrowok="t"/>
                    </v:shape>
                  </v:group>
                  <v:group style="position:absolute;left:458;top:1595;width:2;height:50" coordorigin="458,1595" coordsize="2,50">
                    <v:shape style="position:absolute;left:458;top:1595;width:2;height:50" coordorigin="458,1595" coordsize="0,50" path="m458,1645l458,1595e" filled="false" stroked="true" strokeweight=".397pt" strokecolor="#231f20">
                      <v:path arrowok="t"/>
                    </v:shape>
                  </v:group>
                  <v:group style="position:absolute;left:433;top:1595;width:2;height:50" coordorigin="433,1595" coordsize="2,50">
                    <v:shape style="position:absolute;left:433;top:1595;width:2;height:50" coordorigin="433,1595" coordsize="0,50" path="m433,1645l433,1595e" filled="false" stroked="true" strokeweight=".397pt" strokecolor="#231f20">
                      <v:path arrowok="t"/>
                    </v:shape>
                  </v:group>
                  <v:group style="position:absolute;left:408;top:1595;width:2;height:50" coordorigin="408,1595" coordsize="2,50">
                    <v:shape style="position:absolute;left:408;top:1595;width:2;height:50" coordorigin="408,1595" coordsize="0,50" path="m408,1645l408,1595e" filled="false" stroked="true" strokeweight=".397pt" strokecolor="#231f20">
                      <v:path arrowok="t"/>
                    </v:shape>
                  </v:group>
                  <v:group style="position:absolute;left:382;top:1595;width:2;height:50" coordorigin="382,1595" coordsize="2,50">
                    <v:shape style="position:absolute;left:382;top:1595;width:2;height:50" coordorigin="382,1595" coordsize="0,50" path="m382,1645l382,1595e" filled="false" stroked="true" strokeweight=".397pt" strokecolor="#231f20">
                      <v:path arrowok="t"/>
                    </v:shape>
                  </v:group>
                  <v:group style="position:absolute;left:357;top:1595;width:2;height:50" coordorigin="357,1595" coordsize="2,50">
                    <v:shape style="position:absolute;left:357;top:1595;width:2;height:50" coordorigin="357,1595" coordsize="0,50" path="m357,1645l357,1595e" filled="false" stroked="true" strokeweight=".397pt" strokecolor="#231f20">
                      <v:path arrowok="t"/>
                    </v:shape>
                  </v:group>
                  <v:group style="position:absolute;left:332;top:1595;width:2;height:50" coordorigin="332,1595" coordsize="2,50">
                    <v:shape style="position:absolute;left:332;top:1595;width:2;height:50" coordorigin="332,1595" coordsize="0,50" path="m332,1645l332,1595e" filled="false" stroked="true" strokeweight=".397pt" strokecolor="#231f20">
                      <v:path arrowok="t"/>
                    </v:shape>
                  </v:group>
                  <v:group style="position:absolute;left:307;top:1595;width:2;height:50" coordorigin="307,1595" coordsize="2,50">
                    <v:shape style="position:absolute;left:307;top:1595;width:2;height:50" coordorigin="307,1595" coordsize="0,50" path="m307,1645l307,1595e" filled="false" stroked="true" strokeweight=".397pt" strokecolor="#231f20">
                      <v:path arrowok="t"/>
                    </v:shape>
                  </v:group>
                  <v:group style="position:absolute;left:282;top:1595;width:2;height:50" coordorigin="282,1595" coordsize="2,50">
                    <v:shape style="position:absolute;left:282;top:1595;width:2;height:50" coordorigin="282,1595" coordsize="0,50" path="m282,1645l282,1595e" filled="false" stroked="true" strokeweight=".397pt" strokecolor="#231f20">
                      <v:path arrowok="t"/>
                    </v:shape>
                  </v:group>
                  <v:group style="position:absolute;left:257;top:1595;width:2;height:50" coordorigin="257,1595" coordsize="2,50">
                    <v:shape style="position:absolute;left:257;top:1595;width:2;height:50" coordorigin="257,1595" coordsize="0,50" path="m257,1645l257,1595e" filled="false" stroked="true" strokeweight=".397pt" strokecolor="#231f20">
                      <v:path arrowok="t"/>
                    </v:shape>
                  </v:group>
                  <v:group style="position:absolute;left:231;top:1595;width:2;height:50" coordorigin="231,1595" coordsize="2,50">
                    <v:shape style="position:absolute;left:231;top:1595;width:2;height:50" coordorigin="231,1595" coordsize="0,50" path="m231,1645l231,1595e" filled="false" stroked="true" strokeweight=".397pt" strokecolor="#231f20">
                      <v:path arrowok="t"/>
                    </v:shape>
                  </v:group>
                  <v:group style="position:absolute;left:206;top:1595;width:2;height:50" coordorigin="206,1595" coordsize="2,50">
                    <v:shape style="position:absolute;left:206;top:1595;width:2;height:50" coordorigin="206,1595" coordsize="0,50" path="m206,1645l206,1595e" filled="false" stroked="true" strokeweight=".397pt" strokecolor="#231f20">
                      <v:path arrowok="t"/>
                    </v:shape>
                  </v:group>
                  <v:group style="position:absolute;left:181;top:1595;width:2;height:50" coordorigin="181,1595" coordsize="2,50">
                    <v:shape style="position:absolute;left:181;top:1595;width:2;height:50" coordorigin="181,1595" coordsize="0,50" path="m181,1645l181,1595e" filled="false" stroked="true" strokeweight=".397pt" strokecolor="#231f20">
                      <v:path arrowok="t"/>
                    </v:shape>
                  </v:group>
                  <v:group style="position:absolute;left:156;top:1595;width:2;height:50" coordorigin="156,1595" coordsize="2,50">
                    <v:shape style="position:absolute;left:156;top:1595;width:2;height:50" coordorigin="156,1595" coordsize="0,50" path="m156,1645l156,1595e" filled="false" stroked="true" strokeweight=".397pt" strokecolor="#231f20">
                      <v:path arrowok="t"/>
                    </v:shape>
                  </v:group>
                  <v:group style="position:absolute;left:131;top:1595;width:2;height:50" coordorigin="131,1595" coordsize="2,50">
                    <v:shape style="position:absolute;left:131;top:1595;width:2;height:50" coordorigin="131,1595" coordsize="0,50" path="m131,1645l131,1595e" filled="false" stroked="true" strokeweight=".397pt" strokecolor="#231f20">
                      <v:path arrowok="t"/>
                    </v:shape>
                  </v:group>
                  <v:group style="position:absolute;left:105;top:1582;width:2;height:50" coordorigin="105,1582" coordsize="2,50">
                    <v:shape style="position:absolute;left:105;top:1582;width:2;height:50" coordorigin="105,1582" coordsize="0,50" path="m105,1632l105,1582e" filled="false" stroked="true" strokeweight=".397pt" strokecolor="#231f20">
                      <v:path arrowok="t"/>
                    </v:shape>
                  </v:group>
                  <v:group style="position:absolute;left:80;top:1576;width:2;height:50" coordorigin="80,1576" coordsize="2,50">
                    <v:shape style="position:absolute;left:80;top:1576;width:2;height:50" coordorigin="80,1576" coordsize="0,50" path="m80,1626l80,1576e" filled="false" stroked="true" strokeweight=".397pt" strokecolor="#231f20">
                      <v:path arrowok="t"/>
                    </v:shape>
                  </v:group>
                  <v:group style="position:absolute;left:61;top:1569;width:2;height:51" coordorigin="61,1569" coordsize="2,51">
                    <v:shape style="position:absolute;left:61;top:1569;width:2;height:51" coordorigin="61,1569" coordsize="0,51" path="m61,1620l61,1569e" filled="false" stroked="true" strokeweight=".397pt" strokecolor="#231f20">
                      <v:path arrowok="t"/>
                    </v:shape>
                  </v:group>
                  <v:group style="position:absolute;left:42;top:1488;width:2;height:119" coordorigin="42,1488" coordsize="2,119">
                    <v:shape style="position:absolute;left:42;top:1488;width:2;height:119" coordorigin="42,1488" coordsize="0,119" path="m42,1488l42,1607e" filled="false" stroked="true" strokeweight=".397pt" strokecolor="#231f20">
                      <v:path arrowok="t"/>
                    </v:shape>
                  </v:group>
                  <v:group style="position:absolute;left:27;top:1494;width:2;height:101" coordorigin="27,1494" coordsize="2,101">
                    <v:shape style="position:absolute;left:27;top:1494;width:2;height:101" coordorigin="27,1494" coordsize="0,101" path="m27,1494l27,1595e" filled="false" stroked="true" strokeweight=".711pt" strokecolor="#231f20">
                      <v:path arrowok="t"/>
                    </v:shape>
                  </v:group>
                  <v:group style="position:absolute;left:5;top:1532;width:2;height:50" coordorigin="5,1532" coordsize="2,50">
                    <v:shape style="position:absolute;left:5;top:1532;width:2;height:50" coordorigin="5,1532" coordsize="0,50" path="m5,1582l5,1532e" filled="false" stroked="true" strokeweight=".397pt" strokecolor="#231f20">
                      <v:path arrowok="t"/>
                    </v:shape>
                  </v:group>
                  <v:group style="position:absolute;left:17;top:1506;width:2;height:51" coordorigin="17,1506" coordsize="2,51">
                    <v:shape style="position:absolute;left:17;top:1506;width:2;height:51" coordorigin="17,1506" coordsize="0,51" path="m17,1557l17,1506e" filled="false" stroked="true" strokeweight=".397pt" strokecolor="#231f20">
                      <v:path arrowok="t"/>
                    </v:shape>
                  </v:group>
                  <v:group style="position:absolute;left:55;top:1481;width:2;height:51" coordorigin="55,1481" coordsize="2,51">
                    <v:shape style="position:absolute;left:55;top:1481;width:2;height:51" coordorigin="55,1481" coordsize="0,51" path="m55,1532l55,1481e" filled="false" stroked="true" strokeweight=".397pt" strokecolor="#231f20">
                      <v:path arrowok="t"/>
                    </v:shape>
                  </v:group>
                  <v:group style="position:absolute;left:68;top:1475;width:2;height:50" coordorigin="68,1475" coordsize="2,50">
                    <v:shape style="position:absolute;left:68;top:1475;width:2;height:50" coordorigin="68,1475" coordsize="0,50" path="m68,1525l68,1475e" filled="false" stroked="true" strokeweight=".397pt" strokecolor="#231f20">
                      <v:path arrowok="t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"/>
              <w:ind w:left="130" w:right="0"/>
              <w:jc w:val="left"/>
              <w:rPr>
                <w:rFonts w:ascii="Calibri" w:hAnsi="Calibri" w:cs="Calibri" w:eastAsia="Calibri"/>
                <w:sz w:val="52"/>
                <w:szCs w:val="52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52"/>
              </w:rPr>
              <w:t>Combustor</w:t>
            </w:r>
            <w:r>
              <w:rPr>
                <w:rFonts w:ascii="Calibri"/>
                <w:b/>
                <w:color w:val="231F20"/>
                <w:spacing w:val="12"/>
                <w:w w:val="105"/>
                <w:sz w:val="52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52"/>
              </w:rPr>
              <w:t>or</w:t>
            </w:r>
            <w:r>
              <w:rPr>
                <w:rFonts w:ascii="Calibri"/>
                <w:b/>
                <w:color w:val="231F20"/>
                <w:spacing w:val="15"/>
                <w:w w:val="105"/>
                <w:sz w:val="52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52"/>
              </w:rPr>
              <w:t>Furnace</w:t>
            </w:r>
            <w:r>
              <w:rPr>
                <w:rFonts w:ascii="Calibri"/>
                <w:sz w:val="52"/>
              </w:rPr>
            </w:r>
          </w:p>
        </w:tc>
        <w:tc>
          <w:tcPr>
            <w:tcW w:w="5400" w:type="dxa"/>
            <w:vMerge/>
            <w:tcBorders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00" w:lineRule="atLeast"/>
              <w:ind w:left="21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46.05pt;height:70.8pt;mso-position-horizontal-relative:char;mso-position-vertical-relative:line" coordorigin="0,0" coordsize="921,1416">
                  <v:group style="position:absolute;left:227;top:717;width:107;height:299" coordorigin="227,717" coordsize="107,299">
                    <v:shape style="position:absolute;left:227;top:717;width:107;height:299" coordorigin="227,717" coordsize="107,299" path="m258,717l234,722,227,733,291,1010,300,1016,313,1016,326,1013,334,1002,269,724,258,717xe" filled="true" fillcolor="#000000" stroked="false">
                      <v:path arrowok="t"/>
                      <v:fill type="solid"/>
                    </v:shape>
                  </v:group>
                  <v:group style="position:absolute;left:367;top:718;width:65;height:298" coordorigin="367,718" coordsize="65,298">
                    <v:shape style="position:absolute;left:367;top:718;width:65;height:298" coordorigin="367,718" coordsize="65,298" path="m400,718l376,720,367,730,389,1008,398,1016,411,1016,423,1015,432,1005,410,727,400,718xe" filled="true" fillcolor="#000000" stroked="false">
                      <v:path arrowok="t"/>
                      <v:fill type="solid"/>
                    </v:shape>
                  </v:group>
                  <v:group style="position:absolute;left:487;top:718;width:64;height:298" coordorigin="487,718" coordsize="64,298">
                    <v:shape style="position:absolute;left:487;top:718;width:64;height:298" coordorigin="487,718" coordsize="64,298" path="m519,718l508,727,487,1005,496,1015,508,1016,520,1016,530,1008,551,730,542,720,519,718xe" filled="true" fillcolor="#000000" stroked="false">
                      <v:path arrowok="t"/>
                      <v:fill type="solid"/>
                    </v:shape>
                  </v:group>
                  <v:group style="position:absolute;left:585;top:717;width:107;height:299" coordorigin="585,717" coordsize="107,299">
                    <v:shape style="position:absolute;left:585;top:717;width:107;height:299" coordorigin="585,717" coordsize="107,299" path="m661,717l650,724,585,1002,592,1013,606,1016,619,1016,628,1010,692,733,684,722,661,717xe" filled="true" fillcolor="#000000" stroked="false">
                      <v:path arrowok="t"/>
                      <v:fill type="solid"/>
                    </v:shape>
                  </v:group>
                  <v:group style="position:absolute;left:0;top:0;width:902;height:1416" coordorigin="0,0" coordsize="902,1416">
                    <v:shape style="position:absolute;left:0;top:0;width:902;height:1416" coordorigin="0,0" coordsize="902,1416" path="m499,0l423,0,350,12,282,34,218,66,161,106,111,154,69,208,36,270,13,334,2,404,0,440,0,462,12,540,33,600,49,634,60,660,82,708,92,734,103,758,113,782,122,806,131,832,149,880,157,906,165,930,173,956,180,980,198,1058,203,1084,207,1112,214,1132,225,1150,240,1162,258,1326,282,1384,339,1416,567,1416,630,1394,647,1376,354,1376,333,1372,315,1360,304,1342,353,1340,365,1340,375,1330,375,1308,365,1298,301,1298,301,1254,365,1254,375,1244,375,1220,365,1212,301,1212,301,1178,663,1178,663,1172,682,1162,697,1148,705,1136,282,1136,263,1128,251,1110,241,1054,222,974,200,896,191,872,183,846,174,822,164,796,154,772,144,746,113,672,77,594,892,594,899,578,899,576,900,576,902,568,404,568,381,566,301,566,293,564,249,564,234,562,215,562,198,560,174,560,164,558,147,558,123,556,114,556,97,554,89,554,66,552,59,552,47,492,43,452,45,418,55,352,76,290,106,234,144,182,189,138,241,102,298,72,361,52,427,42,461,40,652,40,640,34,606,22,571,12,499,0xe" filled="true" fillcolor="#000000" stroked="false">
                      <v:path arrowok="t"/>
                      <v:fill type="solid"/>
                    </v:shape>
                  </v:group>
                  <v:group style="position:absolute;left:432;top:1178;width:231;height:198" coordorigin="432,1178" coordsize="231,198">
                    <v:shape style="position:absolute;left:432;top:1178;width:231;height:198" coordorigin="432,1178" coordsize="231,198" path="m663,1178l620,1178,620,1212,442,1212,432,1220,432,1244,442,1254,620,1254,620,1298,442,1298,432,1308,432,1330,442,1340,618,1340,608,1358,591,1370,570,1376,647,1376,656,1360,662,1340,663,1178xe" filled="true" fillcolor="#000000" stroked="false">
                      <v:path arrowok="t"/>
                      <v:fill type="solid"/>
                    </v:shape>
                  </v:group>
                  <v:group style="position:absolute;left:639;top:594;width:253;height:542" coordorigin="639,594" coordsize="253,542">
                    <v:shape style="position:absolute;left:639;top:594;width:253;height:542" coordorigin="639,594" coordsize="253,542" path="m892,594l844,594,843,596,831,622,820,648,809,672,798,698,787,722,777,746,767,772,757,796,748,820,739,846,730,870,722,896,700,972,681,1050,672,1106,662,1124,644,1134,639,1136,705,1136,708,1132,714,1102,719,1072,726,1044,747,962,771,884,799,808,809,784,819,758,829,734,840,710,850,684,861,660,873,636,889,600,892,594xe" filled="true" fillcolor="#000000" stroked="false">
                      <v:path arrowok="t"/>
                      <v:fill type="solid"/>
                    </v:shape>
                  </v:group>
                  <v:group style="position:absolute;left:303;top:608;width:315;height:2" coordorigin="303,608" coordsize="315,2">
                    <v:shape style="position:absolute;left:303;top:608;width:315;height:2" coordorigin="303,608" coordsize="315,0" path="m303,608l618,608e" filled="false" stroked="true" strokeweight=".2999pt" strokecolor="#000000">
                      <v:path arrowok="t"/>
                    </v:shape>
                  </v:group>
                  <v:group style="position:absolute;left:253;top:605;width:430;height:2" coordorigin="253,605" coordsize="430,2">
                    <v:shape style="position:absolute;left:253;top:605;width:430;height:2" coordorigin="253,605" coordsize="430,0" path="m253,605l683,605e" filled="false" stroked="true" strokeweight=".201pt" strokecolor="#000000">
                      <v:path arrowok="t"/>
                    </v:shape>
                  </v:group>
                  <v:group style="position:absolute;left:84;top:599;width:750;height:2" coordorigin="84,599" coordsize="750,2">
                    <v:shape style="position:absolute;left:84;top:599;width:750;height:2" coordorigin="84,599" coordsize="750,0" path="m84,599l834,599e" filled="false" stroked="true" strokeweight=".6pt" strokecolor="#000000">
                      <v:path arrowok="t"/>
                    </v:shape>
                  </v:group>
                  <v:group style="position:absolute;left:461;top:40;width:460;height:528" coordorigin="461,40" coordsize="460,528">
                    <v:shape style="position:absolute;left:461;top:40;width:460;height:528" coordorigin="461,40" coordsize="460,528" path="m652,40l461,40,495,42,528,46,593,62,653,86,707,118,756,158,798,204,832,258,857,314,873,376,878,440,878,462,865,540,862,552,841,552,833,554,825,554,808,556,774,558,757,558,731,560,723,560,706,562,680,562,672,564,628,564,621,566,551,566,529,568,902,568,918,498,921,458,920,418,908,346,885,276,852,214,810,156,760,108,703,66,672,50,652,4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0"/>
              <w:ind w:left="1282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56"/>
              </w:rPr>
              <w:t>Light</w:t>
            </w:r>
            <w:r>
              <w:rPr>
                <w:rFonts w:ascii="Calibri"/>
                <w:b/>
                <w:color w:val="231F20"/>
                <w:spacing w:val="-14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Bulb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415" w:right="409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-5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43"/>
                <w:w w:val="110"/>
                <w:sz w:val="40"/>
              </w:rPr>
              <w:t>o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d</w:t>
            </w:r>
            <w:r>
              <w:rPr>
                <w:rFonts w:ascii="Calibri"/>
                <w:b/>
                <w:color w:val="231F20"/>
                <w:spacing w:val="-6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-55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53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2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</w:tbl>
    <w:p>
      <w:pPr>
        <w:spacing w:after="0" w:line="420" w:lineRule="exact"/>
        <w:jc w:val="center"/>
        <w:rPr>
          <w:rFonts w:ascii="Calibri" w:hAnsi="Calibri" w:cs="Calibri" w:eastAsia="Calibri"/>
          <w:sz w:val="40"/>
          <w:szCs w:val="40"/>
        </w:rPr>
        <w:sectPr>
          <w:pgSz w:w="12240" w:h="15840"/>
          <w:pgMar w:top="440" w:bottom="280" w:left="660" w:right="5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group style="position:absolute;margin-left:88.994003pt;margin-top:30.594pt;width:89.7pt;height:83.05pt;mso-position-horizontal-relative:page;mso-position-vertical-relative:page;z-index:-85096" coordorigin="1780,612" coordsize="1794,1661">
            <v:group style="position:absolute;left:3251;top:1291;width:315;height:325" coordorigin="3251,1291" coordsize="315,325">
              <v:shape style="position:absolute;left:3251;top:1291;width:315;height:325" coordorigin="3251,1291" coordsize="315,325" path="m3379,1291l3379,1424,3251,1424,3251,1481,3379,1481,3379,1616,3438,1616,3438,1481,3566,1481,3566,1424,3438,1424,3438,1291,3379,1291xe" filled="false" stroked="true" strokeweight=".706pt" strokecolor="#231f20">
                <v:path arrowok="t"/>
              </v:shape>
            </v:group>
            <v:group style="position:absolute;left:2284;top:626;width:452;height:1632" coordorigin="2284,626" coordsize="452,1632">
              <v:shape style="position:absolute;left:2284;top:626;width:452;height:1632" coordorigin="2284,626" coordsize="452,1632" path="m2503,626l2579,672,2611,725,2641,796,2667,881,2689,979,2707,1086,2721,1201,2730,1320,2735,1442,2736,1564,2732,1684,2723,1798,2709,1906,2689,2003,2665,2089,2634,2159,2598,2213,2509,2258,2461,2247,2384,2159,2354,2089,2329,2003,2310,1906,2297,1798,2288,1684,2284,1564,2285,1442,2290,1320,2299,1201,2313,1086,2330,979,2351,881,2375,796,2403,725,2433,672,2503,626xe" filled="false" stroked="true" strokeweight="1.412pt" strokecolor="#231f20">
                <v:path arrowok="t"/>
              </v:shape>
            </v:group>
            <v:group style="position:absolute;left:1794;top:994;width:1433;height:923" coordorigin="1794,994" coordsize="1433,923">
              <v:shape style="position:absolute;left:1794;top:994;width:1433;height:923" coordorigin="1794,994" coordsize="1433,923" path="m1802,1038l1832,1010,1879,996,1942,994,2018,1005,2104,1026,2200,1056,2301,1095,2407,1141,2515,1193,2623,1250,2729,1312,2830,1376,2924,1442,3010,1508,3084,1574,3145,1639,3191,1700,3219,1758,3227,1812,3213,1859,3178,1894,3128,1913,3064,1917,2988,1907,2902,1884,2808,1851,2709,1809,2605,1758,2500,1701,2395,1639,2293,1573,2194,1504,2102,1435,2018,1366,1945,1298,1883,1234,1836,1175,1806,1121,1794,1075,1802,1038xe" filled="false" stroked="true" strokeweight="1.412pt" strokecolor="#231f20">
                <v:path arrowok="t"/>
              </v:shape>
            </v:group>
            <v:group style="position:absolute;left:1796;top:965;width:1423;height:920" coordorigin="1796,965" coordsize="1423,920">
              <v:shape style="position:absolute;left:1796;top:965;width:1423;height:920" coordorigin="1796,965" coordsize="1423,920" path="m1796,1848l1798,1760,1828,1704,1874,1644,1935,1579,2008,1511,2092,1441,2184,1372,2283,1303,2386,1237,2491,1176,2596,1119,2700,1069,2800,1028,2894,996,2980,974,3056,965,3121,969,3171,988,3205,1024,3219,1071,3211,1124,3182,1182,3136,1243,3075,1307,3000,1372,2914,1438,2819,1503,2718,1566,2612,1627,2504,1684,2395,1736,2290,1782,2188,1821,2093,1852,2007,1874,1932,1885,1871,1885,1825,1873,1796,1848xe" filled="false" stroked="true" strokeweight="1.412pt" strokecolor="#231f20">
                <v:path arrowok="t"/>
              </v:shape>
              <v:shape style="position:absolute;left:1883;top:1235;width:190;height:190" type="#_x0000_t75" alt="þÿ" stroked="false">
                <v:imagedata r:id="rId156" o:title=""/>
              </v:shape>
              <v:shape style="position:absolute;left:2757;top:931;width:190;height:190" type="#_x0000_t75" alt="þÿ" stroked="false">
                <v:imagedata r:id="rId82" o:title=""/>
              </v:shape>
              <v:shape style="position:absolute;left:2593;top:1854;width:190;height:190" type="#_x0000_t75" alt="þÿ" stroked="false">
                <v:imagedata r:id="rId183" o:title=""/>
              </v:shape>
              <v:shape style="position:absolute;left:2333;top:1294;width:149;height:149" type="#_x0000_t75" alt="þÿ" stroked="false">
                <v:imagedata r:id="rId84" o:title=""/>
              </v:shape>
              <v:shape style="position:absolute;left:2436;top:1479;width:149;height:149" type="#_x0000_t75" alt="þÿ" stroked="false">
                <v:imagedata r:id="rId158" o:title=""/>
              </v:shape>
              <v:shape style="position:absolute;left:2545;top:1298;width:149;height:149" type="#_x0000_t75" alt="þÿ" stroked="false">
                <v:imagedata r:id="rId159" o:title=""/>
              </v:shape>
              <v:shape style="position:absolute;left:2337;top:1426;width:148;height:149" type="#_x0000_t75" alt="þÿ" stroked="false">
                <v:imagedata r:id="rId124" o:title=""/>
              </v:shape>
              <v:shape style="position:absolute;left:2531;top:1426;width:148;height:149" type="#_x0000_t75" alt="þÿ" stroked="false">
                <v:imagedata r:id="rId124" o:title=""/>
              </v:shape>
              <v:shape style="position:absolute;left:2429;top:1256;width:148;height:148" type="#_x0000_t75" alt="þÿ" stroked="false">
                <v:imagedata r:id="rId184" o:title=""/>
              </v:shape>
              <v:shape style="position:absolute;left:2436;top:1364;width:149;height:149" type="#_x0000_t75" alt="þÿ" stroked="false">
                <v:imagedata r:id="rId103" o:title=""/>
              </v:shape>
            </v:group>
            <w10:wrap type="none"/>
          </v:group>
        </w:pict>
      </w:r>
      <w:r>
        <w:rPr/>
        <w:pict>
          <v:group style="position:absolute;margin-left:306.609985pt;margin-top:252.25pt;width:267.350pt;height:2.75pt;mso-position-horizontal-relative:page;mso-position-vertical-relative:page;z-index:-85072" coordorigin="6132,5045" coordsize="5347,55">
            <v:group style="position:absolute;left:6146;top:5059;width:29;height:27" coordorigin="6146,5059" coordsize="29,27">
              <v:shape style="position:absolute;left:6146;top:5059;width:29;height:27" coordorigin="6146,5059" coordsize="29,27" path="m6146,5072l6175,5072e" filled="false" stroked="true" strokeweight="1.42pt" strokecolor="#231f20">
                <v:path arrowok="t"/>
              </v:shape>
            </v:group>
            <v:group style="position:absolute;left:6204;top:5059;width:29;height:27" coordorigin="6204,5059" coordsize="29,27">
              <v:shape style="position:absolute;left:6204;top:5059;width:29;height:27" coordorigin="6204,5059" coordsize="29,27" path="m6204,5072l6233,5072e" filled="false" stroked="true" strokeweight="1.42pt" strokecolor="#231f20">
                <v:path arrowok="t"/>
              </v:shape>
            </v:group>
            <v:group style="position:absolute;left:6262;top:5059;width:29;height:27" coordorigin="6262,5059" coordsize="29,27">
              <v:shape style="position:absolute;left:6262;top:5059;width:29;height:27" coordorigin="6262,5059" coordsize="29,27" path="m6262,5072l6290,5072e" filled="false" stroked="true" strokeweight="1.42pt" strokecolor="#231f20">
                <v:path arrowok="t"/>
              </v:shape>
            </v:group>
            <v:group style="position:absolute;left:6319;top:5059;width:29;height:27" coordorigin="6319,5059" coordsize="29,27">
              <v:shape style="position:absolute;left:6319;top:5059;width:29;height:27" coordorigin="6319,5059" coordsize="29,27" path="m6319,5072l6348,5072e" filled="false" stroked="true" strokeweight="1.42pt" strokecolor="#231f20">
                <v:path arrowok="t"/>
              </v:shape>
            </v:group>
            <v:group style="position:absolute;left:6377;top:5059;width:29;height:27" coordorigin="6377,5059" coordsize="29,27">
              <v:shape style="position:absolute;left:6377;top:5059;width:29;height:27" coordorigin="6377,5059" coordsize="29,27" path="m6377,5072l6406,5072e" filled="false" stroked="true" strokeweight="1.42pt" strokecolor="#231f20">
                <v:path arrowok="t"/>
              </v:shape>
            </v:group>
            <v:group style="position:absolute;left:6434;top:5059;width:29;height:27" coordorigin="6434,5059" coordsize="29,27">
              <v:shape style="position:absolute;left:6434;top:5059;width:29;height:27" coordorigin="6434,5059" coordsize="29,27" path="m6434,5072l6463,5072e" filled="false" stroked="true" strokeweight="1.42pt" strokecolor="#231f20">
                <v:path arrowok="t"/>
              </v:shape>
            </v:group>
            <v:group style="position:absolute;left:6492;top:5059;width:29;height:27" coordorigin="6492,5059" coordsize="29,27">
              <v:shape style="position:absolute;left:6492;top:5059;width:29;height:27" coordorigin="6492,5059" coordsize="29,27" path="m6492,5072l6521,5072e" filled="false" stroked="true" strokeweight="1.42pt" strokecolor="#231f20">
                <v:path arrowok="t"/>
              </v:shape>
            </v:group>
            <v:group style="position:absolute;left:6550;top:5059;width:29;height:27" coordorigin="6550,5059" coordsize="29,27">
              <v:shape style="position:absolute;left:6550;top:5059;width:29;height:27" coordorigin="6550,5059" coordsize="29,27" path="m6550,5072l6578,5072e" filled="false" stroked="true" strokeweight="1.42pt" strokecolor="#231f20">
                <v:path arrowok="t"/>
              </v:shape>
            </v:group>
            <v:group style="position:absolute;left:6607;top:5059;width:29;height:27" coordorigin="6607,5059" coordsize="29,27">
              <v:shape style="position:absolute;left:6607;top:5059;width:29;height:27" coordorigin="6607,5059" coordsize="29,27" path="m6607,5072l6636,5072e" filled="false" stroked="true" strokeweight="1.42pt" strokecolor="#231f20">
                <v:path arrowok="t"/>
              </v:shape>
            </v:group>
            <v:group style="position:absolute;left:6665;top:5059;width:29;height:27" coordorigin="6665,5059" coordsize="29,27">
              <v:shape style="position:absolute;left:6665;top:5059;width:29;height:27" coordorigin="6665,5059" coordsize="29,27" path="m6665,5072l6694,5072e" filled="false" stroked="true" strokeweight="1.42pt" strokecolor="#231f20">
                <v:path arrowok="t"/>
              </v:shape>
            </v:group>
            <v:group style="position:absolute;left:6722;top:5059;width:29;height:27" coordorigin="6722,5059" coordsize="29,27">
              <v:shape style="position:absolute;left:6722;top:5059;width:29;height:27" coordorigin="6722,5059" coordsize="29,27" path="m6722,5072l6751,5072e" filled="false" stroked="true" strokeweight="1.42pt" strokecolor="#231f20">
                <v:path arrowok="t"/>
              </v:shape>
            </v:group>
            <v:group style="position:absolute;left:6780;top:5059;width:29;height:27" coordorigin="6780,5059" coordsize="29,27">
              <v:shape style="position:absolute;left:6780;top:5059;width:29;height:27" coordorigin="6780,5059" coordsize="29,27" path="m6780,5072l6809,5072e" filled="false" stroked="true" strokeweight="1.42pt" strokecolor="#231f20">
                <v:path arrowok="t"/>
              </v:shape>
            </v:group>
            <v:group style="position:absolute;left:6838;top:5059;width:29;height:27" coordorigin="6838,5059" coordsize="29,27">
              <v:shape style="position:absolute;left:6838;top:5059;width:29;height:27" coordorigin="6838,5059" coordsize="29,27" path="m6838,5072l6866,5072e" filled="false" stroked="true" strokeweight="1.42pt" strokecolor="#231f20">
                <v:path arrowok="t"/>
              </v:shape>
            </v:group>
            <v:group style="position:absolute;left:6895;top:5059;width:29;height:27" coordorigin="6895,5059" coordsize="29,27">
              <v:shape style="position:absolute;left:6895;top:5059;width:29;height:27" coordorigin="6895,5059" coordsize="29,27" path="m6895,5072l6924,5072e" filled="false" stroked="true" strokeweight="1.42pt" strokecolor="#231f20">
                <v:path arrowok="t"/>
              </v:shape>
            </v:group>
            <v:group style="position:absolute;left:6953;top:5059;width:29;height:27" coordorigin="6953,5059" coordsize="29,27">
              <v:shape style="position:absolute;left:6953;top:5059;width:29;height:27" coordorigin="6953,5059" coordsize="29,27" path="m6953,5072l6982,5072e" filled="false" stroked="true" strokeweight="1.42pt" strokecolor="#231f20">
                <v:path arrowok="t"/>
              </v:shape>
            </v:group>
            <v:group style="position:absolute;left:7010;top:5059;width:29;height:27" coordorigin="7010,5059" coordsize="29,27">
              <v:shape style="position:absolute;left:7010;top:5059;width:29;height:27" coordorigin="7010,5059" coordsize="29,27" path="m7010,5072l7039,5072e" filled="false" stroked="true" strokeweight="1.42pt" strokecolor="#231f20">
                <v:path arrowok="t"/>
              </v:shape>
            </v:group>
            <v:group style="position:absolute;left:7068;top:5059;width:29;height:27" coordorigin="7068,5059" coordsize="29,27">
              <v:shape style="position:absolute;left:7068;top:5059;width:29;height:27" coordorigin="7068,5059" coordsize="29,27" path="m7068,5072l7097,5072e" filled="false" stroked="true" strokeweight="1.42pt" strokecolor="#231f20">
                <v:path arrowok="t"/>
              </v:shape>
            </v:group>
            <v:group style="position:absolute;left:7126;top:5059;width:29;height:27" coordorigin="7126,5059" coordsize="29,27">
              <v:shape style="position:absolute;left:7126;top:5059;width:29;height:27" coordorigin="7126,5059" coordsize="29,27" path="m7126,5072l7154,5072e" filled="false" stroked="true" strokeweight="1.42pt" strokecolor="#231f20">
                <v:path arrowok="t"/>
              </v:shape>
            </v:group>
            <v:group style="position:absolute;left:7183;top:5059;width:29;height:27" coordorigin="7183,5059" coordsize="29,27">
              <v:shape style="position:absolute;left:7183;top:5059;width:29;height:27" coordorigin="7183,5059" coordsize="29,27" path="m7183,5072l7212,5072e" filled="false" stroked="true" strokeweight="1.42pt" strokecolor="#231f20">
                <v:path arrowok="t"/>
              </v:shape>
            </v:group>
            <v:group style="position:absolute;left:7241;top:5059;width:29;height:27" coordorigin="7241,5059" coordsize="29,27">
              <v:shape style="position:absolute;left:7241;top:5059;width:29;height:27" coordorigin="7241,5059" coordsize="29,27" path="m7241,5072l7270,5072e" filled="false" stroked="true" strokeweight="1.42pt" strokecolor="#231f20">
                <v:path arrowok="t"/>
              </v:shape>
            </v:group>
            <v:group style="position:absolute;left:7298;top:5059;width:29;height:27" coordorigin="7298,5059" coordsize="29,27">
              <v:shape style="position:absolute;left:7298;top:5059;width:29;height:27" coordorigin="7298,5059" coordsize="29,27" path="m7298,5072l7327,5072e" filled="false" stroked="true" strokeweight="1.42pt" strokecolor="#231f20">
                <v:path arrowok="t"/>
              </v:shape>
            </v:group>
            <v:group style="position:absolute;left:7356;top:5059;width:29;height:27" coordorigin="7356,5059" coordsize="29,27">
              <v:shape style="position:absolute;left:7356;top:5059;width:29;height:27" coordorigin="7356,5059" coordsize="29,27" path="m7356,5072l7385,5072e" filled="false" stroked="true" strokeweight="1.42pt" strokecolor="#231f20">
                <v:path arrowok="t"/>
              </v:shape>
            </v:group>
            <v:group style="position:absolute;left:7414;top:5059;width:29;height:27" coordorigin="7414,5059" coordsize="29,27">
              <v:shape style="position:absolute;left:7414;top:5059;width:29;height:27" coordorigin="7414,5059" coordsize="29,27" path="m7414,5072l7442,5072e" filled="false" stroked="true" strokeweight="1.42pt" strokecolor="#231f20">
                <v:path arrowok="t"/>
              </v:shape>
            </v:group>
            <v:group style="position:absolute;left:7471;top:5059;width:29;height:27" coordorigin="7471,5059" coordsize="29,27">
              <v:shape style="position:absolute;left:7471;top:5059;width:29;height:27" coordorigin="7471,5059" coordsize="29,27" path="m7471,5072l7500,5072e" filled="false" stroked="true" strokeweight="1.42pt" strokecolor="#231f20">
                <v:path arrowok="t"/>
              </v:shape>
            </v:group>
            <v:group style="position:absolute;left:7529;top:5059;width:29;height:27" coordorigin="7529,5059" coordsize="29,27">
              <v:shape style="position:absolute;left:7529;top:5059;width:29;height:27" coordorigin="7529,5059" coordsize="29,27" path="m7529,5072l7558,5072e" filled="false" stroked="true" strokeweight="1.42pt" strokecolor="#231f20">
                <v:path arrowok="t"/>
              </v:shape>
            </v:group>
            <v:group style="position:absolute;left:7586;top:5059;width:29;height:27" coordorigin="7586,5059" coordsize="29,27">
              <v:shape style="position:absolute;left:7586;top:5059;width:29;height:27" coordorigin="7586,5059" coordsize="29,27" path="m7586,5072l7615,5072e" filled="false" stroked="true" strokeweight="1.42pt" strokecolor="#231f20">
                <v:path arrowok="t"/>
              </v:shape>
            </v:group>
            <v:group style="position:absolute;left:7644;top:5059;width:29;height:27" coordorigin="7644,5059" coordsize="29,27">
              <v:shape style="position:absolute;left:7644;top:5059;width:29;height:27" coordorigin="7644,5059" coordsize="29,27" path="m7644,5072l7673,5072e" filled="false" stroked="true" strokeweight="1.42pt" strokecolor="#231f20">
                <v:path arrowok="t"/>
              </v:shape>
            </v:group>
            <v:group style="position:absolute;left:7702;top:5059;width:29;height:27" coordorigin="7702,5059" coordsize="29,27">
              <v:shape style="position:absolute;left:7702;top:5059;width:29;height:27" coordorigin="7702,5059" coordsize="29,27" path="m7702,5072l7730,5072e" filled="false" stroked="true" strokeweight="1.42pt" strokecolor="#231f20">
                <v:path arrowok="t"/>
              </v:shape>
            </v:group>
            <v:group style="position:absolute;left:7759;top:5059;width:29;height:27" coordorigin="7759,5059" coordsize="29,27">
              <v:shape style="position:absolute;left:7759;top:5059;width:29;height:27" coordorigin="7759,5059" coordsize="29,27" path="m7759,5072l7788,5072e" filled="false" stroked="true" strokeweight="1.42pt" strokecolor="#231f20">
                <v:path arrowok="t"/>
              </v:shape>
            </v:group>
            <v:group style="position:absolute;left:7817;top:5059;width:29;height:27" coordorigin="7817,5059" coordsize="29,27">
              <v:shape style="position:absolute;left:7817;top:5059;width:29;height:27" coordorigin="7817,5059" coordsize="29,27" path="m7817,5072l7846,5072e" filled="false" stroked="true" strokeweight="1.42pt" strokecolor="#231f20">
                <v:path arrowok="t"/>
              </v:shape>
            </v:group>
            <v:group style="position:absolute;left:7874;top:5059;width:29;height:27" coordorigin="7874,5059" coordsize="29,27">
              <v:shape style="position:absolute;left:7874;top:5059;width:29;height:27" coordorigin="7874,5059" coordsize="29,27" path="m7874,5072l7903,5072e" filled="false" stroked="true" strokeweight="1.42pt" strokecolor="#231f20">
                <v:path arrowok="t"/>
              </v:shape>
            </v:group>
            <v:group style="position:absolute;left:7932;top:5059;width:29;height:27" coordorigin="7932,5059" coordsize="29,27">
              <v:shape style="position:absolute;left:7932;top:5059;width:29;height:27" coordorigin="7932,5059" coordsize="29,27" path="m7932,5072l7961,5072e" filled="false" stroked="true" strokeweight="1.42pt" strokecolor="#231f20">
                <v:path arrowok="t"/>
              </v:shape>
            </v:group>
            <v:group style="position:absolute;left:7990;top:5059;width:29;height:27" coordorigin="7990,5059" coordsize="29,27">
              <v:shape style="position:absolute;left:7990;top:5059;width:29;height:27" coordorigin="7990,5059" coordsize="29,27" path="m7990,5072l8018,5072e" filled="false" stroked="true" strokeweight="1.42pt" strokecolor="#231f20">
                <v:path arrowok="t"/>
              </v:shape>
            </v:group>
            <v:group style="position:absolute;left:8047;top:5059;width:29;height:27" coordorigin="8047,5059" coordsize="29,27">
              <v:shape style="position:absolute;left:8047;top:5059;width:29;height:27" coordorigin="8047,5059" coordsize="29,27" path="m8047,5072l8076,5072e" filled="false" stroked="true" strokeweight="1.42pt" strokecolor="#231f20">
                <v:path arrowok="t"/>
              </v:shape>
            </v:group>
            <v:group style="position:absolute;left:8105;top:5059;width:29;height:27" coordorigin="8105,5059" coordsize="29,27">
              <v:shape style="position:absolute;left:8105;top:5059;width:29;height:27" coordorigin="8105,5059" coordsize="29,27" path="m8105,5072l8134,5072e" filled="false" stroked="true" strokeweight="1.42pt" strokecolor="#231f20">
                <v:path arrowok="t"/>
              </v:shape>
            </v:group>
            <v:group style="position:absolute;left:8162;top:5059;width:29;height:27" coordorigin="8162,5059" coordsize="29,27">
              <v:shape style="position:absolute;left:8162;top:5059;width:29;height:27" coordorigin="8162,5059" coordsize="29,27" path="m8162,5072l8191,5072e" filled="false" stroked="true" strokeweight="1.42pt" strokecolor="#231f20">
                <v:path arrowok="t"/>
              </v:shape>
            </v:group>
            <v:group style="position:absolute;left:8220;top:5059;width:29;height:27" coordorigin="8220,5059" coordsize="29,27">
              <v:shape style="position:absolute;left:8220;top:5059;width:29;height:27" coordorigin="8220,5059" coordsize="29,27" path="m8220,5072l8249,5072e" filled="false" stroked="true" strokeweight="1.42pt" strokecolor="#231f20">
                <v:path arrowok="t"/>
              </v:shape>
            </v:group>
            <v:group style="position:absolute;left:8278;top:5059;width:29;height:27" coordorigin="8278,5059" coordsize="29,27">
              <v:shape style="position:absolute;left:8278;top:5059;width:29;height:27" coordorigin="8278,5059" coordsize="29,27" path="m8278,5072l8306,5072e" filled="false" stroked="true" strokeweight="1.42pt" strokecolor="#231f20">
                <v:path arrowok="t"/>
              </v:shape>
            </v:group>
            <v:group style="position:absolute;left:8335;top:5059;width:29;height:27" coordorigin="8335,5059" coordsize="29,27">
              <v:shape style="position:absolute;left:8335;top:5059;width:29;height:27" coordorigin="8335,5059" coordsize="29,27" path="m8335,5072l8364,5072e" filled="false" stroked="true" strokeweight="1.42pt" strokecolor="#231f20">
                <v:path arrowok="t"/>
              </v:shape>
            </v:group>
            <v:group style="position:absolute;left:8393;top:5059;width:29;height:27" coordorigin="8393,5059" coordsize="29,27">
              <v:shape style="position:absolute;left:8393;top:5059;width:29;height:27" coordorigin="8393,5059" coordsize="29,27" path="m8393,5072l8422,5072e" filled="false" stroked="true" strokeweight="1.42pt" strokecolor="#231f20">
                <v:path arrowok="t"/>
              </v:shape>
            </v:group>
            <v:group style="position:absolute;left:8450;top:5059;width:29;height:27" coordorigin="8450,5059" coordsize="29,27">
              <v:shape style="position:absolute;left:8450;top:5059;width:29;height:27" coordorigin="8450,5059" coordsize="29,27" path="m8450,5072l8479,5072e" filled="false" stroked="true" strokeweight="1.42pt" strokecolor="#231f20">
                <v:path arrowok="t"/>
              </v:shape>
            </v:group>
            <v:group style="position:absolute;left:8508;top:5059;width:29;height:27" coordorigin="8508,5059" coordsize="29,27">
              <v:shape style="position:absolute;left:8508;top:5059;width:29;height:27" coordorigin="8508,5059" coordsize="29,27" path="m8508,5072l8537,5072e" filled="false" stroked="true" strokeweight="1.42pt" strokecolor="#231f20">
                <v:path arrowok="t"/>
              </v:shape>
            </v:group>
            <v:group style="position:absolute;left:8566;top:5059;width:29;height:27" coordorigin="8566,5059" coordsize="29,27">
              <v:shape style="position:absolute;left:8566;top:5059;width:29;height:27" coordorigin="8566,5059" coordsize="29,27" path="m8566,5072l8594,5072e" filled="false" stroked="true" strokeweight="1.42pt" strokecolor="#231f20">
                <v:path arrowok="t"/>
              </v:shape>
            </v:group>
            <v:group style="position:absolute;left:8623;top:5059;width:29;height:27" coordorigin="8623,5059" coordsize="29,27">
              <v:shape style="position:absolute;left:8623;top:5059;width:29;height:27" coordorigin="8623,5059" coordsize="29,27" path="m8623,5072l8652,5072e" filled="false" stroked="true" strokeweight="1.42pt" strokecolor="#231f20">
                <v:path arrowok="t"/>
              </v:shape>
            </v:group>
            <v:group style="position:absolute;left:8681;top:5059;width:29;height:27" coordorigin="8681,5059" coordsize="29,27">
              <v:shape style="position:absolute;left:8681;top:5059;width:29;height:27" coordorigin="8681,5059" coordsize="29,27" path="m8681,5072l8710,5072e" filled="false" stroked="true" strokeweight="1.42pt" strokecolor="#231f20">
                <v:path arrowok="t"/>
              </v:shape>
            </v:group>
            <v:group style="position:absolute;left:8738;top:5059;width:29;height:27" coordorigin="8738,5059" coordsize="29,27">
              <v:shape style="position:absolute;left:8738;top:5059;width:29;height:27" coordorigin="8738,5059" coordsize="29,27" path="m8738,5072l8767,5072e" filled="false" stroked="true" strokeweight="1.42pt" strokecolor="#231f20">
                <v:path arrowok="t"/>
              </v:shape>
            </v:group>
            <v:group style="position:absolute;left:8796;top:5059;width:29;height:27" coordorigin="8796,5059" coordsize="29,27">
              <v:shape style="position:absolute;left:8796;top:5059;width:29;height:27" coordorigin="8796,5059" coordsize="29,27" path="m8796,5072l8825,5072e" filled="false" stroked="true" strokeweight="1.42pt" strokecolor="#231f20">
                <v:path arrowok="t"/>
              </v:shape>
            </v:group>
            <v:group style="position:absolute;left:8854;top:5059;width:29;height:27" coordorigin="8854,5059" coordsize="29,27">
              <v:shape style="position:absolute;left:8854;top:5059;width:29;height:27" coordorigin="8854,5059" coordsize="29,27" path="m8854,5072l8882,5072e" filled="false" stroked="true" strokeweight="1.42pt" strokecolor="#231f20">
                <v:path arrowok="t"/>
              </v:shape>
            </v:group>
            <v:group style="position:absolute;left:8911;top:5059;width:29;height:27" coordorigin="8911,5059" coordsize="29,27">
              <v:shape style="position:absolute;left:8911;top:5059;width:29;height:27" coordorigin="8911,5059" coordsize="29,27" path="m8911,5072l8940,5072e" filled="false" stroked="true" strokeweight="1.42pt" strokecolor="#231f20">
                <v:path arrowok="t"/>
              </v:shape>
            </v:group>
            <v:group style="position:absolute;left:8969;top:5059;width:29;height:27" coordorigin="8969,5059" coordsize="29,27">
              <v:shape style="position:absolute;left:8969;top:5059;width:29;height:27" coordorigin="8969,5059" coordsize="29,27" path="m8969,5072l8998,5072e" filled="false" stroked="true" strokeweight="1.42pt" strokecolor="#231f20">
                <v:path arrowok="t"/>
              </v:shape>
            </v:group>
            <v:group style="position:absolute;left:9026;top:5059;width:29;height:27" coordorigin="9026,5059" coordsize="29,27">
              <v:shape style="position:absolute;left:9026;top:5059;width:29;height:27" coordorigin="9026,5059" coordsize="29,27" path="m9026,5072l9055,5072e" filled="false" stroked="true" strokeweight="1.42pt" strokecolor="#231f20">
                <v:path arrowok="t"/>
              </v:shape>
            </v:group>
            <v:group style="position:absolute;left:9084;top:5059;width:29;height:27" coordorigin="9084,5059" coordsize="29,27">
              <v:shape style="position:absolute;left:9084;top:5059;width:29;height:27" coordorigin="9084,5059" coordsize="29,27" path="m9084,5072l9113,5072e" filled="false" stroked="true" strokeweight="1.42pt" strokecolor="#231f20">
                <v:path arrowok="t"/>
              </v:shape>
            </v:group>
            <v:group style="position:absolute;left:9142;top:5059;width:29;height:27" coordorigin="9142,5059" coordsize="29,27">
              <v:shape style="position:absolute;left:9142;top:5059;width:29;height:27" coordorigin="9142,5059" coordsize="29,27" path="m9142,5072l9170,5072e" filled="false" stroked="true" strokeweight="1.42pt" strokecolor="#231f20">
                <v:path arrowok="t"/>
              </v:shape>
            </v:group>
            <v:group style="position:absolute;left:9199;top:5059;width:29;height:27" coordorigin="9199,5059" coordsize="29,27">
              <v:shape style="position:absolute;left:9199;top:5059;width:29;height:27" coordorigin="9199,5059" coordsize="29,27" path="m9199,5072l9228,5072e" filled="false" stroked="true" strokeweight="1.42pt" strokecolor="#231f20">
                <v:path arrowok="t"/>
              </v:shape>
            </v:group>
            <v:group style="position:absolute;left:9257;top:5059;width:29;height:27" coordorigin="9257,5059" coordsize="29,27">
              <v:shape style="position:absolute;left:9257;top:5059;width:29;height:27" coordorigin="9257,5059" coordsize="29,27" path="m9257,5072l9286,5072e" filled="false" stroked="true" strokeweight="1.42pt" strokecolor="#231f20">
                <v:path arrowok="t"/>
              </v:shape>
            </v:group>
            <v:group style="position:absolute;left:9314;top:5059;width:29;height:27" coordorigin="9314,5059" coordsize="29,27">
              <v:shape style="position:absolute;left:9314;top:5059;width:29;height:27" coordorigin="9314,5059" coordsize="29,27" path="m9314,5072l9343,5072e" filled="false" stroked="true" strokeweight="1.42pt" strokecolor="#231f20">
                <v:path arrowok="t"/>
              </v:shape>
            </v:group>
            <v:group style="position:absolute;left:9372;top:5059;width:29;height:27" coordorigin="9372,5059" coordsize="29,27">
              <v:shape style="position:absolute;left:9372;top:5059;width:29;height:27" coordorigin="9372,5059" coordsize="29,27" path="m9372,5072l9401,5072e" filled="false" stroked="true" strokeweight="1.42pt" strokecolor="#231f20">
                <v:path arrowok="t"/>
              </v:shape>
            </v:group>
            <v:group style="position:absolute;left:9430;top:5059;width:29;height:27" coordorigin="9430,5059" coordsize="29,27">
              <v:shape style="position:absolute;left:9430;top:5059;width:29;height:27" coordorigin="9430,5059" coordsize="29,27" path="m9430,5072l9458,5072e" filled="false" stroked="true" strokeweight="1.42pt" strokecolor="#231f20">
                <v:path arrowok="t"/>
              </v:shape>
            </v:group>
            <v:group style="position:absolute;left:9487;top:5059;width:29;height:27" coordorigin="9487,5059" coordsize="29,27">
              <v:shape style="position:absolute;left:9487;top:5059;width:29;height:27" coordorigin="9487,5059" coordsize="29,27" path="m9487,5072l9516,5072e" filled="false" stroked="true" strokeweight="1.42pt" strokecolor="#231f20">
                <v:path arrowok="t"/>
              </v:shape>
            </v:group>
            <v:group style="position:absolute;left:9545;top:5059;width:29;height:27" coordorigin="9545,5059" coordsize="29,27">
              <v:shape style="position:absolute;left:9545;top:5059;width:29;height:27" coordorigin="9545,5059" coordsize="29,27" path="m9545,5072l9574,5072e" filled="false" stroked="true" strokeweight="1.42pt" strokecolor="#231f20">
                <v:path arrowok="t"/>
              </v:shape>
            </v:group>
            <v:group style="position:absolute;left:9602;top:5059;width:29;height:27" coordorigin="9602,5059" coordsize="29,27">
              <v:shape style="position:absolute;left:9602;top:5059;width:29;height:27" coordorigin="9602,5059" coordsize="29,27" path="m9602,5072l9631,5072e" filled="false" stroked="true" strokeweight="1.42pt" strokecolor="#231f20">
                <v:path arrowok="t"/>
              </v:shape>
            </v:group>
            <v:group style="position:absolute;left:9660;top:5059;width:29;height:27" coordorigin="9660,5059" coordsize="29,27">
              <v:shape style="position:absolute;left:9660;top:5059;width:29;height:27" coordorigin="9660,5059" coordsize="29,27" path="m9660,5072l9689,5072e" filled="false" stroked="true" strokeweight="1.42pt" strokecolor="#231f20">
                <v:path arrowok="t"/>
              </v:shape>
            </v:group>
            <v:group style="position:absolute;left:9718;top:5059;width:29;height:27" coordorigin="9718,5059" coordsize="29,27">
              <v:shape style="position:absolute;left:9718;top:5059;width:29;height:27" coordorigin="9718,5059" coordsize="29,27" path="m9718,5072l9746,5072e" filled="false" stroked="true" strokeweight="1.42pt" strokecolor="#231f20">
                <v:path arrowok="t"/>
              </v:shape>
            </v:group>
            <v:group style="position:absolute;left:9775;top:5059;width:29;height:27" coordorigin="9775,5059" coordsize="29,27">
              <v:shape style="position:absolute;left:9775;top:5059;width:29;height:27" coordorigin="9775,5059" coordsize="29,27" path="m9775,5072l9804,5072e" filled="false" stroked="true" strokeweight="1.42pt" strokecolor="#231f20">
                <v:path arrowok="t"/>
              </v:shape>
            </v:group>
            <v:group style="position:absolute;left:9833;top:5059;width:29;height:27" coordorigin="9833,5059" coordsize="29,27">
              <v:shape style="position:absolute;left:9833;top:5059;width:29;height:27" coordorigin="9833,5059" coordsize="29,27" path="m9833,5072l9862,5072e" filled="false" stroked="true" strokeweight="1.42pt" strokecolor="#231f20">
                <v:path arrowok="t"/>
              </v:shape>
            </v:group>
            <v:group style="position:absolute;left:9890;top:5059;width:29;height:27" coordorigin="9890,5059" coordsize="29,27">
              <v:shape style="position:absolute;left:9890;top:5059;width:29;height:27" coordorigin="9890,5059" coordsize="29,27" path="m9890,5072l9919,5072e" filled="false" stroked="true" strokeweight="1.42pt" strokecolor="#231f20">
                <v:path arrowok="t"/>
              </v:shape>
            </v:group>
            <v:group style="position:absolute;left:9948;top:5059;width:29;height:27" coordorigin="9948,5059" coordsize="29,27">
              <v:shape style="position:absolute;left:9948;top:5059;width:29;height:27" coordorigin="9948,5059" coordsize="29,27" path="m9948,5072l9977,5072e" filled="false" stroked="true" strokeweight="1.42pt" strokecolor="#231f20">
                <v:path arrowok="t"/>
              </v:shape>
            </v:group>
            <v:group style="position:absolute;left:10006;top:5059;width:29;height:27" coordorigin="10006,5059" coordsize="29,27">
              <v:shape style="position:absolute;left:10006;top:5059;width:29;height:27" coordorigin="10006,5059" coordsize="29,27" path="m10006,5072l10034,5072e" filled="false" stroked="true" strokeweight="1.42pt" strokecolor="#231f20">
                <v:path arrowok="t"/>
              </v:shape>
            </v:group>
            <v:group style="position:absolute;left:10063;top:5059;width:29;height:27" coordorigin="10063,5059" coordsize="29,27">
              <v:shape style="position:absolute;left:10063;top:5059;width:29;height:27" coordorigin="10063,5059" coordsize="29,27" path="m10063,5072l10092,5072e" filled="false" stroked="true" strokeweight="1.42pt" strokecolor="#231f20">
                <v:path arrowok="t"/>
              </v:shape>
            </v:group>
            <v:group style="position:absolute;left:10121;top:5059;width:29;height:27" coordorigin="10121,5059" coordsize="29,27">
              <v:shape style="position:absolute;left:10121;top:5059;width:29;height:27" coordorigin="10121,5059" coordsize="29,27" path="m10121,5072l10150,5072e" filled="false" stroked="true" strokeweight="1.42pt" strokecolor="#231f20">
                <v:path arrowok="t"/>
              </v:shape>
            </v:group>
            <v:group style="position:absolute;left:10178;top:5059;width:29;height:27" coordorigin="10178,5059" coordsize="29,27">
              <v:shape style="position:absolute;left:10178;top:5059;width:29;height:27" coordorigin="10178,5059" coordsize="29,27" path="m10178,5072l10207,5072e" filled="false" stroked="true" strokeweight="1.42pt" strokecolor="#231f20">
                <v:path arrowok="t"/>
              </v:shape>
            </v:group>
            <v:group style="position:absolute;left:10236;top:5059;width:29;height:27" coordorigin="10236,5059" coordsize="29,27">
              <v:shape style="position:absolute;left:10236;top:5059;width:29;height:27" coordorigin="10236,5059" coordsize="29,27" path="m10236,5072l10265,5072e" filled="false" stroked="true" strokeweight="1.42pt" strokecolor="#231f20">
                <v:path arrowok="t"/>
              </v:shape>
            </v:group>
            <v:group style="position:absolute;left:10294;top:5059;width:29;height:27" coordorigin="10294,5059" coordsize="29,27">
              <v:shape style="position:absolute;left:10294;top:5059;width:29;height:27" coordorigin="10294,5059" coordsize="29,27" path="m10294,5072l10322,5072e" filled="false" stroked="true" strokeweight="1.42pt" strokecolor="#231f20">
                <v:path arrowok="t"/>
              </v:shape>
            </v:group>
            <v:group style="position:absolute;left:10351;top:5059;width:29;height:27" coordorigin="10351,5059" coordsize="29,27">
              <v:shape style="position:absolute;left:10351;top:5059;width:29;height:27" coordorigin="10351,5059" coordsize="29,27" path="m10351,5072l10380,5072e" filled="false" stroked="true" strokeweight="1.42pt" strokecolor="#231f20">
                <v:path arrowok="t"/>
              </v:shape>
            </v:group>
            <v:group style="position:absolute;left:10409;top:5059;width:29;height:27" coordorigin="10409,5059" coordsize="29,27">
              <v:shape style="position:absolute;left:10409;top:5059;width:29;height:27" coordorigin="10409,5059" coordsize="29,27" path="m10409,5072l10438,5072e" filled="false" stroked="true" strokeweight="1.42pt" strokecolor="#231f20">
                <v:path arrowok="t"/>
              </v:shape>
            </v:group>
            <v:group style="position:absolute;left:10466;top:5059;width:29;height:27" coordorigin="10466,5059" coordsize="29,27">
              <v:shape style="position:absolute;left:10466;top:5059;width:29;height:27" coordorigin="10466,5059" coordsize="29,27" path="m10466,5072l10495,5072e" filled="false" stroked="true" strokeweight="1.42pt" strokecolor="#231f20">
                <v:path arrowok="t"/>
              </v:shape>
            </v:group>
            <v:group style="position:absolute;left:10524;top:5059;width:29;height:27" coordorigin="10524,5059" coordsize="29,27">
              <v:shape style="position:absolute;left:10524;top:5059;width:29;height:27" coordorigin="10524,5059" coordsize="29,27" path="m10524,5072l10553,5072e" filled="false" stroked="true" strokeweight="1.42pt" strokecolor="#231f20">
                <v:path arrowok="t"/>
              </v:shape>
            </v:group>
            <v:group style="position:absolute;left:10582;top:5059;width:29;height:27" coordorigin="10582,5059" coordsize="29,27">
              <v:shape style="position:absolute;left:10582;top:5059;width:29;height:27" coordorigin="10582,5059" coordsize="29,27" path="m10582,5072l10610,5072e" filled="false" stroked="true" strokeweight="1.42pt" strokecolor="#231f20">
                <v:path arrowok="t"/>
              </v:shape>
            </v:group>
            <v:group style="position:absolute;left:10639;top:5059;width:29;height:27" coordorigin="10639,5059" coordsize="29,27">
              <v:shape style="position:absolute;left:10639;top:5059;width:29;height:27" coordorigin="10639,5059" coordsize="29,27" path="m10639,5072l10668,5072e" filled="false" stroked="true" strokeweight="1.42pt" strokecolor="#231f20">
                <v:path arrowok="t"/>
              </v:shape>
            </v:group>
            <v:group style="position:absolute;left:10697;top:5059;width:29;height:27" coordorigin="10697,5059" coordsize="29,27">
              <v:shape style="position:absolute;left:10697;top:5059;width:29;height:27" coordorigin="10697,5059" coordsize="29,27" path="m10697,5072l10726,5072e" filled="false" stroked="true" strokeweight="1.42pt" strokecolor="#231f20">
                <v:path arrowok="t"/>
              </v:shape>
            </v:group>
            <v:group style="position:absolute;left:10754;top:5059;width:29;height:27" coordorigin="10754,5059" coordsize="29,27">
              <v:shape style="position:absolute;left:10754;top:5059;width:29;height:27" coordorigin="10754,5059" coordsize="29,27" path="m10754,5072l10783,5072e" filled="false" stroked="true" strokeweight="1.42pt" strokecolor="#231f20">
                <v:path arrowok="t"/>
              </v:shape>
            </v:group>
            <v:group style="position:absolute;left:10812;top:5059;width:29;height:27" coordorigin="10812,5059" coordsize="29,27">
              <v:shape style="position:absolute;left:10812;top:5059;width:29;height:27" coordorigin="10812,5059" coordsize="29,27" path="m10812,5072l10841,5072e" filled="false" stroked="true" strokeweight="1.42pt" strokecolor="#231f20">
                <v:path arrowok="t"/>
              </v:shape>
            </v:group>
            <v:group style="position:absolute;left:10870;top:5059;width:29;height:27" coordorigin="10870,5059" coordsize="29,27">
              <v:shape style="position:absolute;left:10870;top:5059;width:29;height:27" coordorigin="10870,5059" coordsize="29,27" path="m10870,5072l10898,5072e" filled="false" stroked="true" strokeweight="1.42pt" strokecolor="#231f20">
                <v:path arrowok="t"/>
              </v:shape>
            </v:group>
            <v:group style="position:absolute;left:10927;top:5059;width:29;height:27" coordorigin="10927,5059" coordsize="29,27">
              <v:shape style="position:absolute;left:10927;top:5059;width:29;height:27" coordorigin="10927,5059" coordsize="29,27" path="m10927,5072l10956,5072e" filled="false" stroked="true" strokeweight="1.42pt" strokecolor="#231f20">
                <v:path arrowok="t"/>
              </v:shape>
            </v:group>
            <v:group style="position:absolute;left:10985;top:5059;width:29;height:27" coordorigin="10985,5059" coordsize="29,27">
              <v:shape style="position:absolute;left:10985;top:5059;width:29;height:27" coordorigin="10985,5059" coordsize="29,27" path="m10985,5072l11014,5072e" filled="false" stroked="true" strokeweight="1.42pt" strokecolor="#231f20">
                <v:path arrowok="t"/>
              </v:shape>
            </v:group>
            <v:group style="position:absolute;left:11042;top:5059;width:29;height:27" coordorigin="11042,5059" coordsize="29,27">
              <v:shape style="position:absolute;left:11042;top:5059;width:29;height:27" coordorigin="11042,5059" coordsize="29,27" path="m11042,5072l11071,5072e" filled="false" stroked="true" strokeweight="1.42pt" strokecolor="#231f20">
                <v:path arrowok="t"/>
              </v:shape>
            </v:group>
            <v:group style="position:absolute;left:11100;top:5059;width:29;height:27" coordorigin="11100,5059" coordsize="29,27">
              <v:shape style="position:absolute;left:11100;top:5059;width:29;height:27" coordorigin="11100,5059" coordsize="29,27" path="m11100,5072l11129,5072e" filled="false" stroked="true" strokeweight="1.42pt" strokecolor="#231f20">
                <v:path arrowok="t"/>
              </v:shape>
            </v:group>
            <v:group style="position:absolute;left:11158;top:5059;width:29;height:27" coordorigin="11158,5059" coordsize="29,27">
              <v:shape style="position:absolute;left:11158;top:5059;width:29;height:27" coordorigin="11158,5059" coordsize="29,27" path="m11158,5072l11186,5072e" filled="false" stroked="true" strokeweight="1.42pt" strokecolor="#231f20">
                <v:path arrowok="t"/>
              </v:shape>
            </v:group>
            <v:group style="position:absolute;left:11215;top:5059;width:29;height:27" coordorigin="11215,5059" coordsize="29,27">
              <v:shape style="position:absolute;left:11215;top:5059;width:29;height:27" coordorigin="11215,5059" coordsize="29,27" path="m11215,5072l11244,5072e" filled="false" stroked="true" strokeweight="1.42pt" strokecolor="#231f20">
                <v:path arrowok="t"/>
              </v:shape>
            </v:group>
            <v:group style="position:absolute;left:11273;top:5059;width:29;height:27" coordorigin="11273,5059" coordsize="29,27">
              <v:shape style="position:absolute;left:11273;top:5059;width:29;height:27" coordorigin="11273,5059" coordsize="29,27" path="m11273,5072l11302,5072e" filled="false" stroked="true" strokeweight="1.42pt" strokecolor="#231f20">
                <v:path arrowok="t"/>
              </v:shape>
            </v:group>
            <v:group style="position:absolute;left:11330;top:5059;width:29;height:27" coordorigin="11330,5059" coordsize="29,27">
              <v:shape style="position:absolute;left:11330;top:5059;width:29;height:27" coordorigin="11330,5059" coordsize="29,27" path="m11330,5072l11359,5072e" filled="false" stroked="true" strokeweight="1.42pt" strokecolor="#231f20">
                <v:path arrowok="t"/>
              </v:shape>
            </v:group>
            <v:group style="position:absolute;left:11388;top:5059;width:29;height:27" coordorigin="11388,5059" coordsize="29,27">
              <v:shape style="position:absolute;left:11388;top:5059;width:29;height:27" coordorigin="11388,5059" coordsize="29,27" path="m11388,5072l11417,5072e" filled="false" stroked="true" strokeweight="1.42pt" strokecolor="#231f20">
                <v:path arrowok="t"/>
              </v:shape>
            </v:group>
            <v:group style="position:absolute;left:11446;top:5059;width:20;height:27" coordorigin="11446,5059" coordsize="20,27">
              <v:shape style="position:absolute;left:11446;top:5059;width:20;height:27" coordorigin="11446,5059" coordsize="20,27" path="m11446,5072l11465,5072e" filled="false" stroked="true" strokeweight="1.419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.040001pt;margin-top:271.920013pt;width:270pt;height:.1pt;mso-position-horizontal-relative:page;mso-position-vertical-relative:page;z-index:-85048" coordorigin="701,5438" coordsize="5400,2">
            <v:shape style="position:absolute;left:701;top:5438;width:5400;height:2" coordorigin="701,5438" coordsize="5400,0" path="m701,5438l6101,5438e" filled="false" stroked="true" strokeweight="1.06pt" strokecolor="#231f20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400"/>
      </w:tblGrid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131" w:lineRule="auto" w:before="282"/>
              <w:ind w:left="2975" w:right="1252" w:hanging="49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color w:val="231F20"/>
                <w:w w:val="110"/>
                <w:position w:val="-19"/>
                <w:sz w:val="61"/>
              </w:rPr>
              <w:t>+</w:t>
            </w:r>
            <w:r>
              <w:rPr>
                <w:rFonts w:ascii="Calibri"/>
                <w:b/>
                <w:color w:val="231F20"/>
                <w:spacing w:val="-26"/>
                <w:w w:val="110"/>
                <w:position w:val="-19"/>
                <w:sz w:val="61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3"/>
              </w:rPr>
              <w:t>Radiant</w:t>
            </w:r>
            <w:r>
              <w:rPr>
                <w:rFonts w:ascii="Calibri"/>
                <w:b/>
                <w:color w:val="231F20"/>
                <w:spacing w:val="26"/>
                <w:w w:val="109"/>
                <w:sz w:val="33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3"/>
              </w:rPr>
              <w:t>Energy</w:t>
            </w:r>
            <w:r>
              <w:rPr>
                <w:rFonts w:ascii="Calibri"/>
                <w:sz w:val="33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240" w:lineRule="auto"/>
              <w:ind w:right="142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10"/>
                <w:sz w:val="56"/>
              </w:rPr>
              <w:t>Sun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299" w:right="287" w:hanging="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4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fusion,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7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4115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200" w:lineRule="atLeast"/>
              <w:ind w:left="8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175.7pt;height:83.05pt;mso-position-horizontal-relative:char;mso-position-vertical-relative:line" coordorigin="0,0" coordsize="3514,1661">
                  <v:shape style="position:absolute;left:2716;top:469;width:238;height:500" type="#_x0000_t75" stroked="false">
                    <v:imagedata r:id="rId185" o:title=""/>
                  </v:shape>
                  <v:shape style="position:absolute;left:1189;top:1391;width:440;height:182" type="#_x0000_t75" stroked="false">
                    <v:imagedata r:id="rId186" o:title=""/>
                  </v:shape>
                  <v:shape style="position:absolute;left:187;top:932;width:2690;height:728" type="#_x0000_t75" alt="þÿ" stroked="false">
                    <v:imagedata r:id="rId187" o:title=""/>
                  </v:shape>
                  <v:shape style="position:absolute;left:0;top:615;width:2877;height:622" type="#_x0000_t75" alt="þÿ" stroked="false">
                    <v:imagedata r:id="rId188" o:title=""/>
                  </v:shape>
                  <v:shape style="position:absolute;left:1687;top:988;width:1827;height:672" type="#_x0000_t75" alt="þÿ" stroked="false">
                    <v:imagedata r:id="rId189" o:title=""/>
                  </v:shape>
                  <v:group style="position:absolute;left:1945;top:939;width:700;height:2" coordorigin="1945,939" coordsize="700,2">
                    <v:shape style="position:absolute;left:1945;top:939;width:700;height:2" coordorigin="1945,939" coordsize="700,0" path="m1945,939l2645,939e" filled="false" stroked="true" strokeweight=".337pt" strokecolor="#ffffff">
                      <v:path arrowok="t"/>
                    </v:shape>
                  </v:group>
                  <v:group style="position:absolute;left:2182;top:1000;width:233;height:2" coordorigin="2182,1000" coordsize="233,2">
                    <v:shape style="position:absolute;left:2182;top:1000;width:233;height:2" coordorigin="2182,1000" coordsize="233,0" path="m2415,1000l2182,1000e" filled="false" stroked="true" strokeweight=".337pt" strokecolor="#ffffff">
                      <v:path arrowok="t"/>
                    </v:shape>
                  </v:group>
                  <v:group style="position:absolute;left:2480;top:950;width:230;height:2" coordorigin="2480,950" coordsize="230,2">
                    <v:shape style="position:absolute;left:2480;top:950;width:230;height:2" coordorigin="2480,950" coordsize="230,0" path="m2710,950l2480,950e" filled="false" stroked="true" strokeweight=".337pt" strokecolor="#ffffff">
                      <v:path arrowok="t"/>
                    </v:shape>
                    <v:shape style="position:absolute;left:1701;top:1008;width:1085;height:651" type="#_x0000_t75" alt="þÿ" stroked="false">
                      <v:imagedata r:id="rId190" o:title=""/>
                    </v:shape>
                    <v:shape style="position:absolute;left:187;top:399;width:3327;height:1262" type="#_x0000_t75" alt="þÿ" stroked="false">
                      <v:imagedata r:id="rId191" o:title=""/>
                    </v:shape>
                    <v:shape style="position:absolute;left:176;top:0;width:870;height:734" type="#_x0000_t75" alt="þÿ" stroked="false">
                      <v:imagedata r:id="rId192" o:title=""/>
                    </v:shape>
                  </v:group>
                  <v:group style="position:absolute;left:387;top:103;width:454;height:454" coordorigin="387,103" coordsize="454,454">
                    <v:shape style="position:absolute;left:387;top:103;width:454;height:454" coordorigin="387,103" coordsize="454,454" path="m614,103l545,114,486,143,438,187,405,244,388,309,387,332,389,355,406,420,440,475,488,519,548,547,616,557,639,556,703,539,759,505,802,456,831,397,841,329,840,306,823,242,789,186,740,142,681,114,614,103xe" filled="true" fillcolor="#ffffff" stroked="false">
                      <v:path arrowok="t"/>
                      <v:fill type="solid"/>
                    </v:shape>
                  </v:group>
                  <v:group style="position:absolute;left:3001;top:164;width:57;height:121" coordorigin="3001,164" coordsize="57,121">
                    <v:shape style="position:absolute;left:3001;top:164;width:57;height:121" coordorigin="3001,164" coordsize="57,121" path="m3001,164l3018,240,3057,285,3058,260,3021,183,3001,164xe" filled="true" fillcolor="#95979a" stroked="false">
                      <v:path arrowok="t"/>
                      <v:fill type="solid"/>
                    </v:shape>
                  </v:group>
                  <v:group style="position:absolute;left:3001;top:164;width:57;height:121" coordorigin="3001,164" coordsize="57,121">
                    <v:shape style="position:absolute;left:3001;top:164;width:57;height:121" coordorigin="3001,164" coordsize="57,121" path="m3001,164l3018,240,3057,285,3058,260,3021,183,3001,164xe" filled="true" fillcolor="#95979a" stroked="false">
                      <v:path arrowok="t"/>
                      <v:fill type="solid"/>
                    </v:shape>
                  </v:group>
                  <v:group style="position:absolute;left:3064;top:277;width:120;height:34" coordorigin="3064,277" coordsize="120,34">
                    <v:shape style="position:absolute;left:3064;top:277;width:120;height:34" coordorigin="3064,277" coordsize="120,34" path="m3184,277l3109,281,3064,287,3066,296,3093,304,3113,309,3128,311,3142,309,3154,303,3168,293,3184,277xe" filled="true" fillcolor="#95979a" stroked="false">
                      <v:path arrowok="t"/>
                      <v:fill type="solid"/>
                    </v:shape>
                  </v:group>
                  <v:group style="position:absolute;left:3064;top:277;width:120;height:34" coordorigin="3064,277" coordsize="120,34">
                    <v:shape style="position:absolute;left:3064;top:277;width:120;height:34" coordorigin="3064,277" coordsize="120,34" path="m3184,277l3109,281,3064,287,3066,296,3093,304,3113,309,3128,311,3142,309,3154,303,3168,293,3184,277xe" filled="true" fillcolor="#95979a" stroked="false">
                      <v:path arrowok="t"/>
                      <v:fill type="solid"/>
                    </v:shape>
                  </v:group>
                  <v:group style="position:absolute;left:2972;top:300;width:86;height:142" coordorigin="2972,300" coordsize="86,142">
                    <v:shape style="position:absolute;left:2972;top:300;width:86;height:142" coordorigin="2972,300" coordsize="86,142" path="m3048,300l3004,362,2972,423,2972,432,2974,442,3002,405,3039,355,3058,313,3057,306,3057,303,3048,300xe" filled="true" fillcolor="#95979a" stroked="false">
                      <v:path arrowok="t"/>
                      <v:fill type="solid"/>
                    </v:shape>
                  </v:group>
                  <v:group style="position:absolute;left:2972;top:300;width:86;height:142" coordorigin="2972,300" coordsize="86,142">
                    <v:shape style="position:absolute;left:2972;top:300;width:86;height:142" coordorigin="2972,300" coordsize="86,142" path="m3048,300l3004,362,2972,423,2972,432,2974,442,3002,405,3039,355,3058,313,3057,306,3057,303,3048,300xe" filled="true" fillcolor="#95979a" stroked="false">
                      <v:path arrowok="t"/>
                      <v:fill type="solid"/>
                    </v:shape>
                  </v:group>
                  <v:group style="position:absolute;left:3061;top:304;width:2;height:322" coordorigin="3061,304" coordsize="2,322">
                    <v:shape style="position:absolute;left:3061;top:304;width:2;height:322" coordorigin="3061,304" coordsize="0,322" path="m3061,304l3061,626e" filled="false" stroked="true" strokeweight="1.331pt" strokecolor="#95979a">
                      <v:path arrowok="t"/>
                    </v:shape>
                  </v:group>
                  <v:group style="position:absolute;left:3032;top:283;width:67;height:31" coordorigin="3032,283" coordsize="67,31">
                    <v:shape style="position:absolute;left:3032;top:283;width:67;height:31" coordorigin="3032,283" coordsize="67,31" path="m3043,283l3041,285,3032,288,3041,294,3091,314,3099,308,3096,304,3096,299,3090,299,3082,296,3064,287,3043,283xe" filled="true" fillcolor="#95979a" stroked="false">
                      <v:path arrowok="t"/>
                      <v:fill type="solid"/>
                    </v:shape>
                  </v:group>
                  <v:group style="position:absolute;left:3090;top:294;width:6;height:5" coordorigin="3090,294" coordsize="6,5">
                    <v:shape style="position:absolute;left:3090;top:294;width:6;height:5" coordorigin="3090,294" coordsize="6,5" path="m3096,294l3092,294,3090,299,3096,299,3096,294xe" filled="true" fillcolor="#95979a" stroked="false">
                      <v:path arrowok="t"/>
                      <v:fill type="solid"/>
                    </v:shape>
                  </v:group>
                  <v:group style="position:absolute;left:3032;top:283;width:67;height:31" coordorigin="3032,283" coordsize="67,31">
                    <v:shape style="position:absolute;left:3032;top:283;width:67;height:31" coordorigin="3032,283" coordsize="67,31" path="m3043,283l3041,285,3032,288,3041,294,3091,314,3099,308,3096,304,3096,299,3090,299,3082,296,3064,287,3043,283xe" filled="true" fillcolor="#95979a" stroked="false">
                      <v:path arrowok="t"/>
                      <v:fill type="solid"/>
                    </v:shape>
                  </v:group>
                  <v:group style="position:absolute;left:3090;top:294;width:6;height:5" coordorigin="3090,294" coordsize="6,5">
                    <v:shape style="position:absolute;left:3090;top:294;width:6;height:5" coordorigin="3090,294" coordsize="6,5" path="m3096,294l3092,294,3090,299,3096,299,3096,294xe" filled="true" fillcolor="#95979a" stroked="false">
                      <v:path arrowok="t"/>
                      <v:fill type="solid"/>
                    </v:shape>
                  </v:group>
                  <v:group style="position:absolute;left:3177;top:285;width:124;height:51" coordorigin="3177,285" coordsize="124,51">
                    <v:shape style="position:absolute;left:3177;top:285;width:124;height:51" coordorigin="3177,285" coordsize="124,51" path="m3276,285l3197,318,3177,336,3222,329,3286,314,3301,287,3276,285xe" filled="true" fillcolor="#95979a" stroked="false">
                      <v:path arrowok="t"/>
                      <v:fill type="solid"/>
                    </v:shape>
                  </v:group>
                  <v:group style="position:absolute;left:3305;top:154;width:54;height:128" coordorigin="3305,154" coordsize="54,128">
                    <v:shape style="position:absolute;left:3305;top:154;width:54;height:128" coordorigin="3305,154" coordsize="54,128" path="m3356,154l3320,218,3305,260,3307,267,3317,282,3334,264,3358,181,3359,165,3356,154xe" filled="true" fillcolor="#95979a" stroked="false">
                      <v:path arrowok="t"/>
                      <v:fill type="solid"/>
                    </v:shape>
                  </v:group>
                  <v:group style="position:absolute;left:3325;top:293;width:76;height:81" coordorigin="3325,293" coordsize="76,81">
                    <v:shape style="position:absolute;left:3325;top:293;width:76;height:81" coordorigin="3325,293" coordsize="76,81" path="m3325,293l3347,359,3401,374,3372,341,3352,319,3339,305,3331,297,3325,293xe" filled="true" fillcolor="#95979a" stroked="false">
                      <v:path arrowok="t"/>
                      <v:fill type="solid"/>
                    </v:shape>
                  </v:group>
                  <v:group style="position:absolute;left:3317;top:297;width:2;height:323" coordorigin="3317,297" coordsize="2,323">
                    <v:shape style="position:absolute;left:3317;top:297;width:2;height:323" coordorigin="3317,297" coordsize="0,323" path="m3317,297l3317,620e" filled="false" stroked="true" strokeweight="1.331pt" strokecolor="#95979a">
                      <v:path arrowok="t"/>
                    </v:shape>
                  </v:group>
                  <v:group style="position:absolute;left:3288;top:276;width:68;height:32" coordorigin="3288,276" coordsize="68,32">
                    <v:shape style="position:absolute;left:3288;top:276;width:68;height:32" coordorigin="3288,276" coordsize="68,32" path="m3300,276l3297,279,3288,282,3297,288,3348,308,3356,302,3353,297,3353,292,3347,292,3339,289,3321,281,3300,276xe" filled="true" fillcolor="#95979a" stroked="false">
                      <v:path arrowok="t"/>
                      <v:fill type="solid"/>
                    </v:shape>
                  </v:group>
                  <v:group style="position:absolute;left:3347;top:289;width:6;height:2" coordorigin="3347,289" coordsize="6,2">
                    <v:shape style="position:absolute;left:3347;top:289;width:6;height:2" coordorigin="3347,289" coordsize="6,0" path="m3347,289l3353,289e" filled="false" stroked="true" strokeweight=".35pt" strokecolor="#95979a">
                      <v:path arrowok="t"/>
                    </v:shape>
                  </v:group>
                  <v:group style="position:absolute;left:3288;top:276;width:68;height:32" coordorigin="3288,276" coordsize="68,32">
                    <v:shape style="position:absolute;left:3288;top:276;width:68;height:32" coordorigin="3288,276" coordsize="68,32" path="m3300,276l3297,279,3288,282,3297,288,3348,308,3356,302,3353,297,3353,292,3347,292,3339,289,3321,281,3300,276xe" filled="true" fillcolor="#95979a" stroked="false">
                      <v:path arrowok="t"/>
                      <v:fill type="solid"/>
                    </v:shape>
                  </v:group>
                  <v:group style="position:absolute;left:3505;top:385;width:9;height:42" coordorigin="3505,385" coordsize="9,42">
                    <v:shape style="position:absolute;left:3505;top:385;width:9;height:42" coordorigin="3505,385" coordsize="9,42" path="m3514,385l3513,386,3507,399,3505,409,3505,419,3507,427,3514,419,3514,385xe" filled="true" fillcolor="#95979a" stroked="false">
                      <v:path arrowok="t"/>
                      <v:fill type="solid"/>
                    </v:shape>
                  </v:group>
                  <v:group style="position:absolute;left:3505;top:385;width:9;height:42" coordorigin="3505,385" coordsize="9,42">
                    <v:shape style="position:absolute;left:3505;top:385;width:9;height:42" coordorigin="3505,385" coordsize="9,42" path="m3514,385l3513,386,3507,399,3505,409,3505,419,3507,427,3514,419,3514,385xe" filled="true" fillcolor="#95979a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5"/>
              <w:ind w:right="370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05"/>
                <w:sz w:val="56"/>
              </w:rPr>
              <w:t>Wind</w:t>
            </w:r>
            <w:r>
              <w:rPr>
                <w:rFonts w:ascii="Calibri"/>
                <w:sz w:val="56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00" w:lineRule="atLeast"/>
              <w:ind w:left="18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902208" cy="902208"/>
                  <wp:effectExtent l="0" t="0" r="0" b="0"/>
                  <wp:docPr id="11" name="image18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87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208" cy="90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153" w:right="104" w:hanging="51"/>
              <w:jc w:val="both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sun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heats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land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and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water</w:t>
            </w:r>
            <w:r>
              <w:rPr>
                <w:rFonts w:ascii="Calibri"/>
                <w:b/>
                <w:color w:val="231F20"/>
                <w:spacing w:val="23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40"/>
              </w:rPr>
              <w:t>unevenly.</w:t>
            </w:r>
            <w:r>
              <w:rPr>
                <w:rFonts w:ascii="Calibri"/>
                <w:b/>
                <w:color w:val="231F20"/>
                <w:spacing w:val="8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40"/>
              </w:rPr>
              <w:t>Warm</w:t>
            </w:r>
            <w:r>
              <w:rPr>
                <w:rFonts w:ascii="Calibri"/>
                <w:b/>
                <w:color w:val="231F20"/>
                <w:spacing w:val="1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(less</w:t>
            </w:r>
            <w:r>
              <w:rPr>
                <w:rFonts w:ascii="Calibri"/>
                <w:b/>
                <w:color w:val="231F20"/>
                <w:spacing w:val="1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dense)</w:t>
            </w:r>
            <w:r>
              <w:rPr>
                <w:rFonts w:ascii="Calibri"/>
                <w:b/>
                <w:color w:val="231F20"/>
                <w:spacing w:val="30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air</w:t>
            </w:r>
            <w:r>
              <w:rPr>
                <w:rFonts w:ascii="Calibri"/>
                <w:b/>
                <w:color w:val="231F20"/>
                <w:spacing w:val="-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rises,</w:t>
            </w:r>
            <w:r>
              <w:rPr>
                <w:rFonts w:ascii="Calibri"/>
                <w:b/>
                <w:color w:val="231F20"/>
                <w:spacing w:val="-1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Cold</w:t>
            </w:r>
            <w:r>
              <w:rPr>
                <w:rFonts w:ascii="Calibri"/>
                <w:b/>
                <w:color w:val="231F20"/>
                <w:spacing w:val="-1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(more</w:t>
            </w:r>
            <w:r>
              <w:rPr>
                <w:rFonts w:ascii="Calibri"/>
                <w:b/>
                <w:color w:val="231F20"/>
                <w:spacing w:val="-9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dense)</w:t>
            </w:r>
            <w:r>
              <w:rPr>
                <w:rFonts w:ascii="Calibri"/>
                <w:sz w:val="40"/>
              </w:rPr>
            </w:r>
          </w:p>
          <w:p>
            <w:pPr>
              <w:pStyle w:val="TableParagraph"/>
              <w:spacing w:line="460" w:lineRule="exact"/>
              <w:ind w:right="8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air</w:t>
            </w:r>
            <w:r>
              <w:rPr>
                <w:rFonts w:ascii="Calibri"/>
                <w:b/>
                <w:color w:val="231F20"/>
                <w:spacing w:val="-49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sinks.</w:t>
            </w:r>
            <w:r>
              <w:rPr>
                <w:rFonts w:ascii="Calibri"/>
                <w:sz w:val="4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40"/>
                <w:szCs w:val="40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59"/>
                <w:szCs w:val="59"/>
              </w:rPr>
            </w:pPr>
          </w:p>
          <w:p>
            <w:pPr>
              <w:pStyle w:val="TableParagraph"/>
              <w:spacing w:line="420" w:lineRule="exact"/>
              <w:ind w:left="95" w:right="93" w:hanging="9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kinetic</w:t>
            </w:r>
            <w:r>
              <w:rPr>
                <w:rFonts w:ascii="Calibri"/>
                <w:b/>
                <w:color w:val="231F20"/>
                <w:spacing w:val="-4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6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-5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wind</w:t>
            </w:r>
            <w:r>
              <w:rPr>
                <w:rFonts w:ascii="Calibri"/>
                <w:b/>
                <w:color w:val="231F20"/>
                <w:spacing w:val="-4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5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-5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781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563" w:lineRule="exact"/>
              <w:ind w:left="978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9"/>
                <w:w w:val="105"/>
                <w:sz w:val="56"/>
              </w:rPr>
              <w:t>W</w:t>
            </w:r>
            <w:r>
              <w:rPr>
                <w:rFonts w:ascii="Calibri"/>
                <w:b/>
                <w:color w:val="231F20"/>
                <w:w w:val="105"/>
                <w:sz w:val="56"/>
              </w:rPr>
              <w:t>i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n</w:t>
            </w:r>
            <w:r>
              <w:rPr>
                <w:rFonts w:ascii="Calibri"/>
                <w:b/>
                <w:color w:val="231F20"/>
                <w:w w:val="105"/>
                <w:sz w:val="56"/>
              </w:rPr>
              <w:t>d</w:t>
            </w:r>
            <w:r>
              <w:rPr>
                <w:rFonts w:ascii="Calibri"/>
                <w:b/>
                <w:color w:val="231F20"/>
                <w:spacing w:val="-13"/>
                <w:w w:val="105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30"/>
                <w:w w:val="105"/>
                <w:sz w:val="56"/>
              </w:rPr>
              <w:t>T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u</w:t>
            </w:r>
            <w:r>
              <w:rPr>
                <w:rFonts w:ascii="Calibri"/>
                <w:b/>
                <w:color w:val="231F20"/>
                <w:w w:val="105"/>
                <w:sz w:val="56"/>
              </w:rPr>
              <w:t>r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b</w:t>
            </w:r>
            <w:r>
              <w:rPr>
                <w:rFonts w:ascii="Calibri"/>
                <w:b/>
                <w:color w:val="231F20"/>
                <w:w w:val="105"/>
                <w:sz w:val="56"/>
              </w:rPr>
              <w:t>i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n</w:t>
            </w:r>
            <w:r>
              <w:rPr>
                <w:rFonts w:ascii="Calibri"/>
                <w:b/>
                <w:color w:val="231F20"/>
                <w:w w:val="105"/>
                <w:sz w:val="56"/>
              </w:rPr>
              <w:t>e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2450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00" w:lineRule="atLeast"/>
              <w:ind w:left="21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46.05pt;height:70.8pt;mso-position-horizontal-relative:char;mso-position-vertical-relative:line" coordorigin="0,0" coordsize="921,1416">
                  <v:group style="position:absolute;left:227;top:717;width:107;height:299" coordorigin="227,717" coordsize="107,299">
                    <v:shape style="position:absolute;left:227;top:717;width:107;height:299" coordorigin="227,717" coordsize="107,299" path="m258,717l234,722,227,733,291,1010,300,1016,313,1016,326,1013,334,1002,269,724,258,717xe" filled="true" fillcolor="#000000" stroked="false">
                      <v:path arrowok="t"/>
                      <v:fill type="solid"/>
                    </v:shape>
                  </v:group>
                  <v:group style="position:absolute;left:367;top:718;width:65;height:298" coordorigin="367,718" coordsize="65,298">
                    <v:shape style="position:absolute;left:367;top:718;width:65;height:298" coordorigin="367,718" coordsize="65,298" path="m400,718l376,720,367,730,389,1008,398,1016,411,1016,423,1015,432,1005,410,727,400,718xe" filled="true" fillcolor="#000000" stroked="false">
                      <v:path arrowok="t"/>
                      <v:fill type="solid"/>
                    </v:shape>
                  </v:group>
                  <v:group style="position:absolute;left:487;top:718;width:64;height:298" coordorigin="487,718" coordsize="64,298">
                    <v:shape style="position:absolute;left:487;top:718;width:64;height:298" coordorigin="487,718" coordsize="64,298" path="m519,718l508,727,487,1005,496,1015,508,1016,520,1016,530,1008,551,730,542,720,519,718xe" filled="true" fillcolor="#000000" stroked="false">
                      <v:path arrowok="t"/>
                      <v:fill type="solid"/>
                    </v:shape>
                  </v:group>
                  <v:group style="position:absolute;left:585;top:717;width:107;height:299" coordorigin="585,717" coordsize="107,299">
                    <v:shape style="position:absolute;left:585;top:717;width:107;height:299" coordorigin="585,717" coordsize="107,299" path="m661,717l650,724,585,1002,592,1013,606,1016,619,1016,628,1010,692,733,684,722,661,717xe" filled="true" fillcolor="#000000" stroked="false">
                      <v:path arrowok="t"/>
                      <v:fill type="solid"/>
                    </v:shape>
                  </v:group>
                  <v:group style="position:absolute;left:0;top:0;width:902;height:1416" coordorigin="0,0" coordsize="902,1416">
                    <v:shape style="position:absolute;left:0;top:0;width:902;height:1416" coordorigin="0,0" coordsize="902,1416" path="m499,0l423,0,350,12,282,34,218,66,161,106,111,154,69,208,36,270,13,334,2,404,0,440,0,462,12,540,33,600,49,634,60,660,82,708,92,734,103,758,113,782,122,806,131,832,149,880,157,906,165,930,173,956,180,980,198,1058,203,1084,207,1112,214,1132,225,1150,240,1162,258,1326,282,1384,339,1416,567,1416,630,1394,647,1376,354,1376,333,1372,315,1360,304,1342,353,1340,365,1340,375,1330,375,1308,365,1298,301,1298,301,1254,365,1254,375,1244,375,1220,365,1212,301,1212,301,1178,663,1178,663,1172,682,1162,697,1148,705,1136,282,1136,263,1128,251,1110,241,1054,222,974,200,896,191,872,183,846,174,822,164,796,154,772,144,746,113,672,77,594,892,594,899,578,899,576,900,576,902,568,404,568,381,566,301,566,293,564,249,564,234,562,215,562,198,560,174,560,164,558,147,558,123,556,114,556,97,554,89,554,66,552,59,552,47,492,43,452,45,418,55,352,76,290,106,234,144,182,189,138,241,102,298,72,361,52,427,42,461,40,652,40,640,34,606,22,571,12,499,0xe" filled="true" fillcolor="#000000" stroked="false">
                      <v:path arrowok="t"/>
                      <v:fill type="solid"/>
                    </v:shape>
                  </v:group>
                  <v:group style="position:absolute;left:432;top:1178;width:231;height:198" coordorigin="432,1178" coordsize="231,198">
                    <v:shape style="position:absolute;left:432;top:1178;width:231;height:198" coordorigin="432,1178" coordsize="231,198" path="m663,1178l620,1178,620,1212,442,1212,432,1220,432,1244,442,1254,620,1254,620,1298,442,1298,432,1308,432,1330,442,1340,618,1340,608,1358,591,1370,570,1376,647,1376,656,1360,662,1340,663,1178xe" filled="true" fillcolor="#000000" stroked="false">
                      <v:path arrowok="t"/>
                      <v:fill type="solid"/>
                    </v:shape>
                  </v:group>
                  <v:group style="position:absolute;left:639;top:594;width:253;height:542" coordorigin="639,594" coordsize="253,542">
                    <v:shape style="position:absolute;left:639;top:594;width:253;height:542" coordorigin="639,594" coordsize="253,542" path="m892,594l844,594,843,596,831,622,820,648,809,672,798,698,787,722,777,746,767,772,757,796,748,820,739,846,730,870,722,896,700,972,681,1050,672,1106,662,1124,644,1134,639,1136,705,1136,708,1132,714,1102,719,1072,726,1044,747,962,771,884,799,808,809,784,819,758,829,734,840,710,850,684,861,660,873,636,889,600,892,594xe" filled="true" fillcolor="#000000" stroked="false">
                      <v:path arrowok="t"/>
                      <v:fill type="solid"/>
                    </v:shape>
                  </v:group>
                  <v:group style="position:absolute;left:303;top:608;width:315;height:2" coordorigin="303,608" coordsize="315,2">
                    <v:shape style="position:absolute;left:303;top:608;width:315;height:2" coordorigin="303,608" coordsize="315,0" path="m303,608l618,608e" filled="false" stroked="true" strokeweight=".2999pt" strokecolor="#000000">
                      <v:path arrowok="t"/>
                    </v:shape>
                  </v:group>
                  <v:group style="position:absolute;left:253;top:605;width:430;height:2" coordorigin="253,605" coordsize="430,2">
                    <v:shape style="position:absolute;left:253;top:605;width:430;height:2" coordorigin="253,605" coordsize="430,0" path="m253,605l683,605e" filled="false" stroked="true" strokeweight=".2pt" strokecolor="#000000">
                      <v:path arrowok="t"/>
                    </v:shape>
                  </v:group>
                  <v:group style="position:absolute;left:84;top:599;width:750;height:2" coordorigin="84,599" coordsize="750,2">
                    <v:shape style="position:absolute;left:84;top:599;width:750;height:2" coordorigin="84,599" coordsize="750,0" path="m84,599l834,599e" filled="false" stroked="true" strokeweight=".6pt" strokecolor="#000000">
                      <v:path arrowok="t"/>
                    </v:shape>
                  </v:group>
                  <v:group style="position:absolute;left:461;top:40;width:460;height:528" coordorigin="461,40" coordsize="460,528">
                    <v:shape style="position:absolute;left:461;top:40;width:460;height:528" coordorigin="461,40" coordsize="460,528" path="m652,40l461,40,495,42,528,46,593,62,653,86,707,118,756,158,798,204,832,258,857,314,873,376,878,440,878,462,865,540,862,552,841,552,833,554,825,554,808,556,774,558,757,558,731,560,723,560,706,562,680,562,672,564,628,564,621,566,551,566,529,568,902,568,918,498,921,458,920,418,908,346,885,276,852,214,810,156,760,108,703,66,672,50,652,4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8"/>
              <w:ind w:left="1287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56"/>
              </w:rPr>
              <w:t>Light</w:t>
            </w:r>
            <w:r>
              <w:rPr>
                <w:rFonts w:ascii="Calibri"/>
                <w:b/>
                <w:color w:val="231F20"/>
                <w:spacing w:val="-14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Bulb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415" w:right="409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-5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43"/>
                <w:w w:val="110"/>
                <w:sz w:val="40"/>
              </w:rPr>
              <w:t>o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d</w:t>
            </w:r>
            <w:r>
              <w:rPr>
                <w:rFonts w:ascii="Calibri"/>
                <w:b/>
                <w:color w:val="231F20"/>
                <w:spacing w:val="-6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-55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53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2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</w:tbl>
    <w:p>
      <w:pPr>
        <w:spacing w:after="0" w:line="420" w:lineRule="exact"/>
        <w:jc w:val="center"/>
        <w:rPr>
          <w:rFonts w:ascii="Calibri" w:hAnsi="Calibri" w:cs="Calibri" w:eastAsia="Calibri"/>
          <w:sz w:val="40"/>
          <w:szCs w:val="40"/>
        </w:rPr>
        <w:sectPr>
          <w:pgSz w:w="12240" w:h="15840"/>
          <w:pgMar w:top="480" w:bottom="280" w:left="580" w:right="6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90.194pt;margin-top:31.094pt;width:89.7pt;height:83.05pt;mso-position-horizontal-relative:page;mso-position-vertical-relative:page;z-index:-85024" coordorigin="1804,622" coordsize="1794,1661">
            <v:group style="position:absolute;left:3275;top:1301;width:315;height:324" coordorigin="3275,1301" coordsize="315,324">
              <v:shape style="position:absolute;left:3275;top:1301;width:315;height:324" coordorigin="3275,1301" coordsize="315,324" path="m3403,1301l3403,1434,3275,1434,3275,1491,3403,1491,3403,1625,3462,1625,3462,1491,3590,1491,3590,1434,3462,1434,3462,1301,3403,1301xe" filled="false" stroked="true" strokeweight=".706pt" strokecolor="#231f20">
                <v:path arrowok="t"/>
              </v:shape>
            </v:group>
            <v:group style="position:absolute;left:2308;top:636;width:452;height:1632" coordorigin="2308,636" coordsize="452,1632">
              <v:shape style="position:absolute;left:2308;top:636;width:452;height:1632" coordorigin="2308,636" coordsize="452,1632" path="m2527,636l2603,681,2635,735,2665,805,2691,891,2713,988,2731,1096,2745,1210,2754,1330,2759,1452,2760,1574,2756,1693,2747,1808,2733,1915,2713,2013,2689,2098,2658,2169,2622,2222,2533,2268,2485,2256,2408,2169,2378,2098,2353,2013,2334,1915,2321,1808,2312,1693,2308,1574,2309,1452,2314,1330,2323,1210,2337,1096,2354,988,2375,891,2399,805,2427,735,2457,681,2527,636xe" filled="false" stroked="true" strokeweight="1.412pt" strokecolor="#231f20">
                <v:path arrowok="t"/>
              </v:shape>
            </v:group>
            <v:group style="position:absolute;left:1818;top:1004;width:1433;height:922" coordorigin="1818,1004" coordsize="1433,922">
              <v:shape style="position:absolute;left:1818;top:1004;width:1433;height:922" coordorigin="1818,1004" coordsize="1433,922" path="m1826,1047l1856,1019,1903,1005,1966,1004,2042,1014,2128,1035,2224,1066,2325,1105,2431,1151,2539,1203,2647,1260,2753,1321,2854,1385,2948,1451,3034,1518,3108,1584,3169,1648,3215,1710,3243,1768,3251,1821,3237,1869,3202,1904,3152,1923,3088,1926,3012,1916,2926,1894,2832,1861,2733,1819,2629,1768,2524,1711,2419,1649,2317,1582,2218,1514,2126,1444,2042,1375,1969,1308,1907,1244,1860,1184,1830,1131,1818,1085,1826,1047xe" filled="false" stroked="true" strokeweight="1.412pt" strokecolor="#231f20">
                <v:path arrowok="t"/>
              </v:shape>
            </v:group>
            <v:group style="position:absolute;left:1820;top:975;width:1423;height:920" coordorigin="1820,975" coordsize="1423,920">
              <v:shape style="position:absolute;left:1820;top:975;width:1423;height:920" coordorigin="1820,975" coordsize="1423,920" path="m1820,1858l1822,1769,1852,1714,1898,1653,1959,1588,2032,1520,2116,1451,2208,1381,2307,1313,2410,1247,2515,1185,2620,1129,2724,1079,2824,1037,2918,1005,3004,984,3080,975,3145,979,3195,998,3229,1033,3243,1081,3235,1134,3206,1191,3160,1253,3099,1316,3024,1382,2938,1448,2843,1513,2742,1576,2636,1637,2528,1694,2419,1745,2314,1791,2212,1830,2117,1861,2031,1883,1956,1895,1895,1895,1849,1883,1820,1858xe" filled="false" stroked="true" strokeweight="1.412pt" strokecolor="#231f20">
                <v:path arrowok="t"/>
              </v:shape>
              <v:shape style="position:absolute;left:1907;top:1245;width:190;height:190" type="#_x0000_t75" alt="þÿ" stroked="false">
                <v:imagedata r:id="rId194" o:title=""/>
              </v:shape>
              <v:shape style="position:absolute;left:2781;top:941;width:190;height:190" type="#_x0000_t75" alt="þÿ" stroked="false">
                <v:imagedata r:id="rId81" o:title=""/>
              </v:shape>
              <v:shape style="position:absolute;left:2617;top:1864;width:190;height:190" type="#_x0000_t75" alt="þÿ" stroked="false">
                <v:imagedata r:id="rId83" o:title=""/>
              </v:shape>
              <v:shape style="position:absolute;left:2357;top:1303;width:149;height:149" type="#_x0000_t75" alt="þÿ" stroked="false">
                <v:imagedata r:id="rId84" o:title=""/>
              </v:shape>
              <v:shape style="position:absolute;left:2460;top:1489;width:148;height:149" type="#_x0000_t75" alt="þÿ" stroked="false">
                <v:imagedata r:id="rId84" o:title=""/>
              </v:shape>
              <v:shape style="position:absolute;left:2569;top:1307;width:149;height:148" type="#_x0000_t75" alt="þÿ" stroked="false">
                <v:imagedata r:id="rId85" o:title=""/>
              </v:shape>
              <v:shape style="position:absolute;left:2361;top:1435;width:148;height:149" type="#_x0000_t75" alt="þÿ" stroked="false">
                <v:imagedata r:id="rId195" o:title=""/>
              </v:shape>
              <v:shape style="position:absolute;left:2555;top:1435;width:148;height:149" type="#_x0000_t75" alt="þÿ" stroked="false">
                <v:imagedata r:id="rId125" o:title=""/>
              </v:shape>
              <v:shape style="position:absolute;left:2453;top:1266;width:148;height:148" type="#_x0000_t75" alt="þÿ" stroked="false">
                <v:imagedata r:id="rId88" o:title=""/>
              </v:shape>
              <v:shape style="position:absolute;left:2460;top:1373;width:148;height:149" type="#_x0000_t75" alt="þÿ" stroked="false">
                <v:imagedata r:id="rId89" o:title=""/>
              </v:shape>
            </v:group>
            <w10:wrap type="none"/>
          </v:group>
        </w:pict>
      </w:r>
      <w:r>
        <w:rPr/>
        <w:pict>
          <v:shape style="position:absolute;margin-left:146.899963pt;margin-top:152.799988pt;width:68.800015pt;height:93pt;mso-position-horizontal-relative:page;mso-position-vertical-relative:page;z-index:-85000" type="#_x0000_t75" alt="þÿ" stroked="false">
            <v:imagedata r:id="rId196" o:title=""/>
          </v:shape>
        </w:pict>
      </w:r>
      <w:r>
        <w:rPr/>
        <w:pict>
          <v:shape style="position:absolute;margin-left:99.899979pt;margin-top:276.699951pt;width:142.550033pt;height:92.25pt;mso-position-horizontal-relative:page;mso-position-vertical-relative:page;z-index:-84976" type="#_x0000_t75" alt="þÿ" stroked="false">
            <v:imagedata r:id="rId197" o:title=""/>
          </v:shape>
        </w:pict>
      </w:r>
      <w:r>
        <w:rPr/>
        <w:pict>
          <v:group style="position:absolute;margin-left:159.477005pt;margin-top:527.026978pt;width:37.65pt;height:73.45pt;mso-position-horizontal-relative:page;mso-position-vertical-relative:page;z-index:-84952" coordorigin="3190,10541" coordsize="753,1469">
            <v:group style="position:absolute;left:3510;top:11212;width:420;height:785" coordorigin="3510,11212" coordsize="420,785">
              <v:shape style="position:absolute;left:3510;top:11212;width:420;height:785" coordorigin="3510,11212" coordsize="420,785" path="m3823,11212l3510,11212,3516,11254,3530,11330,3561,11415,3590,11470,3630,11536,3681,11615,3727,11697,3748,11767,3749,11827,3733,11876,3672,11950,3597,11995,3592,11996,3588,11996,3586,11997,3653,11996,3741,11986,3809,11946,3860,11885,3896,11809,3918,11724,3928,11635,3930,11552,3924,11478,3912,11417,3896,11358,3871,11301,3843,11245,3823,11212xe" filled="true" fillcolor="#231f20" stroked="false">
                <v:path arrowok="t"/>
                <v:fill type="solid"/>
              </v:shape>
            </v:group>
            <v:group style="position:absolute;left:3202;top:10553;width:621;height:1443" coordorigin="3202,10553" coordsize="621,1443">
              <v:shape style="position:absolute;left:3202;top:10553;width:621;height:1443" coordorigin="3202,10553" coordsize="621,1443" path="m3638,10553l3556,10626,3486,10700,3426,10773,3375,10844,3333,10916,3297,10985,3269,11054,3248,11118,3231,11179,3212,11289,3204,11381,3202,11448,3202,11470,3209,11562,3236,11669,3273,11776,3317,11870,3368,11930,3453,11975,3546,11995,3586,11996,3511,11905,3452,11809,3409,11712,3386,11612,3382,11512,3401,11410,3443,11310,3510,11212,3823,11212,3809,11187,3771,11125,3729,11060,3681,10988,3638,10916,3607,10848,3587,10785,3577,10728,3577,10676,3588,10629,3608,10588,3638,10553xe" filled="true" fillcolor="#231f20" stroked="false">
                <v:path arrowok="t"/>
                <v:fill type="solid"/>
              </v:shape>
            </v:group>
            <v:group style="position:absolute;left:3202;top:10553;width:728;height:1444" coordorigin="3202,10553" coordsize="728,1444">
              <v:shape style="position:absolute;left:3202;top:10553;width:728;height:1444" coordorigin="3202,10553" coordsize="728,1444" path="m3638,10553l3556,10626,3486,10700,3426,10773,3375,10844,3333,10916,3297,10985,3269,11054,3248,11118,3231,11179,3212,11289,3204,11381,3202,11417,3202,11448,3202,11471,3209,11562,3236,11669,3273,11776,3317,11870,3368,11930,3453,11975,3546,11995,3586,11996,3511,11905,3452,11809,3409,11712,3386,11612,3382,11512,3401,11410,3443,11310,3510,11212,3516,11254,3522,11292,3542,11370,3590,11470,3630,11536,3681,11615,3727,11697,3748,11767,3749,11827,3733,11876,3672,11950,3603,11992,3592,11996,3588,11996,3586,11997,3653,11996,3741,11986,3809,11946,3860,11885,3896,11809,3918,11724,3928,11635,3930,11552,3924,11478,3912,11417,3896,11358,3871,11301,3843,11245,3809,11187,3771,11125,3729,11060,3681,10988,3638,10916,3607,10848,3587,10785,3577,10728,3577,10676,3588,10629,3608,10588,3638,10553xe" filled="false" stroked="true" strokeweight="1.246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.57pt;margin-top:391.690002pt;width:536.9pt;height:3.7pt;mso-position-horizontal-relative:page;mso-position-vertical-relative:page;z-index:-84928" coordorigin="751,7834" coordsize="10738,74">
            <v:group style="position:absolute;left:770;top:7853;width:29;height:36" coordorigin="770,7853" coordsize="29,36">
              <v:shape style="position:absolute;left:770;top:7853;width:29;height:36" coordorigin="770,7853" coordsize="29,36" path="m770,7871l799,7871e" filled="false" stroked="true" strokeweight="1.9pt" strokecolor="#231f20">
                <v:path arrowok="t"/>
              </v:shape>
            </v:group>
            <v:group style="position:absolute;left:828;top:7853;width:29;height:36" coordorigin="828,7853" coordsize="29,36">
              <v:shape style="position:absolute;left:828;top:7853;width:29;height:36" coordorigin="828,7853" coordsize="29,36" path="m828,7871l857,7871e" filled="false" stroked="true" strokeweight="1.9pt" strokecolor="#231f20">
                <v:path arrowok="t"/>
              </v:shape>
            </v:group>
            <v:group style="position:absolute;left:886;top:7853;width:29;height:36" coordorigin="886,7853" coordsize="29,36">
              <v:shape style="position:absolute;left:886;top:7853;width:29;height:36" coordorigin="886,7853" coordsize="29,36" path="m886,7871l914,7871e" filled="false" stroked="true" strokeweight="1.9pt" strokecolor="#231f20">
                <v:path arrowok="t"/>
              </v:shape>
            </v:group>
            <v:group style="position:absolute;left:943;top:7853;width:29;height:36" coordorigin="943,7853" coordsize="29,36">
              <v:shape style="position:absolute;left:943;top:7853;width:29;height:36" coordorigin="943,7853" coordsize="29,36" path="m943,7871l972,7871e" filled="false" stroked="true" strokeweight="1.9pt" strokecolor="#231f20">
                <v:path arrowok="t"/>
              </v:shape>
            </v:group>
            <v:group style="position:absolute;left:1001;top:7853;width:29;height:36" coordorigin="1001,7853" coordsize="29,36">
              <v:shape style="position:absolute;left:1001;top:7853;width:29;height:36" coordorigin="1001,7853" coordsize="29,36" path="m1001,7871l1030,7871e" filled="false" stroked="true" strokeweight="1.9pt" strokecolor="#231f20">
                <v:path arrowok="t"/>
              </v:shape>
            </v:group>
            <v:group style="position:absolute;left:1058;top:7853;width:29;height:36" coordorigin="1058,7853" coordsize="29,36">
              <v:shape style="position:absolute;left:1058;top:7853;width:29;height:36" coordorigin="1058,7853" coordsize="29,36" path="m1058,7871l1087,7871e" filled="false" stroked="true" strokeweight="1.9pt" strokecolor="#231f20">
                <v:path arrowok="t"/>
              </v:shape>
            </v:group>
            <v:group style="position:absolute;left:1116;top:7853;width:29;height:36" coordorigin="1116,7853" coordsize="29,36">
              <v:shape style="position:absolute;left:1116;top:7853;width:29;height:36" coordorigin="1116,7853" coordsize="29,36" path="m1116,7871l1145,7871e" filled="false" stroked="true" strokeweight="1.9pt" strokecolor="#231f20">
                <v:path arrowok="t"/>
              </v:shape>
            </v:group>
            <v:group style="position:absolute;left:1174;top:7853;width:29;height:36" coordorigin="1174,7853" coordsize="29,36">
              <v:shape style="position:absolute;left:1174;top:7853;width:29;height:36" coordorigin="1174,7853" coordsize="29,36" path="m1174,7871l1202,7871e" filled="false" stroked="true" strokeweight="1.9pt" strokecolor="#231f20">
                <v:path arrowok="t"/>
              </v:shape>
            </v:group>
            <v:group style="position:absolute;left:1231;top:7853;width:29;height:36" coordorigin="1231,7853" coordsize="29,36">
              <v:shape style="position:absolute;left:1231;top:7853;width:29;height:36" coordorigin="1231,7853" coordsize="29,36" path="m1231,7871l1260,7871e" filled="false" stroked="true" strokeweight="1.9pt" strokecolor="#231f20">
                <v:path arrowok="t"/>
              </v:shape>
            </v:group>
            <v:group style="position:absolute;left:1289;top:7853;width:29;height:36" coordorigin="1289,7853" coordsize="29,36">
              <v:shape style="position:absolute;left:1289;top:7853;width:29;height:36" coordorigin="1289,7853" coordsize="29,36" path="m1289,7871l1318,7871e" filled="false" stroked="true" strokeweight="1.9pt" strokecolor="#231f20">
                <v:path arrowok="t"/>
              </v:shape>
            </v:group>
            <v:group style="position:absolute;left:1346;top:7853;width:29;height:36" coordorigin="1346,7853" coordsize="29,36">
              <v:shape style="position:absolute;left:1346;top:7853;width:29;height:36" coordorigin="1346,7853" coordsize="29,36" path="m1346,7871l1375,7871e" filled="false" stroked="true" strokeweight="1.9pt" strokecolor="#231f20">
                <v:path arrowok="t"/>
              </v:shape>
            </v:group>
            <v:group style="position:absolute;left:1404;top:7853;width:29;height:36" coordorigin="1404,7853" coordsize="29,36">
              <v:shape style="position:absolute;left:1404;top:7853;width:29;height:36" coordorigin="1404,7853" coordsize="29,36" path="m1404,7871l1433,7871e" filled="false" stroked="true" strokeweight="1.9pt" strokecolor="#231f20">
                <v:path arrowok="t"/>
              </v:shape>
            </v:group>
            <v:group style="position:absolute;left:1462;top:7853;width:29;height:36" coordorigin="1462,7853" coordsize="29,36">
              <v:shape style="position:absolute;left:1462;top:7853;width:29;height:36" coordorigin="1462,7853" coordsize="29,36" path="m1462,7871l1490,7871e" filled="false" stroked="true" strokeweight="1.9pt" strokecolor="#231f20">
                <v:path arrowok="t"/>
              </v:shape>
            </v:group>
            <v:group style="position:absolute;left:1519;top:7853;width:29;height:36" coordorigin="1519,7853" coordsize="29,36">
              <v:shape style="position:absolute;left:1519;top:7853;width:29;height:36" coordorigin="1519,7853" coordsize="29,36" path="m1519,7871l1548,7871e" filled="false" stroked="true" strokeweight="1.9pt" strokecolor="#231f20">
                <v:path arrowok="t"/>
              </v:shape>
            </v:group>
            <v:group style="position:absolute;left:1577;top:7853;width:29;height:36" coordorigin="1577,7853" coordsize="29,36">
              <v:shape style="position:absolute;left:1577;top:7853;width:29;height:36" coordorigin="1577,7853" coordsize="29,36" path="m1577,7871l1606,7871e" filled="false" stroked="true" strokeweight="1.9pt" strokecolor="#231f20">
                <v:path arrowok="t"/>
              </v:shape>
            </v:group>
            <v:group style="position:absolute;left:1634;top:7853;width:29;height:36" coordorigin="1634,7853" coordsize="29,36">
              <v:shape style="position:absolute;left:1634;top:7853;width:29;height:36" coordorigin="1634,7853" coordsize="29,36" path="m1634,7871l1663,7871e" filled="false" stroked="true" strokeweight="1.9pt" strokecolor="#231f20">
                <v:path arrowok="t"/>
              </v:shape>
            </v:group>
            <v:group style="position:absolute;left:1692;top:7853;width:29;height:36" coordorigin="1692,7853" coordsize="29,36">
              <v:shape style="position:absolute;left:1692;top:7853;width:29;height:36" coordorigin="1692,7853" coordsize="29,36" path="m1692,7871l1721,7871e" filled="false" stroked="true" strokeweight="1.9pt" strokecolor="#231f20">
                <v:path arrowok="t"/>
              </v:shape>
            </v:group>
            <v:group style="position:absolute;left:1750;top:7853;width:29;height:36" coordorigin="1750,7853" coordsize="29,36">
              <v:shape style="position:absolute;left:1750;top:7853;width:29;height:36" coordorigin="1750,7853" coordsize="29,36" path="m1750,7871l1778,7871e" filled="false" stroked="true" strokeweight="1.9pt" strokecolor="#231f20">
                <v:path arrowok="t"/>
              </v:shape>
            </v:group>
            <v:group style="position:absolute;left:1807;top:7853;width:29;height:36" coordorigin="1807,7853" coordsize="29,36">
              <v:shape style="position:absolute;left:1807;top:7853;width:29;height:36" coordorigin="1807,7853" coordsize="29,36" path="m1807,7871l1836,7871e" filled="false" stroked="true" strokeweight="1.9pt" strokecolor="#231f20">
                <v:path arrowok="t"/>
              </v:shape>
            </v:group>
            <v:group style="position:absolute;left:1865;top:7853;width:29;height:36" coordorigin="1865,7853" coordsize="29,36">
              <v:shape style="position:absolute;left:1865;top:7853;width:29;height:36" coordorigin="1865,7853" coordsize="29,36" path="m1865,7871l1894,7871e" filled="false" stroked="true" strokeweight="1.9pt" strokecolor="#231f20">
                <v:path arrowok="t"/>
              </v:shape>
            </v:group>
            <v:group style="position:absolute;left:1922;top:7853;width:29;height:36" coordorigin="1922,7853" coordsize="29,36">
              <v:shape style="position:absolute;left:1922;top:7853;width:29;height:36" coordorigin="1922,7853" coordsize="29,36" path="m1922,7871l1951,7871e" filled="false" stroked="true" strokeweight="1.9pt" strokecolor="#231f20">
                <v:path arrowok="t"/>
              </v:shape>
            </v:group>
            <v:group style="position:absolute;left:1980;top:7853;width:29;height:36" coordorigin="1980,7853" coordsize="29,36">
              <v:shape style="position:absolute;left:1980;top:7853;width:29;height:36" coordorigin="1980,7853" coordsize="29,36" path="m1980,7871l2009,7871e" filled="false" stroked="true" strokeweight="1.9pt" strokecolor="#231f20">
                <v:path arrowok="t"/>
              </v:shape>
            </v:group>
            <v:group style="position:absolute;left:2038;top:7853;width:29;height:36" coordorigin="2038,7853" coordsize="29,36">
              <v:shape style="position:absolute;left:2038;top:7853;width:29;height:36" coordorigin="2038,7853" coordsize="29,36" path="m2038,7871l2066,7871e" filled="false" stroked="true" strokeweight="1.9pt" strokecolor="#231f20">
                <v:path arrowok="t"/>
              </v:shape>
            </v:group>
            <v:group style="position:absolute;left:2095;top:7853;width:29;height:36" coordorigin="2095,7853" coordsize="29,36">
              <v:shape style="position:absolute;left:2095;top:7853;width:29;height:36" coordorigin="2095,7853" coordsize="29,36" path="m2095,7871l2124,7871e" filled="false" stroked="true" strokeweight="1.9pt" strokecolor="#231f20">
                <v:path arrowok="t"/>
              </v:shape>
            </v:group>
            <v:group style="position:absolute;left:2153;top:7853;width:29;height:36" coordorigin="2153,7853" coordsize="29,36">
              <v:shape style="position:absolute;left:2153;top:7853;width:29;height:36" coordorigin="2153,7853" coordsize="29,36" path="m2153,7871l2182,7871e" filled="false" stroked="true" strokeweight="1.9pt" strokecolor="#231f20">
                <v:path arrowok="t"/>
              </v:shape>
            </v:group>
            <v:group style="position:absolute;left:2210;top:7853;width:29;height:36" coordorigin="2210,7853" coordsize="29,36">
              <v:shape style="position:absolute;left:2210;top:7853;width:29;height:36" coordorigin="2210,7853" coordsize="29,36" path="m2210,7871l2239,7871e" filled="false" stroked="true" strokeweight="1.9pt" strokecolor="#231f20">
                <v:path arrowok="t"/>
              </v:shape>
            </v:group>
            <v:group style="position:absolute;left:2268;top:7853;width:29;height:36" coordorigin="2268,7853" coordsize="29,36">
              <v:shape style="position:absolute;left:2268;top:7853;width:29;height:36" coordorigin="2268,7853" coordsize="29,36" path="m2268,7871l2297,7871e" filled="false" stroked="true" strokeweight="1.9pt" strokecolor="#231f20">
                <v:path arrowok="t"/>
              </v:shape>
            </v:group>
            <v:group style="position:absolute;left:2326;top:7853;width:29;height:36" coordorigin="2326,7853" coordsize="29,36">
              <v:shape style="position:absolute;left:2326;top:7853;width:29;height:36" coordorigin="2326,7853" coordsize="29,36" path="m2326,7871l2354,7871e" filled="false" stroked="true" strokeweight="1.9pt" strokecolor="#231f20">
                <v:path arrowok="t"/>
              </v:shape>
            </v:group>
            <v:group style="position:absolute;left:2383;top:7853;width:29;height:36" coordorigin="2383,7853" coordsize="29,36">
              <v:shape style="position:absolute;left:2383;top:7853;width:29;height:36" coordorigin="2383,7853" coordsize="29,36" path="m2383,7871l2412,7871e" filled="false" stroked="true" strokeweight="1.9pt" strokecolor="#231f20">
                <v:path arrowok="t"/>
              </v:shape>
            </v:group>
            <v:group style="position:absolute;left:2441;top:7853;width:29;height:36" coordorigin="2441,7853" coordsize="29,36">
              <v:shape style="position:absolute;left:2441;top:7853;width:29;height:36" coordorigin="2441,7853" coordsize="29,36" path="m2441,7871l2470,7871e" filled="false" stroked="true" strokeweight="1.9pt" strokecolor="#231f20">
                <v:path arrowok="t"/>
              </v:shape>
            </v:group>
            <v:group style="position:absolute;left:2498;top:7853;width:29;height:36" coordorigin="2498,7853" coordsize="29,36">
              <v:shape style="position:absolute;left:2498;top:7853;width:29;height:36" coordorigin="2498,7853" coordsize="29,36" path="m2498,7871l2527,7871e" filled="false" stroked="true" strokeweight="1.9pt" strokecolor="#231f20">
                <v:path arrowok="t"/>
              </v:shape>
            </v:group>
            <v:group style="position:absolute;left:2556;top:7853;width:29;height:36" coordorigin="2556,7853" coordsize="29,36">
              <v:shape style="position:absolute;left:2556;top:7853;width:29;height:36" coordorigin="2556,7853" coordsize="29,36" path="m2556,7871l2585,7871e" filled="false" stroked="true" strokeweight="1.9pt" strokecolor="#231f20">
                <v:path arrowok="t"/>
              </v:shape>
            </v:group>
            <v:group style="position:absolute;left:2614;top:7853;width:29;height:36" coordorigin="2614,7853" coordsize="29,36">
              <v:shape style="position:absolute;left:2614;top:7853;width:29;height:36" coordorigin="2614,7853" coordsize="29,36" path="m2614,7871l2642,7871e" filled="false" stroked="true" strokeweight="1.9pt" strokecolor="#231f20">
                <v:path arrowok="t"/>
              </v:shape>
            </v:group>
            <v:group style="position:absolute;left:2671;top:7853;width:29;height:36" coordorigin="2671,7853" coordsize="29,36">
              <v:shape style="position:absolute;left:2671;top:7853;width:29;height:36" coordorigin="2671,7853" coordsize="29,36" path="m2671,7871l2700,7871e" filled="false" stroked="true" strokeweight="1.9pt" strokecolor="#231f20">
                <v:path arrowok="t"/>
              </v:shape>
            </v:group>
            <v:group style="position:absolute;left:2729;top:7853;width:29;height:36" coordorigin="2729,7853" coordsize="29,36">
              <v:shape style="position:absolute;left:2729;top:7853;width:29;height:36" coordorigin="2729,7853" coordsize="29,36" path="m2729,7871l2758,7871e" filled="false" stroked="true" strokeweight="1.9pt" strokecolor="#231f20">
                <v:path arrowok="t"/>
              </v:shape>
            </v:group>
            <v:group style="position:absolute;left:2786;top:7853;width:29;height:36" coordorigin="2786,7853" coordsize="29,36">
              <v:shape style="position:absolute;left:2786;top:7853;width:29;height:36" coordorigin="2786,7853" coordsize="29,36" path="m2786,7871l2815,7871e" filled="false" stroked="true" strokeweight="1.9pt" strokecolor="#231f20">
                <v:path arrowok="t"/>
              </v:shape>
            </v:group>
            <v:group style="position:absolute;left:2844;top:7853;width:29;height:36" coordorigin="2844,7853" coordsize="29,36">
              <v:shape style="position:absolute;left:2844;top:7853;width:29;height:36" coordorigin="2844,7853" coordsize="29,36" path="m2844,7871l2873,7871e" filled="false" stroked="true" strokeweight="1.9pt" strokecolor="#231f20">
                <v:path arrowok="t"/>
              </v:shape>
            </v:group>
            <v:group style="position:absolute;left:2902;top:7853;width:29;height:36" coordorigin="2902,7853" coordsize="29,36">
              <v:shape style="position:absolute;left:2902;top:7853;width:29;height:36" coordorigin="2902,7853" coordsize="29,36" path="m2902,7871l2930,7871e" filled="false" stroked="true" strokeweight="1.9pt" strokecolor="#231f20">
                <v:path arrowok="t"/>
              </v:shape>
            </v:group>
            <v:group style="position:absolute;left:2959;top:7853;width:29;height:36" coordorigin="2959,7853" coordsize="29,36">
              <v:shape style="position:absolute;left:2959;top:7853;width:29;height:36" coordorigin="2959,7853" coordsize="29,36" path="m2959,7871l2988,7871e" filled="false" stroked="true" strokeweight="1.9pt" strokecolor="#231f20">
                <v:path arrowok="t"/>
              </v:shape>
            </v:group>
            <v:group style="position:absolute;left:3017;top:7853;width:29;height:36" coordorigin="3017,7853" coordsize="29,36">
              <v:shape style="position:absolute;left:3017;top:7853;width:29;height:36" coordorigin="3017,7853" coordsize="29,36" path="m3017,7871l3046,7871e" filled="false" stroked="true" strokeweight="1.9pt" strokecolor="#231f20">
                <v:path arrowok="t"/>
              </v:shape>
            </v:group>
            <v:group style="position:absolute;left:3074;top:7853;width:29;height:36" coordorigin="3074,7853" coordsize="29,36">
              <v:shape style="position:absolute;left:3074;top:7853;width:29;height:36" coordorigin="3074,7853" coordsize="29,36" path="m3074,7871l3103,7871e" filled="false" stroked="true" strokeweight="1.9pt" strokecolor="#231f20">
                <v:path arrowok="t"/>
              </v:shape>
            </v:group>
            <v:group style="position:absolute;left:3132;top:7853;width:29;height:36" coordorigin="3132,7853" coordsize="29,36">
              <v:shape style="position:absolute;left:3132;top:7853;width:29;height:36" coordorigin="3132,7853" coordsize="29,36" path="m3132,7871l3161,7871e" filled="false" stroked="true" strokeweight="1.9pt" strokecolor="#231f20">
                <v:path arrowok="t"/>
              </v:shape>
            </v:group>
            <v:group style="position:absolute;left:3190;top:7853;width:29;height:36" coordorigin="3190,7853" coordsize="29,36">
              <v:shape style="position:absolute;left:3190;top:7853;width:29;height:36" coordorigin="3190,7853" coordsize="29,36" path="m3190,7871l3218,7871e" filled="false" stroked="true" strokeweight="1.9pt" strokecolor="#231f20">
                <v:path arrowok="t"/>
              </v:shape>
            </v:group>
            <v:group style="position:absolute;left:3247;top:7853;width:29;height:36" coordorigin="3247,7853" coordsize="29,36">
              <v:shape style="position:absolute;left:3247;top:7853;width:29;height:36" coordorigin="3247,7853" coordsize="29,36" path="m3247,7871l3276,7871e" filled="false" stroked="true" strokeweight="1.9pt" strokecolor="#231f20">
                <v:path arrowok="t"/>
              </v:shape>
            </v:group>
            <v:group style="position:absolute;left:3305;top:7853;width:29;height:36" coordorigin="3305,7853" coordsize="29,36">
              <v:shape style="position:absolute;left:3305;top:7853;width:29;height:36" coordorigin="3305,7853" coordsize="29,36" path="m3305,7871l3334,7871e" filled="false" stroked="true" strokeweight="1.9pt" strokecolor="#231f20">
                <v:path arrowok="t"/>
              </v:shape>
            </v:group>
            <v:group style="position:absolute;left:3362;top:7853;width:29;height:36" coordorigin="3362,7853" coordsize="29,36">
              <v:shape style="position:absolute;left:3362;top:7853;width:29;height:36" coordorigin="3362,7853" coordsize="29,36" path="m3362,7871l3391,7871e" filled="false" stroked="true" strokeweight="1.9pt" strokecolor="#231f20">
                <v:path arrowok="t"/>
              </v:shape>
            </v:group>
            <v:group style="position:absolute;left:3420;top:7853;width:29;height:36" coordorigin="3420,7853" coordsize="29,36">
              <v:shape style="position:absolute;left:3420;top:7853;width:29;height:36" coordorigin="3420,7853" coordsize="29,36" path="m3420,7871l3449,7871e" filled="false" stroked="true" strokeweight="1.9pt" strokecolor="#231f20">
                <v:path arrowok="t"/>
              </v:shape>
            </v:group>
            <v:group style="position:absolute;left:3478;top:7853;width:29;height:36" coordorigin="3478,7853" coordsize="29,36">
              <v:shape style="position:absolute;left:3478;top:7853;width:29;height:36" coordorigin="3478,7853" coordsize="29,36" path="m3478,7871l3506,7871e" filled="false" stroked="true" strokeweight="1.9pt" strokecolor="#231f20">
                <v:path arrowok="t"/>
              </v:shape>
            </v:group>
            <v:group style="position:absolute;left:3535;top:7853;width:29;height:36" coordorigin="3535,7853" coordsize="29,36">
              <v:shape style="position:absolute;left:3535;top:7853;width:29;height:36" coordorigin="3535,7853" coordsize="29,36" path="m3535,7871l3564,7871e" filled="false" stroked="true" strokeweight="1.9pt" strokecolor="#231f20">
                <v:path arrowok="t"/>
              </v:shape>
            </v:group>
            <v:group style="position:absolute;left:3593;top:7853;width:29;height:36" coordorigin="3593,7853" coordsize="29,36">
              <v:shape style="position:absolute;left:3593;top:7853;width:29;height:36" coordorigin="3593,7853" coordsize="29,36" path="m3593,7871l3622,7871e" filled="false" stroked="true" strokeweight="1.9pt" strokecolor="#231f20">
                <v:path arrowok="t"/>
              </v:shape>
            </v:group>
            <v:group style="position:absolute;left:3650;top:7853;width:29;height:36" coordorigin="3650,7853" coordsize="29,36">
              <v:shape style="position:absolute;left:3650;top:7853;width:29;height:36" coordorigin="3650,7853" coordsize="29,36" path="m3650,7871l3679,7871e" filled="false" stroked="true" strokeweight="1.9pt" strokecolor="#231f20">
                <v:path arrowok="t"/>
              </v:shape>
            </v:group>
            <v:group style="position:absolute;left:3708;top:7853;width:29;height:36" coordorigin="3708,7853" coordsize="29,36">
              <v:shape style="position:absolute;left:3708;top:7853;width:29;height:36" coordorigin="3708,7853" coordsize="29,36" path="m3708,7871l3737,7871e" filled="false" stroked="true" strokeweight="1.9pt" strokecolor="#231f20">
                <v:path arrowok="t"/>
              </v:shape>
            </v:group>
            <v:group style="position:absolute;left:3766;top:7853;width:29;height:36" coordorigin="3766,7853" coordsize="29,36">
              <v:shape style="position:absolute;left:3766;top:7853;width:29;height:36" coordorigin="3766,7853" coordsize="29,36" path="m3766,7871l3794,7871e" filled="false" stroked="true" strokeweight="1.9pt" strokecolor="#231f20">
                <v:path arrowok="t"/>
              </v:shape>
            </v:group>
            <v:group style="position:absolute;left:3823;top:7853;width:29;height:36" coordorigin="3823,7853" coordsize="29,36">
              <v:shape style="position:absolute;left:3823;top:7853;width:29;height:36" coordorigin="3823,7853" coordsize="29,36" path="m3823,7871l3852,7871e" filled="false" stroked="true" strokeweight="1.9pt" strokecolor="#231f20">
                <v:path arrowok="t"/>
              </v:shape>
            </v:group>
            <v:group style="position:absolute;left:3881;top:7853;width:29;height:36" coordorigin="3881,7853" coordsize="29,36">
              <v:shape style="position:absolute;left:3881;top:7853;width:29;height:36" coordorigin="3881,7853" coordsize="29,36" path="m3881,7871l3910,7871e" filled="false" stroked="true" strokeweight="1.9pt" strokecolor="#231f20">
                <v:path arrowok="t"/>
              </v:shape>
            </v:group>
            <v:group style="position:absolute;left:3938;top:7853;width:29;height:36" coordorigin="3938,7853" coordsize="29,36">
              <v:shape style="position:absolute;left:3938;top:7853;width:29;height:36" coordorigin="3938,7853" coordsize="29,36" path="m3938,7871l3967,7871e" filled="false" stroked="true" strokeweight="1.9pt" strokecolor="#231f20">
                <v:path arrowok="t"/>
              </v:shape>
            </v:group>
            <v:group style="position:absolute;left:3996;top:7853;width:29;height:36" coordorigin="3996,7853" coordsize="29,36">
              <v:shape style="position:absolute;left:3996;top:7853;width:29;height:36" coordorigin="3996,7853" coordsize="29,36" path="m3996,7871l4025,7871e" filled="false" stroked="true" strokeweight="1.9pt" strokecolor="#231f20">
                <v:path arrowok="t"/>
              </v:shape>
            </v:group>
            <v:group style="position:absolute;left:4054;top:7853;width:29;height:36" coordorigin="4054,7853" coordsize="29,36">
              <v:shape style="position:absolute;left:4054;top:7853;width:29;height:36" coordorigin="4054,7853" coordsize="29,36" path="m4054,7871l4082,7871e" filled="false" stroked="true" strokeweight="1.9pt" strokecolor="#231f20">
                <v:path arrowok="t"/>
              </v:shape>
            </v:group>
            <v:group style="position:absolute;left:4111;top:7853;width:29;height:36" coordorigin="4111,7853" coordsize="29,36">
              <v:shape style="position:absolute;left:4111;top:7853;width:29;height:36" coordorigin="4111,7853" coordsize="29,36" path="m4111,7871l4140,7871e" filled="false" stroked="true" strokeweight="1.9pt" strokecolor="#231f20">
                <v:path arrowok="t"/>
              </v:shape>
            </v:group>
            <v:group style="position:absolute;left:4169;top:7853;width:29;height:36" coordorigin="4169,7853" coordsize="29,36">
              <v:shape style="position:absolute;left:4169;top:7853;width:29;height:36" coordorigin="4169,7853" coordsize="29,36" path="m4169,7871l4198,7871e" filled="false" stroked="true" strokeweight="1.9pt" strokecolor="#231f20">
                <v:path arrowok="t"/>
              </v:shape>
            </v:group>
            <v:group style="position:absolute;left:4226;top:7853;width:29;height:36" coordorigin="4226,7853" coordsize="29,36">
              <v:shape style="position:absolute;left:4226;top:7853;width:29;height:36" coordorigin="4226,7853" coordsize="29,36" path="m4226,7871l4255,7871e" filled="false" stroked="true" strokeweight="1.9pt" strokecolor="#231f20">
                <v:path arrowok="t"/>
              </v:shape>
            </v:group>
            <v:group style="position:absolute;left:4284;top:7853;width:29;height:36" coordorigin="4284,7853" coordsize="29,36">
              <v:shape style="position:absolute;left:4284;top:7853;width:29;height:36" coordorigin="4284,7853" coordsize="29,36" path="m4284,7871l4313,7871e" filled="false" stroked="true" strokeweight="1.9pt" strokecolor="#231f20">
                <v:path arrowok="t"/>
              </v:shape>
            </v:group>
            <v:group style="position:absolute;left:4342;top:7853;width:29;height:36" coordorigin="4342,7853" coordsize="29,36">
              <v:shape style="position:absolute;left:4342;top:7853;width:29;height:36" coordorigin="4342,7853" coordsize="29,36" path="m4342,7871l4370,7871e" filled="false" stroked="true" strokeweight="1.9pt" strokecolor="#231f20">
                <v:path arrowok="t"/>
              </v:shape>
            </v:group>
            <v:group style="position:absolute;left:4399;top:7853;width:29;height:36" coordorigin="4399,7853" coordsize="29,36">
              <v:shape style="position:absolute;left:4399;top:7853;width:29;height:36" coordorigin="4399,7853" coordsize="29,36" path="m4399,7871l4428,7871e" filled="false" stroked="true" strokeweight="1.9pt" strokecolor="#231f20">
                <v:path arrowok="t"/>
              </v:shape>
            </v:group>
            <v:group style="position:absolute;left:4457;top:7853;width:29;height:36" coordorigin="4457,7853" coordsize="29,36">
              <v:shape style="position:absolute;left:4457;top:7853;width:29;height:36" coordorigin="4457,7853" coordsize="29,36" path="m4457,7871l4486,7871e" filled="false" stroked="true" strokeweight="1.9pt" strokecolor="#231f20">
                <v:path arrowok="t"/>
              </v:shape>
            </v:group>
            <v:group style="position:absolute;left:4514;top:7853;width:29;height:36" coordorigin="4514,7853" coordsize="29,36">
              <v:shape style="position:absolute;left:4514;top:7853;width:29;height:36" coordorigin="4514,7853" coordsize="29,36" path="m4514,7871l4543,7871e" filled="false" stroked="true" strokeweight="1.9pt" strokecolor="#231f20">
                <v:path arrowok="t"/>
              </v:shape>
            </v:group>
            <v:group style="position:absolute;left:4572;top:7853;width:29;height:36" coordorigin="4572,7853" coordsize="29,36">
              <v:shape style="position:absolute;left:4572;top:7853;width:29;height:36" coordorigin="4572,7853" coordsize="29,36" path="m4572,7871l4601,7871e" filled="false" stroked="true" strokeweight="1.9pt" strokecolor="#231f20">
                <v:path arrowok="t"/>
              </v:shape>
            </v:group>
            <v:group style="position:absolute;left:4630;top:7853;width:29;height:36" coordorigin="4630,7853" coordsize="29,36">
              <v:shape style="position:absolute;left:4630;top:7853;width:29;height:36" coordorigin="4630,7853" coordsize="29,36" path="m4630,7871l4658,7871e" filled="false" stroked="true" strokeweight="1.9pt" strokecolor="#231f20">
                <v:path arrowok="t"/>
              </v:shape>
            </v:group>
            <v:group style="position:absolute;left:4687;top:7853;width:29;height:36" coordorigin="4687,7853" coordsize="29,36">
              <v:shape style="position:absolute;left:4687;top:7853;width:29;height:36" coordorigin="4687,7853" coordsize="29,36" path="m4687,7871l4716,7871e" filled="false" stroked="true" strokeweight="1.9pt" strokecolor="#231f20">
                <v:path arrowok="t"/>
              </v:shape>
            </v:group>
            <v:group style="position:absolute;left:4745;top:7853;width:29;height:36" coordorigin="4745,7853" coordsize="29,36">
              <v:shape style="position:absolute;left:4745;top:7853;width:29;height:36" coordorigin="4745,7853" coordsize="29,36" path="m4745,7871l4774,7871e" filled="false" stroked="true" strokeweight="1.9pt" strokecolor="#231f20">
                <v:path arrowok="t"/>
              </v:shape>
            </v:group>
            <v:group style="position:absolute;left:4802;top:7853;width:29;height:36" coordorigin="4802,7853" coordsize="29,36">
              <v:shape style="position:absolute;left:4802;top:7853;width:29;height:36" coordorigin="4802,7853" coordsize="29,36" path="m4802,7871l4831,7871e" filled="false" stroked="true" strokeweight="1.9pt" strokecolor="#231f20">
                <v:path arrowok="t"/>
              </v:shape>
            </v:group>
            <v:group style="position:absolute;left:4860;top:7853;width:29;height:36" coordorigin="4860,7853" coordsize="29,36">
              <v:shape style="position:absolute;left:4860;top:7853;width:29;height:36" coordorigin="4860,7853" coordsize="29,36" path="m4860,7871l4889,7871e" filled="false" stroked="true" strokeweight="1.9pt" strokecolor="#231f20">
                <v:path arrowok="t"/>
              </v:shape>
            </v:group>
            <v:group style="position:absolute;left:4918;top:7853;width:29;height:36" coordorigin="4918,7853" coordsize="29,36">
              <v:shape style="position:absolute;left:4918;top:7853;width:29;height:36" coordorigin="4918,7853" coordsize="29,36" path="m4918,7871l4946,7871e" filled="false" stroked="true" strokeweight="1.9pt" strokecolor="#231f20">
                <v:path arrowok="t"/>
              </v:shape>
            </v:group>
            <v:group style="position:absolute;left:4975;top:7853;width:29;height:36" coordorigin="4975,7853" coordsize="29,36">
              <v:shape style="position:absolute;left:4975;top:7853;width:29;height:36" coordorigin="4975,7853" coordsize="29,36" path="m4975,7871l5004,7871e" filled="false" stroked="true" strokeweight="1.9pt" strokecolor="#231f20">
                <v:path arrowok="t"/>
              </v:shape>
            </v:group>
            <v:group style="position:absolute;left:5033;top:7853;width:29;height:36" coordorigin="5033,7853" coordsize="29,36">
              <v:shape style="position:absolute;left:5033;top:7853;width:29;height:36" coordorigin="5033,7853" coordsize="29,36" path="m5033,7871l5062,7871e" filled="false" stroked="true" strokeweight="1.9pt" strokecolor="#231f20">
                <v:path arrowok="t"/>
              </v:shape>
            </v:group>
            <v:group style="position:absolute;left:5090;top:7853;width:29;height:36" coordorigin="5090,7853" coordsize="29,36">
              <v:shape style="position:absolute;left:5090;top:7853;width:29;height:36" coordorigin="5090,7853" coordsize="29,36" path="m5090,7871l5119,7871e" filled="false" stroked="true" strokeweight="1.9pt" strokecolor="#231f20">
                <v:path arrowok="t"/>
              </v:shape>
            </v:group>
            <v:group style="position:absolute;left:5148;top:7853;width:29;height:36" coordorigin="5148,7853" coordsize="29,36">
              <v:shape style="position:absolute;left:5148;top:7853;width:29;height:36" coordorigin="5148,7853" coordsize="29,36" path="m5148,7871l5177,7871e" filled="false" stroked="true" strokeweight="1.9pt" strokecolor="#231f20">
                <v:path arrowok="t"/>
              </v:shape>
            </v:group>
            <v:group style="position:absolute;left:5206;top:7853;width:29;height:36" coordorigin="5206,7853" coordsize="29,36">
              <v:shape style="position:absolute;left:5206;top:7853;width:29;height:36" coordorigin="5206,7853" coordsize="29,36" path="m5206,7871l5234,7871e" filled="false" stroked="true" strokeweight="1.9pt" strokecolor="#231f20">
                <v:path arrowok="t"/>
              </v:shape>
            </v:group>
            <v:group style="position:absolute;left:5263;top:7853;width:29;height:36" coordorigin="5263,7853" coordsize="29,36">
              <v:shape style="position:absolute;left:5263;top:7853;width:29;height:36" coordorigin="5263,7853" coordsize="29,36" path="m5263,7871l5292,7871e" filled="false" stroked="true" strokeweight="1.9pt" strokecolor="#231f20">
                <v:path arrowok="t"/>
              </v:shape>
            </v:group>
            <v:group style="position:absolute;left:5321;top:7853;width:29;height:36" coordorigin="5321,7853" coordsize="29,36">
              <v:shape style="position:absolute;left:5321;top:7853;width:29;height:36" coordorigin="5321,7853" coordsize="29,36" path="m5321,7871l5350,7871e" filled="false" stroked="true" strokeweight="1.9pt" strokecolor="#231f20">
                <v:path arrowok="t"/>
              </v:shape>
            </v:group>
            <v:group style="position:absolute;left:5378;top:7853;width:29;height:36" coordorigin="5378,7853" coordsize="29,36">
              <v:shape style="position:absolute;left:5378;top:7853;width:29;height:36" coordorigin="5378,7853" coordsize="29,36" path="m5378,7871l5407,7871e" filled="false" stroked="true" strokeweight="1.9pt" strokecolor="#231f20">
                <v:path arrowok="t"/>
              </v:shape>
            </v:group>
            <v:group style="position:absolute;left:5436;top:7853;width:29;height:36" coordorigin="5436,7853" coordsize="29,36">
              <v:shape style="position:absolute;left:5436;top:7853;width:29;height:36" coordorigin="5436,7853" coordsize="29,36" path="m5436,7871l5465,7871e" filled="false" stroked="true" strokeweight="1.9pt" strokecolor="#231f20">
                <v:path arrowok="t"/>
              </v:shape>
            </v:group>
            <v:group style="position:absolute;left:5494;top:7853;width:29;height:36" coordorigin="5494,7853" coordsize="29,36">
              <v:shape style="position:absolute;left:5494;top:7853;width:29;height:36" coordorigin="5494,7853" coordsize="29,36" path="m5494,7871l5522,7871e" filled="false" stroked="true" strokeweight="1.9pt" strokecolor="#231f20">
                <v:path arrowok="t"/>
              </v:shape>
            </v:group>
            <v:group style="position:absolute;left:5551;top:7853;width:29;height:36" coordorigin="5551,7853" coordsize="29,36">
              <v:shape style="position:absolute;left:5551;top:7853;width:29;height:36" coordorigin="5551,7853" coordsize="29,36" path="m5551,7871l5580,7871e" filled="false" stroked="true" strokeweight="1.9pt" strokecolor="#231f20">
                <v:path arrowok="t"/>
              </v:shape>
            </v:group>
            <v:group style="position:absolute;left:5609;top:7853;width:29;height:36" coordorigin="5609,7853" coordsize="29,36">
              <v:shape style="position:absolute;left:5609;top:7853;width:29;height:36" coordorigin="5609,7853" coordsize="29,36" path="m5609,7871l5638,7871e" filled="false" stroked="true" strokeweight="1.9pt" strokecolor="#231f20">
                <v:path arrowok="t"/>
              </v:shape>
            </v:group>
            <v:group style="position:absolute;left:5666;top:7853;width:29;height:36" coordorigin="5666,7853" coordsize="29,36">
              <v:shape style="position:absolute;left:5666;top:7853;width:29;height:36" coordorigin="5666,7853" coordsize="29,36" path="m5666,7871l5695,7871e" filled="false" stroked="true" strokeweight="1.9pt" strokecolor="#231f20">
                <v:path arrowok="t"/>
              </v:shape>
            </v:group>
            <v:group style="position:absolute;left:5724;top:7853;width:29;height:36" coordorigin="5724,7853" coordsize="29,36">
              <v:shape style="position:absolute;left:5724;top:7853;width:29;height:36" coordorigin="5724,7853" coordsize="29,36" path="m5724,7871l5753,7871e" filled="false" stroked="true" strokeweight="1.9pt" strokecolor="#231f20">
                <v:path arrowok="t"/>
              </v:shape>
            </v:group>
            <v:group style="position:absolute;left:5782;top:7853;width:29;height:36" coordorigin="5782,7853" coordsize="29,36">
              <v:shape style="position:absolute;left:5782;top:7853;width:29;height:36" coordorigin="5782,7853" coordsize="29,36" path="m5782,7871l5810,7871e" filled="false" stroked="true" strokeweight="1.9pt" strokecolor="#231f20">
                <v:path arrowok="t"/>
              </v:shape>
            </v:group>
            <v:group style="position:absolute;left:5839;top:7853;width:29;height:36" coordorigin="5839,7853" coordsize="29,36">
              <v:shape style="position:absolute;left:5839;top:7853;width:29;height:36" coordorigin="5839,7853" coordsize="29,36" path="m5839,7871l5868,7871e" filled="false" stroked="true" strokeweight="1.9pt" strokecolor="#231f20">
                <v:path arrowok="t"/>
              </v:shape>
            </v:group>
            <v:group style="position:absolute;left:5897;top:7853;width:29;height:36" coordorigin="5897,7853" coordsize="29,36">
              <v:shape style="position:absolute;left:5897;top:7853;width:29;height:36" coordorigin="5897,7853" coordsize="29,36" path="m5897,7871l5926,7871e" filled="false" stroked="true" strokeweight="1.9pt" strokecolor="#231f20">
                <v:path arrowok="t"/>
              </v:shape>
            </v:group>
            <v:group style="position:absolute;left:5954;top:7853;width:29;height:36" coordorigin="5954,7853" coordsize="29,36">
              <v:shape style="position:absolute;left:5954;top:7853;width:29;height:36" coordorigin="5954,7853" coordsize="29,36" path="m5954,7871l5983,7871e" filled="false" stroked="true" strokeweight="1.9pt" strokecolor="#231f20">
                <v:path arrowok="t"/>
              </v:shape>
            </v:group>
            <v:group style="position:absolute;left:6012;top:7853;width:29;height:36" coordorigin="6012,7853" coordsize="29,36">
              <v:shape style="position:absolute;left:6012;top:7853;width:29;height:36" coordorigin="6012,7853" coordsize="29,36" path="m6012,7871l6041,7871e" filled="false" stroked="true" strokeweight="1.9pt" strokecolor="#231f20">
                <v:path arrowok="t"/>
              </v:shape>
            </v:group>
            <v:group style="position:absolute;left:6070;top:7853;width:20;height:36" coordorigin="6070,7853" coordsize="20,36">
              <v:shape style="position:absolute;left:6070;top:7853;width:20;height:36" coordorigin="6070,7853" coordsize="20,36" path="m6070,7871l6089,7871e" filled="false" stroked="true" strokeweight="1.9pt" strokecolor="#231f20">
                <v:path arrowok="t"/>
              </v:shape>
            </v:group>
            <v:group style="position:absolute;left:6151;top:7853;width:29;height:36" coordorigin="6151,7853" coordsize="29,36">
              <v:shape style="position:absolute;left:6151;top:7853;width:29;height:36" coordorigin="6151,7853" coordsize="29,36" path="m6151,7871l6180,7871e" filled="false" stroked="true" strokeweight="1.9pt" strokecolor="#231f20">
                <v:path arrowok="t"/>
              </v:shape>
            </v:group>
            <v:group style="position:absolute;left:6209;top:7853;width:29;height:36" coordorigin="6209,7853" coordsize="29,36">
              <v:shape style="position:absolute;left:6209;top:7853;width:29;height:36" coordorigin="6209,7853" coordsize="29,36" path="m6209,7871l6238,7871e" filled="false" stroked="true" strokeweight="1.9pt" strokecolor="#231f20">
                <v:path arrowok="t"/>
              </v:shape>
            </v:group>
            <v:group style="position:absolute;left:6266;top:7853;width:29;height:36" coordorigin="6266,7853" coordsize="29,36">
              <v:shape style="position:absolute;left:6266;top:7853;width:29;height:36" coordorigin="6266,7853" coordsize="29,36" path="m6266,7871l6295,7871e" filled="false" stroked="true" strokeweight="1.9pt" strokecolor="#231f20">
                <v:path arrowok="t"/>
              </v:shape>
            </v:group>
            <v:group style="position:absolute;left:6324;top:7853;width:29;height:36" coordorigin="6324,7853" coordsize="29,36">
              <v:shape style="position:absolute;left:6324;top:7853;width:29;height:36" coordorigin="6324,7853" coordsize="29,36" path="m6324,7871l6353,7871e" filled="false" stroked="true" strokeweight="1.9pt" strokecolor="#231f20">
                <v:path arrowok="t"/>
              </v:shape>
            </v:group>
            <v:group style="position:absolute;left:6382;top:7853;width:29;height:36" coordorigin="6382,7853" coordsize="29,36">
              <v:shape style="position:absolute;left:6382;top:7853;width:29;height:36" coordorigin="6382,7853" coordsize="29,36" path="m6382,7871l6410,7871e" filled="false" stroked="true" strokeweight="1.9pt" strokecolor="#231f20">
                <v:path arrowok="t"/>
              </v:shape>
            </v:group>
            <v:group style="position:absolute;left:6439;top:7853;width:29;height:36" coordorigin="6439,7853" coordsize="29,36">
              <v:shape style="position:absolute;left:6439;top:7853;width:29;height:36" coordorigin="6439,7853" coordsize="29,36" path="m6439,7871l6468,7871e" filled="false" stroked="true" strokeweight="1.9pt" strokecolor="#231f20">
                <v:path arrowok="t"/>
              </v:shape>
            </v:group>
            <v:group style="position:absolute;left:6497;top:7853;width:29;height:36" coordorigin="6497,7853" coordsize="29,36">
              <v:shape style="position:absolute;left:6497;top:7853;width:29;height:36" coordorigin="6497,7853" coordsize="29,36" path="m6497,7871l6526,7871e" filled="false" stroked="true" strokeweight="1.9pt" strokecolor="#231f20">
                <v:path arrowok="t"/>
              </v:shape>
            </v:group>
            <v:group style="position:absolute;left:6554;top:7853;width:29;height:36" coordorigin="6554,7853" coordsize="29,36">
              <v:shape style="position:absolute;left:6554;top:7853;width:29;height:36" coordorigin="6554,7853" coordsize="29,36" path="m6554,7871l6583,7871e" filled="false" stroked="true" strokeweight="1.9pt" strokecolor="#231f20">
                <v:path arrowok="t"/>
              </v:shape>
            </v:group>
            <v:group style="position:absolute;left:6612;top:7853;width:29;height:36" coordorigin="6612,7853" coordsize="29,36">
              <v:shape style="position:absolute;left:6612;top:7853;width:29;height:36" coordorigin="6612,7853" coordsize="29,36" path="m6612,7871l6641,7871e" filled="false" stroked="true" strokeweight="1.9pt" strokecolor="#231f20">
                <v:path arrowok="t"/>
              </v:shape>
            </v:group>
            <v:group style="position:absolute;left:6670;top:7853;width:29;height:36" coordorigin="6670,7853" coordsize="29,36">
              <v:shape style="position:absolute;left:6670;top:7853;width:29;height:36" coordorigin="6670,7853" coordsize="29,36" path="m6670,7871l6698,7871e" filled="false" stroked="true" strokeweight="1.9pt" strokecolor="#231f20">
                <v:path arrowok="t"/>
              </v:shape>
            </v:group>
            <v:group style="position:absolute;left:6727;top:7853;width:29;height:36" coordorigin="6727,7853" coordsize="29,36">
              <v:shape style="position:absolute;left:6727;top:7853;width:29;height:36" coordorigin="6727,7853" coordsize="29,36" path="m6727,7871l6756,7871e" filled="false" stroked="true" strokeweight="1.9pt" strokecolor="#231f20">
                <v:path arrowok="t"/>
              </v:shape>
            </v:group>
            <v:group style="position:absolute;left:6785;top:7853;width:29;height:36" coordorigin="6785,7853" coordsize="29,36">
              <v:shape style="position:absolute;left:6785;top:7853;width:29;height:36" coordorigin="6785,7853" coordsize="29,36" path="m6785,7871l6814,7871e" filled="false" stroked="true" strokeweight="1.9pt" strokecolor="#231f20">
                <v:path arrowok="t"/>
              </v:shape>
            </v:group>
            <v:group style="position:absolute;left:6842;top:7853;width:29;height:36" coordorigin="6842,7853" coordsize="29,36">
              <v:shape style="position:absolute;left:6842;top:7853;width:29;height:36" coordorigin="6842,7853" coordsize="29,36" path="m6842,7871l6871,7871e" filled="false" stroked="true" strokeweight="1.9pt" strokecolor="#231f20">
                <v:path arrowok="t"/>
              </v:shape>
            </v:group>
            <v:group style="position:absolute;left:6900;top:7853;width:29;height:36" coordorigin="6900,7853" coordsize="29,36">
              <v:shape style="position:absolute;left:6900;top:7853;width:29;height:36" coordorigin="6900,7853" coordsize="29,36" path="m6900,7871l6929,7871e" filled="false" stroked="true" strokeweight="1.9pt" strokecolor="#231f20">
                <v:path arrowok="t"/>
              </v:shape>
            </v:group>
            <v:group style="position:absolute;left:6958;top:7853;width:29;height:36" coordorigin="6958,7853" coordsize="29,36">
              <v:shape style="position:absolute;left:6958;top:7853;width:29;height:36" coordorigin="6958,7853" coordsize="29,36" path="m6958,7871l6986,7871e" filled="false" stroked="true" strokeweight="1.9pt" strokecolor="#231f20">
                <v:path arrowok="t"/>
              </v:shape>
            </v:group>
            <v:group style="position:absolute;left:7015;top:7853;width:29;height:36" coordorigin="7015,7853" coordsize="29,36">
              <v:shape style="position:absolute;left:7015;top:7853;width:29;height:36" coordorigin="7015,7853" coordsize="29,36" path="m7015,7871l7044,7871e" filled="false" stroked="true" strokeweight="1.9pt" strokecolor="#231f20">
                <v:path arrowok="t"/>
              </v:shape>
            </v:group>
            <v:group style="position:absolute;left:7073;top:7853;width:29;height:36" coordorigin="7073,7853" coordsize="29,36">
              <v:shape style="position:absolute;left:7073;top:7853;width:29;height:36" coordorigin="7073,7853" coordsize="29,36" path="m7073,7871l7102,7871e" filled="false" stroked="true" strokeweight="1.9pt" strokecolor="#231f20">
                <v:path arrowok="t"/>
              </v:shape>
            </v:group>
            <v:group style="position:absolute;left:7130;top:7853;width:29;height:36" coordorigin="7130,7853" coordsize="29,36">
              <v:shape style="position:absolute;left:7130;top:7853;width:29;height:36" coordorigin="7130,7853" coordsize="29,36" path="m7130,7871l7159,7871e" filled="false" stroked="true" strokeweight="1.9pt" strokecolor="#231f20">
                <v:path arrowok="t"/>
              </v:shape>
            </v:group>
            <v:group style="position:absolute;left:7188;top:7853;width:29;height:36" coordorigin="7188,7853" coordsize="29,36">
              <v:shape style="position:absolute;left:7188;top:7853;width:29;height:36" coordorigin="7188,7853" coordsize="29,36" path="m7188,7871l7217,7871e" filled="false" stroked="true" strokeweight="1.9pt" strokecolor="#231f20">
                <v:path arrowok="t"/>
              </v:shape>
            </v:group>
            <v:group style="position:absolute;left:7246;top:7853;width:29;height:36" coordorigin="7246,7853" coordsize="29,36">
              <v:shape style="position:absolute;left:7246;top:7853;width:29;height:36" coordorigin="7246,7853" coordsize="29,36" path="m7246,7871l7274,7871e" filled="false" stroked="true" strokeweight="1.9pt" strokecolor="#231f20">
                <v:path arrowok="t"/>
              </v:shape>
            </v:group>
            <v:group style="position:absolute;left:7303;top:7853;width:29;height:36" coordorigin="7303,7853" coordsize="29,36">
              <v:shape style="position:absolute;left:7303;top:7853;width:29;height:36" coordorigin="7303,7853" coordsize="29,36" path="m7303,7871l7332,7871e" filled="false" stroked="true" strokeweight="1.9pt" strokecolor="#231f20">
                <v:path arrowok="t"/>
              </v:shape>
            </v:group>
            <v:group style="position:absolute;left:7361;top:7853;width:29;height:36" coordorigin="7361,7853" coordsize="29,36">
              <v:shape style="position:absolute;left:7361;top:7853;width:29;height:36" coordorigin="7361,7853" coordsize="29,36" path="m7361,7871l7390,7871e" filled="false" stroked="true" strokeweight="1.9pt" strokecolor="#231f20">
                <v:path arrowok="t"/>
              </v:shape>
            </v:group>
            <v:group style="position:absolute;left:7418;top:7853;width:29;height:36" coordorigin="7418,7853" coordsize="29,36">
              <v:shape style="position:absolute;left:7418;top:7853;width:29;height:36" coordorigin="7418,7853" coordsize="29,36" path="m7418,7871l7447,7871e" filled="false" stroked="true" strokeweight="1.9pt" strokecolor="#231f20">
                <v:path arrowok="t"/>
              </v:shape>
            </v:group>
            <v:group style="position:absolute;left:7476;top:7853;width:29;height:36" coordorigin="7476,7853" coordsize="29,36">
              <v:shape style="position:absolute;left:7476;top:7853;width:29;height:36" coordorigin="7476,7853" coordsize="29,36" path="m7476,7871l7505,7871e" filled="false" stroked="true" strokeweight="1.9pt" strokecolor="#231f20">
                <v:path arrowok="t"/>
              </v:shape>
            </v:group>
            <v:group style="position:absolute;left:7534;top:7853;width:29;height:36" coordorigin="7534,7853" coordsize="29,36">
              <v:shape style="position:absolute;left:7534;top:7853;width:29;height:36" coordorigin="7534,7853" coordsize="29,36" path="m7534,7871l7562,7871e" filled="false" stroked="true" strokeweight="1.9pt" strokecolor="#231f20">
                <v:path arrowok="t"/>
              </v:shape>
            </v:group>
            <v:group style="position:absolute;left:7591;top:7853;width:29;height:36" coordorigin="7591,7853" coordsize="29,36">
              <v:shape style="position:absolute;left:7591;top:7853;width:29;height:36" coordorigin="7591,7853" coordsize="29,36" path="m7591,7871l7620,7871e" filled="false" stroked="true" strokeweight="1.9pt" strokecolor="#231f20">
                <v:path arrowok="t"/>
              </v:shape>
            </v:group>
            <v:group style="position:absolute;left:7649;top:7853;width:29;height:36" coordorigin="7649,7853" coordsize="29,36">
              <v:shape style="position:absolute;left:7649;top:7853;width:29;height:36" coordorigin="7649,7853" coordsize="29,36" path="m7649,7871l7678,7871e" filled="false" stroked="true" strokeweight="1.9pt" strokecolor="#231f20">
                <v:path arrowok="t"/>
              </v:shape>
            </v:group>
            <v:group style="position:absolute;left:7706;top:7853;width:29;height:36" coordorigin="7706,7853" coordsize="29,36">
              <v:shape style="position:absolute;left:7706;top:7853;width:29;height:36" coordorigin="7706,7853" coordsize="29,36" path="m7706,7871l7735,7871e" filled="false" stroked="true" strokeweight="1.9pt" strokecolor="#231f20">
                <v:path arrowok="t"/>
              </v:shape>
            </v:group>
            <v:group style="position:absolute;left:7764;top:7853;width:29;height:36" coordorigin="7764,7853" coordsize="29,36">
              <v:shape style="position:absolute;left:7764;top:7853;width:29;height:36" coordorigin="7764,7853" coordsize="29,36" path="m7764,7871l7793,7871e" filled="false" stroked="true" strokeweight="1.9pt" strokecolor="#231f20">
                <v:path arrowok="t"/>
              </v:shape>
            </v:group>
            <v:group style="position:absolute;left:7822;top:7853;width:29;height:36" coordorigin="7822,7853" coordsize="29,36">
              <v:shape style="position:absolute;left:7822;top:7853;width:29;height:36" coordorigin="7822,7853" coordsize="29,36" path="m7822,7871l7850,7871e" filled="false" stroked="true" strokeweight="1.9pt" strokecolor="#231f20">
                <v:path arrowok="t"/>
              </v:shape>
            </v:group>
            <v:group style="position:absolute;left:7879;top:7853;width:29;height:36" coordorigin="7879,7853" coordsize="29,36">
              <v:shape style="position:absolute;left:7879;top:7853;width:29;height:36" coordorigin="7879,7853" coordsize="29,36" path="m7879,7871l7908,7871e" filled="false" stroked="true" strokeweight="1.9pt" strokecolor="#231f20">
                <v:path arrowok="t"/>
              </v:shape>
            </v:group>
            <v:group style="position:absolute;left:7937;top:7853;width:29;height:36" coordorigin="7937,7853" coordsize="29,36">
              <v:shape style="position:absolute;left:7937;top:7853;width:29;height:36" coordorigin="7937,7853" coordsize="29,36" path="m7937,7871l7966,7871e" filled="false" stroked="true" strokeweight="1.9pt" strokecolor="#231f20">
                <v:path arrowok="t"/>
              </v:shape>
            </v:group>
            <v:group style="position:absolute;left:7994;top:7853;width:29;height:36" coordorigin="7994,7853" coordsize="29,36">
              <v:shape style="position:absolute;left:7994;top:7853;width:29;height:36" coordorigin="7994,7853" coordsize="29,36" path="m7994,7871l8023,7871e" filled="false" stroked="true" strokeweight="1.9pt" strokecolor="#231f20">
                <v:path arrowok="t"/>
              </v:shape>
            </v:group>
            <v:group style="position:absolute;left:8052;top:7853;width:29;height:36" coordorigin="8052,7853" coordsize="29,36">
              <v:shape style="position:absolute;left:8052;top:7853;width:29;height:36" coordorigin="8052,7853" coordsize="29,36" path="m8052,7871l8081,7871e" filled="false" stroked="true" strokeweight="1.9pt" strokecolor="#231f20">
                <v:path arrowok="t"/>
              </v:shape>
            </v:group>
            <v:group style="position:absolute;left:8110;top:7853;width:29;height:36" coordorigin="8110,7853" coordsize="29,36">
              <v:shape style="position:absolute;left:8110;top:7853;width:29;height:36" coordorigin="8110,7853" coordsize="29,36" path="m8110,7871l8138,7871e" filled="false" stroked="true" strokeweight="1.9pt" strokecolor="#231f20">
                <v:path arrowok="t"/>
              </v:shape>
            </v:group>
            <v:group style="position:absolute;left:8167;top:7853;width:29;height:36" coordorigin="8167,7853" coordsize="29,36">
              <v:shape style="position:absolute;left:8167;top:7853;width:29;height:36" coordorigin="8167,7853" coordsize="29,36" path="m8167,7871l8196,7871e" filled="false" stroked="true" strokeweight="1.9pt" strokecolor="#231f20">
                <v:path arrowok="t"/>
              </v:shape>
            </v:group>
            <v:group style="position:absolute;left:8225;top:7853;width:29;height:36" coordorigin="8225,7853" coordsize="29,36">
              <v:shape style="position:absolute;left:8225;top:7853;width:29;height:36" coordorigin="8225,7853" coordsize="29,36" path="m8225,7871l8254,7871e" filled="false" stroked="true" strokeweight="1.9pt" strokecolor="#231f20">
                <v:path arrowok="t"/>
              </v:shape>
            </v:group>
            <v:group style="position:absolute;left:8282;top:7853;width:29;height:36" coordorigin="8282,7853" coordsize="29,36">
              <v:shape style="position:absolute;left:8282;top:7853;width:29;height:36" coordorigin="8282,7853" coordsize="29,36" path="m8282,7871l8311,7871e" filled="false" stroked="true" strokeweight="1.9pt" strokecolor="#231f20">
                <v:path arrowok="t"/>
              </v:shape>
            </v:group>
            <v:group style="position:absolute;left:8340;top:7853;width:29;height:36" coordorigin="8340,7853" coordsize="29,36">
              <v:shape style="position:absolute;left:8340;top:7853;width:29;height:36" coordorigin="8340,7853" coordsize="29,36" path="m8340,7871l8369,7871e" filled="false" stroked="true" strokeweight="1.9pt" strokecolor="#231f20">
                <v:path arrowok="t"/>
              </v:shape>
            </v:group>
            <v:group style="position:absolute;left:8398;top:7853;width:29;height:36" coordorigin="8398,7853" coordsize="29,36">
              <v:shape style="position:absolute;left:8398;top:7853;width:29;height:36" coordorigin="8398,7853" coordsize="29,36" path="m8398,7871l8426,7871e" filled="false" stroked="true" strokeweight="1.9pt" strokecolor="#231f20">
                <v:path arrowok="t"/>
              </v:shape>
            </v:group>
            <v:group style="position:absolute;left:8455;top:7853;width:29;height:36" coordorigin="8455,7853" coordsize="29,36">
              <v:shape style="position:absolute;left:8455;top:7853;width:29;height:36" coordorigin="8455,7853" coordsize="29,36" path="m8455,7871l8484,7871e" filled="false" stroked="true" strokeweight="1.9pt" strokecolor="#231f20">
                <v:path arrowok="t"/>
              </v:shape>
            </v:group>
            <v:group style="position:absolute;left:8513;top:7853;width:29;height:36" coordorigin="8513,7853" coordsize="29,36">
              <v:shape style="position:absolute;left:8513;top:7853;width:29;height:36" coordorigin="8513,7853" coordsize="29,36" path="m8513,7871l8542,7871e" filled="false" stroked="true" strokeweight="1.9pt" strokecolor="#231f20">
                <v:path arrowok="t"/>
              </v:shape>
            </v:group>
            <v:group style="position:absolute;left:8570;top:7853;width:29;height:36" coordorigin="8570,7853" coordsize="29,36">
              <v:shape style="position:absolute;left:8570;top:7853;width:29;height:36" coordorigin="8570,7853" coordsize="29,36" path="m8570,7871l8599,7871e" filled="false" stroked="true" strokeweight="1.9pt" strokecolor="#231f20">
                <v:path arrowok="t"/>
              </v:shape>
            </v:group>
            <v:group style="position:absolute;left:8628;top:7853;width:29;height:36" coordorigin="8628,7853" coordsize="29,36">
              <v:shape style="position:absolute;left:8628;top:7853;width:29;height:36" coordorigin="8628,7853" coordsize="29,36" path="m8628,7871l8657,7871e" filled="false" stroked="true" strokeweight="1.9pt" strokecolor="#231f20">
                <v:path arrowok="t"/>
              </v:shape>
            </v:group>
            <v:group style="position:absolute;left:8686;top:7853;width:29;height:36" coordorigin="8686,7853" coordsize="29,36">
              <v:shape style="position:absolute;left:8686;top:7853;width:29;height:36" coordorigin="8686,7853" coordsize="29,36" path="m8686,7871l8714,7871e" filled="false" stroked="true" strokeweight="1.9pt" strokecolor="#231f20">
                <v:path arrowok="t"/>
              </v:shape>
            </v:group>
            <v:group style="position:absolute;left:8743;top:7853;width:29;height:36" coordorigin="8743,7853" coordsize="29,36">
              <v:shape style="position:absolute;left:8743;top:7853;width:29;height:36" coordorigin="8743,7853" coordsize="29,36" path="m8743,7871l8772,7871e" filled="false" stroked="true" strokeweight="1.9pt" strokecolor="#231f20">
                <v:path arrowok="t"/>
              </v:shape>
            </v:group>
            <v:group style="position:absolute;left:8801;top:7853;width:29;height:36" coordorigin="8801,7853" coordsize="29,36">
              <v:shape style="position:absolute;left:8801;top:7853;width:29;height:36" coordorigin="8801,7853" coordsize="29,36" path="m8801,7871l8830,7871e" filled="false" stroked="true" strokeweight="1.9pt" strokecolor="#231f20">
                <v:path arrowok="t"/>
              </v:shape>
            </v:group>
            <v:group style="position:absolute;left:8858;top:7853;width:29;height:36" coordorigin="8858,7853" coordsize="29,36">
              <v:shape style="position:absolute;left:8858;top:7853;width:29;height:36" coordorigin="8858,7853" coordsize="29,36" path="m8858,7871l8887,7871e" filled="false" stroked="true" strokeweight="1.9pt" strokecolor="#231f20">
                <v:path arrowok="t"/>
              </v:shape>
            </v:group>
            <v:group style="position:absolute;left:8916;top:7853;width:29;height:36" coordorigin="8916,7853" coordsize="29,36">
              <v:shape style="position:absolute;left:8916;top:7853;width:29;height:36" coordorigin="8916,7853" coordsize="29,36" path="m8916,7871l8945,7871e" filled="false" stroked="true" strokeweight="1.9pt" strokecolor="#231f20">
                <v:path arrowok="t"/>
              </v:shape>
            </v:group>
            <v:group style="position:absolute;left:8974;top:7853;width:29;height:36" coordorigin="8974,7853" coordsize="29,36">
              <v:shape style="position:absolute;left:8974;top:7853;width:29;height:36" coordorigin="8974,7853" coordsize="29,36" path="m8974,7871l9002,7871e" filled="false" stroked="true" strokeweight="1.9pt" strokecolor="#231f20">
                <v:path arrowok="t"/>
              </v:shape>
            </v:group>
            <v:group style="position:absolute;left:9031;top:7853;width:29;height:36" coordorigin="9031,7853" coordsize="29,36">
              <v:shape style="position:absolute;left:9031;top:7853;width:29;height:36" coordorigin="9031,7853" coordsize="29,36" path="m9031,7871l9060,7871e" filled="false" stroked="true" strokeweight="1.9pt" strokecolor="#231f20">
                <v:path arrowok="t"/>
              </v:shape>
            </v:group>
            <v:group style="position:absolute;left:9089;top:7853;width:29;height:36" coordorigin="9089,7853" coordsize="29,36">
              <v:shape style="position:absolute;left:9089;top:7853;width:29;height:36" coordorigin="9089,7853" coordsize="29,36" path="m9089,7871l9118,7871e" filled="false" stroked="true" strokeweight="1.9pt" strokecolor="#231f20">
                <v:path arrowok="t"/>
              </v:shape>
            </v:group>
            <v:group style="position:absolute;left:9146;top:7853;width:29;height:36" coordorigin="9146,7853" coordsize="29,36">
              <v:shape style="position:absolute;left:9146;top:7853;width:29;height:36" coordorigin="9146,7853" coordsize="29,36" path="m9146,7871l9175,7871e" filled="false" stroked="true" strokeweight="1.9pt" strokecolor="#231f20">
                <v:path arrowok="t"/>
              </v:shape>
            </v:group>
            <v:group style="position:absolute;left:9204;top:7853;width:29;height:36" coordorigin="9204,7853" coordsize="29,36">
              <v:shape style="position:absolute;left:9204;top:7853;width:29;height:36" coordorigin="9204,7853" coordsize="29,36" path="m9204,7871l9233,7871e" filled="false" stroked="true" strokeweight="1.9pt" strokecolor="#231f20">
                <v:path arrowok="t"/>
              </v:shape>
            </v:group>
            <v:group style="position:absolute;left:9262;top:7853;width:29;height:36" coordorigin="9262,7853" coordsize="29,36">
              <v:shape style="position:absolute;left:9262;top:7853;width:29;height:36" coordorigin="9262,7853" coordsize="29,36" path="m9262,7871l9290,7871e" filled="false" stroked="true" strokeweight="1.9pt" strokecolor="#231f20">
                <v:path arrowok="t"/>
              </v:shape>
            </v:group>
            <v:group style="position:absolute;left:9319;top:7853;width:29;height:36" coordorigin="9319,7853" coordsize="29,36">
              <v:shape style="position:absolute;left:9319;top:7853;width:29;height:36" coordorigin="9319,7853" coordsize="29,36" path="m9319,7871l9348,7871e" filled="false" stroked="true" strokeweight="1.9pt" strokecolor="#231f20">
                <v:path arrowok="t"/>
              </v:shape>
            </v:group>
            <v:group style="position:absolute;left:9377;top:7853;width:29;height:36" coordorigin="9377,7853" coordsize="29,36">
              <v:shape style="position:absolute;left:9377;top:7853;width:29;height:36" coordorigin="9377,7853" coordsize="29,36" path="m9377,7871l9406,7871e" filled="false" stroked="true" strokeweight="1.9pt" strokecolor="#231f20">
                <v:path arrowok="t"/>
              </v:shape>
            </v:group>
            <v:group style="position:absolute;left:9434;top:7853;width:29;height:36" coordorigin="9434,7853" coordsize="29,36">
              <v:shape style="position:absolute;left:9434;top:7853;width:29;height:36" coordorigin="9434,7853" coordsize="29,36" path="m9434,7871l9463,7871e" filled="false" stroked="true" strokeweight="1.9pt" strokecolor="#231f20">
                <v:path arrowok="t"/>
              </v:shape>
            </v:group>
            <v:group style="position:absolute;left:9492;top:7853;width:29;height:36" coordorigin="9492,7853" coordsize="29,36">
              <v:shape style="position:absolute;left:9492;top:7853;width:29;height:36" coordorigin="9492,7853" coordsize="29,36" path="m9492,7871l9521,7871e" filled="false" stroked="true" strokeweight="1.9pt" strokecolor="#231f20">
                <v:path arrowok="t"/>
              </v:shape>
            </v:group>
            <v:group style="position:absolute;left:9550;top:7853;width:29;height:36" coordorigin="9550,7853" coordsize="29,36">
              <v:shape style="position:absolute;left:9550;top:7853;width:29;height:36" coordorigin="9550,7853" coordsize="29,36" path="m9550,7871l9578,7871e" filled="false" stroked="true" strokeweight="1.9pt" strokecolor="#231f20">
                <v:path arrowok="t"/>
              </v:shape>
            </v:group>
            <v:group style="position:absolute;left:9607;top:7853;width:29;height:36" coordorigin="9607,7853" coordsize="29,36">
              <v:shape style="position:absolute;left:9607;top:7853;width:29;height:36" coordorigin="9607,7853" coordsize="29,36" path="m9607,7871l9636,7871e" filled="false" stroked="true" strokeweight="1.9pt" strokecolor="#231f20">
                <v:path arrowok="t"/>
              </v:shape>
            </v:group>
            <v:group style="position:absolute;left:9665;top:7853;width:29;height:36" coordorigin="9665,7853" coordsize="29,36">
              <v:shape style="position:absolute;left:9665;top:7853;width:29;height:36" coordorigin="9665,7853" coordsize="29,36" path="m9665,7871l9694,7871e" filled="false" stroked="true" strokeweight="1.9pt" strokecolor="#231f20">
                <v:path arrowok="t"/>
              </v:shape>
            </v:group>
            <v:group style="position:absolute;left:9722;top:7853;width:29;height:36" coordorigin="9722,7853" coordsize="29,36">
              <v:shape style="position:absolute;left:9722;top:7853;width:29;height:36" coordorigin="9722,7853" coordsize="29,36" path="m9722,7871l9751,7871e" filled="false" stroked="true" strokeweight="1.9pt" strokecolor="#231f20">
                <v:path arrowok="t"/>
              </v:shape>
            </v:group>
            <v:group style="position:absolute;left:9780;top:7853;width:29;height:36" coordorigin="9780,7853" coordsize="29,36">
              <v:shape style="position:absolute;left:9780;top:7853;width:29;height:36" coordorigin="9780,7853" coordsize="29,36" path="m9780,7871l9809,7871e" filled="false" stroked="true" strokeweight="1.9pt" strokecolor="#231f20">
                <v:path arrowok="t"/>
              </v:shape>
            </v:group>
            <v:group style="position:absolute;left:9838;top:7853;width:29;height:36" coordorigin="9838,7853" coordsize="29,36">
              <v:shape style="position:absolute;left:9838;top:7853;width:29;height:36" coordorigin="9838,7853" coordsize="29,36" path="m9838,7871l9866,7871e" filled="false" stroked="true" strokeweight="1.9pt" strokecolor="#231f20">
                <v:path arrowok="t"/>
              </v:shape>
            </v:group>
            <v:group style="position:absolute;left:9895;top:7853;width:29;height:36" coordorigin="9895,7853" coordsize="29,36">
              <v:shape style="position:absolute;left:9895;top:7853;width:29;height:36" coordorigin="9895,7853" coordsize="29,36" path="m9895,7871l9924,7871e" filled="false" stroked="true" strokeweight="1.9pt" strokecolor="#231f20">
                <v:path arrowok="t"/>
              </v:shape>
            </v:group>
            <v:group style="position:absolute;left:9953;top:7853;width:29;height:36" coordorigin="9953,7853" coordsize="29,36">
              <v:shape style="position:absolute;left:9953;top:7853;width:29;height:36" coordorigin="9953,7853" coordsize="29,36" path="m9953,7871l9982,7871e" filled="false" stroked="true" strokeweight="1.9pt" strokecolor="#231f20">
                <v:path arrowok="t"/>
              </v:shape>
            </v:group>
            <v:group style="position:absolute;left:10010;top:7853;width:29;height:36" coordorigin="10010,7853" coordsize="29,36">
              <v:shape style="position:absolute;left:10010;top:7853;width:29;height:36" coordorigin="10010,7853" coordsize="29,36" path="m10010,7871l10039,7871e" filled="false" stroked="true" strokeweight="1.9pt" strokecolor="#231f20">
                <v:path arrowok="t"/>
              </v:shape>
            </v:group>
            <v:group style="position:absolute;left:10068;top:7853;width:29;height:36" coordorigin="10068,7853" coordsize="29,36">
              <v:shape style="position:absolute;left:10068;top:7853;width:29;height:36" coordorigin="10068,7853" coordsize="29,36" path="m10068,7871l10097,7871e" filled="false" stroked="true" strokeweight="1.9pt" strokecolor="#231f20">
                <v:path arrowok="t"/>
              </v:shape>
            </v:group>
            <v:group style="position:absolute;left:10126;top:7853;width:29;height:36" coordorigin="10126,7853" coordsize="29,36">
              <v:shape style="position:absolute;left:10126;top:7853;width:29;height:36" coordorigin="10126,7853" coordsize="29,36" path="m10126,7871l10154,7871e" filled="false" stroked="true" strokeweight="1.9pt" strokecolor="#231f20">
                <v:path arrowok="t"/>
              </v:shape>
            </v:group>
            <v:group style="position:absolute;left:10183;top:7853;width:29;height:36" coordorigin="10183,7853" coordsize="29,36">
              <v:shape style="position:absolute;left:10183;top:7853;width:29;height:36" coordorigin="10183,7853" coordsize="29,36" path="m10183,7871l10212,7871e" filled="false" stroked="true" strokeweight="1.9pt" strokecolor="#231f20">
                <v:path arrowok="t"/>
              </v:shape>
            </v:group>
            <v:group style="position:absolute;left:10241;top:7853;width:29;height:36" coordorigin="10241,7853" coordsize="29,36">
              <v:shape style="position:absolute;left:10241;top:7853;width:29;height:36" coordorigin="10241,7853" coordsize="29,36" path="m10241,7871l10270,7871e" filled="false" stroked="true" strokeweight="1.9pt" strokecolor="#231f20">
                <v:path arrowok="t"/>
              </v:shape>
            </v:group>
            <v:group style="position:absolute;left:10298;top:7853;width:29;height:36" coordorigin="10298,7853" coordsize="29,36">
              <v:shape style="position:absolute;left:10298;top:7853;width:29;height:36" coordorigin="10298,7853" coordsize="29,36" path="m10298,7871l10327,7871e" filled="false" stroked="true" strokeweight="1.9pt" strokecolor="#231f20">
                <v:path arrowok="t"/>
              </v:shape>
            </v:group>
            <v:group style="position:absolute;left:10356;top:7853;width:29;height:36" coordorigin="10356,7853" coordsize="29,36">
              <v:shape style="position:absolute;left:10356;top:7853;width:29;height:36" coordorigin="10356,7853" coordsize="29,36" path="m10356,7871l10385,7871e" filled="false" stroked="true" strokeweight="1.9pt" strokecolor="#231f20">
                <v:path arrowok="t"/>
              </v:shape>
            </v:group>
            <v:group style="position:absolute;left:10414;top:7853;width:29;height:36" coordorigin="10414,7853" coordsize="29,36">
              <v:shape style="position:absolute;left:10414;top:7853;width:29;height:36" coordorigin="10414,7853" coordsize="29,36" path="m10414,7871l10442,7871e" filled="false" stroked="true" strokeweight="1.9pt" strokecolor="#231f20">
                <v:path arrowok="t"/>
              </v:shape>
            </v:group>
            <v:group style="position:absolute;left:10471;top:7853;width:29;height:36" coordorigin="10471,7853" coordsize="29,36">
              <v:shape style="position:absolute;left:10471;top:7853;width:29;height:36" coordorigin="10471,7853" coordsize="29,36" path="m10471,7871l10500,7871e" filled="false" stroked="true" strokeweight="1.9pt" strokecolor="#231f20">
                <v:path arrowok="t"/>
              </v:shape>
            </v:group>
            <v:group style="position:absolute;left:10529;top:7853;width:29;height:36" coordorigin="10529,7853" coordsize="29,36">
              <v:shape style="position:absolute;left:10529;top:7853;width:29;height:36" coordorigin="10529,7853" coordsize="29,36" path="m10529,7871l10558,7871e" filled="false" stroked="true" strokeweight="1.9pt" strokecolor="#231f20">
                <v:path arrowok="t"/>
              </v:shape>
            </v:group>
            <v:group style="position:absolute;left:10586;top:7853;width:29;height:36" coordorigin="10586,7853" coordsize="29,36">
              <v:shape style="position:absolute;left:10586;top:7853;width:29;height:36" coordorigin="10586,7853" coordsize="29,36" path="m10586,7871l10615,7871e" filled="false" stroked="true" strokeweight="1.9pt" strokecolor="#231f20">
                <v:path arrowok="t"/>
              </v:shape>
            </v:group>
            <v:group style="position:absolute;left:10644;top:7853;width:29;height:36" coordorigin="10644,7853" coordsize="29,36">
              <v:shape style="position:absolute;left:10644;top:7853;width:29;height:36" coordorigin="10644,7853" coordsize="29,36" path="m10644,7871l10673,7871e" filled="false" stroked="true" strokeweight="1.9pt" strokecolor="#231f20">
                <v:path arrowok="t"/>
              </v:shape>
            </v:group>
            <v:group style="position:absolute;left:10702;top:7853;width:29;height:36" coordorigin="10702,7853" coordsize="29,36">
              <v:shape style="position:absolute;left:10702;top:7853;width:29;height:36" coordorigin="10702,7853" coordsize="29,36" path="m10702,7871l10730,7871e" filled="false" stroked="true" strokeweight="1.9pt" strokecolor="#231f20">
                <v:path arrowok="t"/>
              </v:shape>
            </v:group>
            <v:group style="position:absolute;left:10759;top:7853;width:29;height:36" coordorigin="10759,7853" coordsize="29,36">
              <v:shape style="position:absolute;left:10759;top:7853;width:29;height:36" coordorigin="10759,7853" coordsize="29,36" path="m10759,7871l10788,7871e" filled="false" stroked="true" strokeweight="1.9pt" strokecolor="#231f20">
                <v:path arrowok="t"/>
              </v:shape>
            </v:group>
            <v:group style="position:absolute;left:10817;top:7853;width:29;height:36" coordorigin="10817,7853" coordsize="29,36">
              <v:shape style="position:absolute;left:10817;top:7853;width:29;height:36" coordorigin="10817,7853" coordsize="29,36" path="m10817,7871l10846,7871e" filled="false" stroked="true" strokeweight="1.9pt" strokecolor="#231f20">
                <v:path arrowok="t"/>
              </v:shape>
            </v:group>
            <v:group style="position:absolute;left:10874;top:7853;width:29;height:36" coordorigin="10874,7853" coordsize="29,36">
              <v:shape style="position:absolute;left:10874;top:7853;width:29;height:36" coordorigin="10874,7853" coordsize="29,36" path="m10874,7871l10903,7871e" filled="false" stroked="true" strokeweight="1.9pt" strokecolor="#231f20">
                <v:path arrowok="t"/>
              </v:shape>
            </v:group>
            <v:group style="position:absolute;left:10932;top:7853;width:29;height:36" coordorigin="10932,7853" coordsize="29,36">
              <v:shape style="position:absolute;left:10932;top:7853;width:29;height:36" coordorigin="10932,7853" coordsize="29,36" path="m10932,7871l10961,7871e" filled="false" stroked="true" strokeweight="1.9pt" strokecolor="#231f20">
                <v:path arrowok="t"/>
              </v:shape>
            </v:group>
            <v:group style="position:absolute;left:10990;top:7853;width:29;height:36" coordorigin="10990,7853" coordsize="29,36">
              <v:shape style="position:absolute;left:10990;top:7853;width:29;height:36" coordorigin="10990,7853" coordsize="29,36" path="m10990,7871l11018,7871e" filled="false" stroked="true" strokeweight="1.9pt" strokecolor="#231f20">
                <v:path arrowok="t"/>
              </v:shape>
            </v:group>
            <v:group style="position:absolute;left:11047;top:7853;width:29;height:36" coordorigin="11047,7853" coordsize="29,36">
              <v:shape style="position:absolute;left:11047;top:7853;width:29;height:36" coordorigin="11047,7853" coordsize="29,36" path="m11047,7871l11076,7871e" filled="false" stroked="true" strokeweight="1.9pt" strokecolor="#231f20">
                <v:path arrowok="t"/>
              </v:shape>
            </v:group>
            <v:group style="position:absolute;left:11105;top:7853;width:29;height:36" coordorigin="11105,7853" coordsize="29,36">
              <v:shape style="position:absolute;left:11105;top:7853;width:29;height:36" coordorigin="11105,7853" coordsize="29,36" path="m11105,7871l11134,7871e" filled="false" stroked="true" strokeweight="1.9pt" strokecolor="#231f20">
                <v:path arrowok="t"/>
              </v:shape>
            </v:group>
            <v:group style="position:absolute;left:11162;top:7853;width:29;height:36" coordorigin="11162,7853" coordsize="29,36">
              <v:shape style="position:absolute;left:11162;top:7853;width:29;height:36" coordorigin="11162,7853" coordsize="29,36" path="m11162,7871l11191,7871e" filled="false" stroked="true" strokeweight="1.9pt" strokecolor="#231f20">
                <v:path arrowok="t"/>
              </v:shape>
            </v:group>
            <v:group style="position:absolute;left:11220;top:7853;width:29;height:36" coordorigin="11220,7853" coordsize="29,36">
              <v:shape style="position:absolute;left:11220;top:7853;width:29;height:36" coordorigin="11220,7853" coordsize="29,36" path="m11220,7871l11249,7871e" filled="false" stroked="true" strokeweight="1.9pt" strokecolor="#231f20">
                <v:path arrowok="t"/>
              </v:shape>
            </v:group>
            <v:group style="position:absolute;left:11278;top:7853;width:29;height:36" coordorigin="11278,7853" coordsize="29,36">
              <v:shape style="position:absolute;left:11278;top:7853;width:29;height:36" coordorigin="11278,7853" coordsize="29,36" path="m11278,7871l11306,7871e" filled="false" stroked="true" strokeweight="1.9pt" strokecolor="#231f20">
                <v:path arrowok="t"/>
              </v:shape>
            </v:group>
            <v:group style="position:absolute;left:11335;top:7853;width:29;height:36" coordorigin="11335,7853" coordsize="29,36">
              <v:shape style="position:absolute;left:11335;top:7853;width:29;height:36" coordorigin="11335,7853" coordsize="29,36" path="m11335,7871l11364,7871e" filled="false" stroked="true" strokeweight="1.9pt" strokecolor="#231f20">
                <v:path arrowok="t"/>
              </v:shape>
            </v:group>
            <v:group style="position:absolute;left:11393;top:7853;width:29;height:36" coordorigin="11393,7853" coordsize="29,36">
              <v:shape style="position:absolute;left:11393;top:7853;width:29;height:36" coordorigin="11393,7853" coordsize="29,36" path="m11393,7871l11422,7871e" filled="false" stroked="true" strokeweight="1.9pt" strokecolor="#231f20">
                <v:path arrowok="t"/>
              </v:shape>
            </v:group>
            <v:group style="position:absolute;left:11450;top:7853;width:20;height:36" coordorigin="11450,7853" coordsize="20,36">
              <v:shape style="position:absolute;left:11450;top:7853;width:20;height:36" coordorigin="11450,7853" coordsize="20,36" path="m11450,7871l11470,7871e" filled="false" stroked="true" strokeweight="1.9pt" strokecolor="#231f2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400"/>
      </w:tblGrid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131" w:lineRule="auto"/>
              <w:ind w:left="2999" w:right="1228" w:hanging="490"/>
              <w:jc w:val="left"/>
              <w:rPr>
                <w:rFonts w:ascii="Calibri" w:hAnsi="Calibri" w:cs="Calibri" w:eastAsia="Calibri"/>
                <w:sz w:val="33"/>
                <w:szCs w:val="33"/>
              </w:rPr>
            </w:pPr>
            <w:r>
              <w:rPr>
                <w:rFonts w:ascii="Calibri"/>
                <w:b/>
                <w:color w:val="231F20"/>
                <w:w w:val="110"/>
                <w:position w:val="-19"/>
                <w:sz w:val="61"/>
              </w:rPr>
              <w:t>+</w:t>
            </w:r>
            <w:r>
              <w:rPr>
                <w:rFonts w:ascii="Calibri"/>
                <w:b/>
                <w:color w:val="231F20"/>
                <w:spacing w:val="-26"/>
                <w:w w:val="110"/>
                <w:position w:val="-19"/>
                <w:sz w:val="61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3"/>
              </w:rPr>
              <w:t>Radiant</w:t>
            </w:r>
            <w:r>
              <w:rPr>
                <w:rFonts w:ascii="Calibri"/>
                <w:b/>
                <w:color w:val="231F20"/>
                <w:spacing w:val="26"/>
                <w:w w:val="109"/>
                <w:sz w:val="33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3"/>
              </w:rPr>
              <w:t>Energy</w:t>
            </w:r>
            <w:r>
              <w:rPr>
                <w:rFonts w:ascii="Calibri"/>
                <w:sz w:val="33"/>
              </w:rPr>
            </w: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35"/>
                <w:szCs w:val="35"/>
              </w:rPr>
            </w:pPr>
          </w:p>
          <w:p>
            <w:pPr>
              <w:pStyle w:val="TableParagraph"/>
              <w:spacing w:line="240" w:lineRule="auto"/>
              <w:ind w:left="18" w:right="0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10"/>
                <w:sz w:val="56"/>
              </w:rPr>
              <w:t>Sun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299" w:right="287" w:hanging="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4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3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fusion,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7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4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1672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323" w:right="359" w:firstLine="2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3"/>
                <w:sz w:val="40"/>
              </w:rPr>
              <w:t>Through</w:t>
            </w:r>
            <w:r>
              <w:rPr>
                <w:rFonts w:ascii="Calibri"/>
                <w:b/>
                <w:color w:val="231F20"/>
                <w:spacing w:val="-13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1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process</w:t>
            </w:r>
            <w:r>
              <w:rPr>
                <w:rFonts w:ascii="Calibri"/>
                <w:b/>
                <w:color w:val="231F20"/>
                <w:spacing w:val="-11"/>
                <w:sz w:val="40"/>
              </w:rPr>
              <w:t> </w:t>
            </w:r>
            <w:r>
              <w:rPr>
                <w:rFonts w:ascii="Calibri"/>
                <w:b/>
                <w:color w:val="231F20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29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photosynthesis,</w:t>
            </w:r>
            <w:r>
              <w:rPr>
                <w:rFonts w:ascii="Calibri"/>
                <w:b/>
                <w:color w:val="231F20"/>
                <w:spacing w:val="-17"/>
                <w:sz w:val="40"/>
              </w:rPr>
              <w:t> </w:t>
            </w:r>
            <w:r>
              <w:rPr>
                <w:rFonts w:ascii="Calibri"/>
                <w:b/>
                <w:color w:val="231F2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11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sz w:val="40"/>
              </w:rPr>
              <w:t>converted</w:t>
            </w:r>
            <w:r>
              <w:rPr>
                <w:rFonts w:ascii="Calibri"/>
                <w:b/>
                <w:color w:val="231F20"/>
                <w:spacing w:val="22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radiant</w:t>
            </w:r>
            <w:r>
              <w:rPr>
                <w:rFonts w:ascii="Calibri"/>
                <w:b/>
                <w:color w:val="231F20"/>
                <w:spacing w:val="-11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12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1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sz w:val="40"/>
              </w:rPr>
              <w:t>chemical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80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</w:tr>
      <w:tr>
        <w:trPr>
          <w:trHeight w:val="371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</w:tr>
      <w:tr>
        <w:trPr>
          <w:trHeight w:val="855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630" w:lineRule="exact" w:before="188"/>
              <w:ind w:left="522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56"/>
              </w:rPr>
              <w:t>Ancient</w:t>
            </w:r>
            <w:r>
              <w:rPr>
                <w:rFonts w:ascii="Calibri"/>
                <w:b/>
                <w:color w:val="231F20"/>
                <w:spacing w:val="-89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2"/>
                <w:w w:val="110"/>
                <w:sz w:val="56"/>
              </w:rPr>
              <w:t>Sea</w:t>
            </w:r>
            <w:r>
              <w:rPr>
                <w:rFonts w:ascii="Calibri"/>
                <w:b/>
                <w:color w:val="231F20"/>
                <w:spacing w:val="-88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56"/>
              </w:rPr>
              <w:t>Plant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368" w:lineRule="exact"/>
              <w:ind w:left="88" w:right="0"/>
              <w:jc w:val="left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spacing w:val="-2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1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16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stored</w:t>
            </w:r>
            <w:r>
              <w:rPr>
                <w:rFonts w:ascii="Calibri"/>
                <w:b/>
                <w:color w:val="231F20"/>
                <w:spacing w:val="-11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it</w:t>
            </w:r>
            <w:r>
              <w:rPr>
                <w:rFonts w:ascii="Calibri"/>
                <w:b/>
                <w:color w:val="231F20"/>
                <w:spacing w:val="-11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-13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my</w:t>
            </w:r>
            <w:r>
              <w:rPr>
                <w:rFonts w:ascii="Calibri"/>
                <w:b/>
                <w:color w:val="231F20"/>
                <w:spacing w:val="-19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sz w:val="40"/>
              </w:rPr>
              <w:t>cells.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1006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47"/>
                <w:szCs w:val="47"/>
              </w:rPr>
            </w:pPr>
          </w:p>
          <w:p>
            <w:pPr>
              <w:pStyle w:val="TableParagraph"/>
              <w:spacing w:line="240" w:lineRule="auto"/>
              <w:ind w:left="523" w:right="0"/>
              <w:jc w:val="left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stored</w:t>
            </w:r>
            <w:r>
              <w:rPr>
                <w:rFonts w:ascii="Calibri"/>
                <w:b/>
                <w:color w:val="231F20"/>
                <w:spacing w:val="1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428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422" w:lineRule="exact"/>
              <w:ind w:left="599" w:right="0"/>
              <w:jc w:val="left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from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8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food—ancient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5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sea</w:t>
            </w:r>
            <w:r>
              <w:rPr>
                <w:rFonts w:ascii="Calibri" w:hAnsi="Calibri" w:cs="Calibri" w:eastAsia="Calibri"/>
                <w:sz w:val="40"/>
                <w:szCs w:val="40"/>
              </w:rPr>
            </w:r>
          </w:p>
        </w:tc>
      </w:tr>
      <w:tr>
        <w:trPr>
          <w:trHeight w:val="443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421" w:lineRule="exact"/>
              <w:ind w:left="967" w:right="0"/>
              <w:jc w:val="left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plants—in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2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my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3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cells.</w:t>
            </w:r>
            <w:r>
              <w:rPr>
                <w:rFonts w:ascii="Calibri" w:hAnsi="Calibri" w:cs="Calibri" w:eastAsia="Calibri"/>
                <w:sz w:val="40"/>
                <w:szCs w:val="40"/>
              </w:rPr>
            </w:r>
          </w:p>
        </w:tc>
      </w:tr>
      <w:tr>
        <w:trPr>
          <w:trHeight w:val="725" w:hRule="exact"/>
        </w:trPr>
        <w:tc>
          <w:tcPr>
            <w:tcW w:w="10800" w:type="dxa"/>
            <w:gridSpan w:val="2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599" w:lineRule="exact"/>
              <w:ind w:left="291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3"/>
                <w:w w:val="110"/>
                <w:sz w:val="56"/>
              </w:rPr>
              <w:t>Ancient</w:t>
            </w:r>
            <w:r>
              <w:rPr>
                <w:rFonts w:ascii="Calibri"/>
                <w:b/>
                <w:color w:val="231F20"/>
                <w:spacing w:val="-93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Sea</w:t>
            </w:r>
            <w:r>
              <w:rPr>
                <w:rFonts w:ascii="Calibri"/>
                <w:b/>
                <w:color w:val="231F20"/>
                <w:spacing w:val="-92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56"/>
              </w:rPr>
              <w:t>Animal</w:t>
            </w:r>
            <w:r>
              <w:rPr>
                <w:rFonts w:ascii="Calibri"/>
                <w:sz w:val="56"/>
              </w:rPr>
            </w:r>
          </w:p>
        </w:tc>
      </w:tr>
      <w:tr>
        <w:trPr>
          <w:trHeight w:val="2255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183" w:lineRule="auto" w:before="253"/>
              <w:ind w:left="584" w:right="597" w:firstLine="4"/>
              <w:jc w:val="left"/>
              <w:rPr>
                <w:rFonts w:ascii="Calibri" w:hAnsi="Calibri" w:cs="Calibri" w:eastAsia="Calibri"/>
                <w:sz w:val="92"/>
                <w:szCs w:val="92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92"/>
              </w:rPr>
              <w:t>H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92"/>
              </w:rPr>
              <w:t>E</w:t>
            </w:r>
            <w:r>
              <w:rPr>
                <w:rFonts w:ascii="Calibri"/>
                <w:b/>
                <w:color w:val="231F20"/>
                <w:spacing w:val="-77"/>
                <w:w w:val="105"/>
                <w:sz w:val="92"/>
              </w:rPr>
              <w:t>A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T</w:t>
            </w:r>
            <w:r>
              <w:rPr>
                <w:rFonts w:ascii="Calibri"/>
                <w:b/>
                <w:color w:val="231F20"/>
                <w:spacing w:val="46"/>
                <w:w w:val="105"/>
                <w:sz w:val="92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AND</w:t>
            </w:r>
            <w:r>
              <w:rPr>
                <w:rFonts w:ascii="Calibri"/>
                <w:b/>
                <w:color w:val="231F20"/>
                <w:w w:val="109"/>
                <w:sz w:val="92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92"/>
              </w:rPr>
              <w:t>PRESSURE</w:t>
            </w:r>
            <w:r>
              <w:rPr>
                <w:rFonts w:ascii="Calibri"/>
                <w:sz w:val="92"/>
              </w:rPr>
            </w:r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53"/>
                <w:szCs w:val="53"/>
              </w:rPr>
            </w:pPr>
          </w:p>
          <w:p>
            <w:pPr>
              <w:pStyle w:val="TableParagraph"/>
              <w:spacing w:line="420" w:lineRule="exact"/>
              <w:ind w:left="566" w:right="340" w:hanging="264"/>
              <w:jc w:val="left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turned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ancient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plants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28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animals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 fossil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fuels.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362"/>
              <w:ind w:left="1383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56"/>
              </w:rPr>
              <w:t>Natural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56"/>
              </w:rPr>
              <w:t>Gas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98" w:right="93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1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am</w:t>
            </w:r>
            <w:r>
              <w:rPr>
                <w:rFonts w:ascii="Calibri"/>
                <w:b/>
                <w:color w:val="231F20"/>
                <w:spacing w:val="-1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1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fossil</w:t>
            </w:r>
            <w:r>
              <w:rPr>
                <w:rFonts w:ascii="Calibri"/>
                <w:b/>
                <w:color w:val="231F20"/>
                <w:spacing w:val="-1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fuel.</w:t>
            </w:r>
            <w:r>
              <w:rPr>
                <w:rFonts w:ascii="Calibri"/>
                <w:b/>
                <w:color w:val="231F20"/>
                <w:spacing w:val="-1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My</w:t>
            </w:r>
            <w:r>
              <w:rPr>
                <w:rFonts w:ascii="Calibri"/>
                <w:b/>
                <w:color w:val="231F20"/>
                <w:spacing w:val="-1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26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came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from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26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remains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ancient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sea plants</w:t>
            </w:r>
            <w:r>
              <w:rPr>
                <w:rFonts w:ascii="Calibri"/>
                <w:b/>
                <w:color w:val="231F20"/>
                <w:spacing w:val="30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animals.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3"/>
                <w:szCs w:val="3"/>
              </w:rPr>
            </w:pPr>
          </w:p>
          <w:p>
            <w:pPr>
              <w:pStyle w:val="TableParagraph"/>
              <w:spacing w:line="200" w:lineRule="atLeast"/>
              <w:ind w:left="19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053926" cy="1138237"/>
                  <wp:effectExtent l="0" t="0" r="0" b="0"/>
                  <wp:docPr id="13" name="image19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92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926" cy="113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596" w:lineRule="exact"/>
              <w:ind w:left="58" w:right="0"/>
              <w:jc w:val="center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Home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100" w:right="94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6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49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46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-47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6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-4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natural</w:t>
            </w:r>
            <w:r>
              <w:rPr>
                <w:rFonts w:ascii="Calibri"/>
                <w:b/>
                <w:color w:val="231F20"/>
                <w:spacing w:val="-45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gas</w:t>
            </w:r>
            <w:r>
              <w:rPr>
                <w:rFonts w:ascii="Calibri"/>
                <w:b/>
                <w:color w:val="231F20"/>
                <w:spacing w:val="-4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-4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29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</w:tbl>
    <w:p>
      <w:pPr>
        <w:spacing w:after="0" w:line="420" w:lineRule="exact"/>
        <w:jc w:val="center"/>
        <w:rPr>
          <w:rFonts w:ascii="Calibri" w:hAnsi="Calibri" w:cs="Calibri" w:eastAsia="Calibri"/>
          <w:sz w:val="40"/>
          <w:szCs w:val="40"/>
        </w:rPr>
        <w:sectPr>
          <w:pgSz w:w="12240" w:h="15840"/>
          <w:pgMar w:top="440" w:bottom="280" w:left="600" w:right="6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group style="position:absolute;margin-left:118.800003pt;margin-top:35.099998pt;width:77.55pt;height:77.55pt;mso-position-horizontal-relative:page;mso-position-vertical-relative:page;z-index:-84880" coordorigin="2376,702" coordsize="1551,1551">
            <v:group style="position:absolute;left:2376;top:702;width:1530;height:1551" coordorigin="2376,702" coordsize="1530,1551">
              <v:shape style="position:absolute;left:2376;top:702;width:1530;height:1551" coordorigin="2376,702" coordsize="1530,1551" path="m3772,702l2531,702,2508,703,2447,727,2401,773,2378,834,2376,2098,2378,2121,2401,2182,2447,2228,2509,2251,3772,2253,3795,2251,3857,2228,3902,2182,3906,2175,2531,2175,2511,2173,2461,2128,2454,857,2456,836,2501,786,3906,779,3902,772,3856,726,3794,703,3772,702xe" filled="true" fillcolor="#231f20" stroked="false">
                <v:path arrowok="t"/>
                <v:fill type="solid"/>
              </v:shape>
            </v:group>
            <v:group style="position:absolute;left:2531;top:779;width:1396;height:1396" coordorigin="2531,779" coordsize="1396,1396">
              <v:shape style="position:absolute;left:2531;top:779;width:1396;height:1396" coordorigin="2531,779" coordsize="1396,1396" path="m3906,779l3772,779,3792,782,3811,790,3831,809,3842,827,3848,843,3850,2098,3847,2118,3802,2168,2531,2175,3906,2175,3926,2098,3927,857,3926,834,3921,812,3913,791,3906,779xe" filled="true" fillcolor="#231f20" stroked="false">
                <v:path arrowok="t"/>
                <v:fill type="solid"/>
              </v:shape>
            </v:group>
            <v:group style="position:absolute;left:2565;top:1091;width:791;height:896" coordorigin="2565,1091" coordsize="791,896">
              <v:shape style="position:absolute;left:2565;top:1091;width:791;height:896" coordorigin="2565,1091" coordsize="791,896" path="m2879,1091l2565,1091,2565,1586,2568,1650,2578,1722,2603,1795,2637,1848,2693,1903,2746,1937,2816,1966,2892,1981,2959,1986,2983,1987,3004,1986,3065,1978,3141,1957,3211,1922,3271,1873,3311,1824,3346,1752,3356,1712,2962,1712,2941,1709,2893,1671,2879,1593,2879,1091xe" filled="true" fillcolor="#231f20" stroked="false">
                <v:path arrowok="t"/>
                <v:fill type="solid"/>
              </v:shape>
            </v:group>
            <v:group style="position:absolute;left:2962;top:1091;width:405;height:621" coordorigin="2962,1091" coordsize="405,621">
              <v:shape style="position:absolute;left:2962;top:1091;width:405;height:621" coordorigin="2962,1091" coordsize="405,621" path="m3367,1091l3053,1091,3053,1579,3052,1601,3032,1676,2962,1712,3356,1712,3364,1652,3367,1586,3367,1091xe" filled="true" fillcolor="#231f20" stroked="false">
                <v:path arrowok="t"/>
                <v:fill type="solid"/>
              </v:shape>
            </v:group>
            <v:group style="position:absolute;left:2554;top:1080;width:558;height:917" coordorigin="2554,1080" coordsize="558,917">
              <v:shape style="position:absolute;left:2554;top:1080;width:558;height:917" coordorigin="2554,1080" coordsize="558,917" path="m2889,1080l2554,1080,2555,1564,2556,1629,2564,1705,2584,1779,2612,1833,2662,1890,2768,1959,2842,1984,2902,1994,2966,1997,2981,1997,3059,1989,3112,1976,2944,1976,2865,1967,2788,1944,2733,1918,2671,1870,2631,1822,2597,1752,2583,1689,2576,1610,2575,1101,2889,1101,2889,1080xe" filled="true" fillcolor="#231f20" stroked="false">
                <v:path arrowok="t"/>
                <v:fill type="solid"/>
              </v:shape>
            </v:group>
            <v:group style="position:absolute;left:2964;top:1101;width:414;height:875" coordorigin="2964,1101" coordsize="414,875">
              <v:shape style="position:absolute;left:2964;top:1101;width:414;height:875" coordorigin="2964,1101" coordsize="414,875" path="m3378,1101l3357,1101,3357,1564,3356,1585,3353,1653,3341,1730,3312,1804,3277,1853,3217,1905,3161,1937,3089,1962,3029,1973,2964,1976,3112,1976,3175,1953,3229,1923,3289,1870,3327,1821,3356,1753,3370,1689,3377,1610,3377,1564,3378,1101xe" filled="true" fillcolor="#231f20" stroked="false">
                <v:path arrowok="t"/>
                <v:fill type="solid"/>
              </v:shape>
            </v:group>
            <v:group style="position:absolute;left:2868;top:1101;width:161;height:621" coordorigin="2868,1101" coordsize="161,621">
              <v:shape style="position:absolute;left:2868;top:1101;width:161;height:621" coordorigin="2868,1101" coordsize="161,621" path="m2889,1101l2868,1101,2868,1580,2875,1645,2908,1706,2972,1722,2994,1719,3014,1712,3029,1701,2955,1701,2934,1696,2895,1638,2889,1572,2889,1101xe" filled="true" fillcolor="#231f20" stroked="false">
                <v:path arrowok="t"/>
                <v:fill type="solid"/>
              </v:shape>
            </v:group>
            <v:group style="position:absolute;left:2955;top:1080;width:423;height:621" coordorigin="2955,1080" coordsize="423,621">
              <v:shape style="position:absolute;left:2955;top:1080;width:423;height:621" coordorigin="2955,1080" coordsize="423,621" path="m3378,1080l3043,1080,3043,1572,3042,1591,3032,1652,2982,1699,2955,1701,3029,1701,3058,1638,3064,1572,3064,1101,3378,1101,3378,1080xe" filled="true" fillcolor="#231f20" stroked="false">
                <v:path arrowok="t"/>
                <v:fill type="solid"/>
              </v:shape>
            </v:group>
            <v:group style="position:absolute;left:3153;top:1173;width:187;height:196" coordorigin="3153,1173" coordsize="187,196">
              <v:shape style="position:absolute;left:3153;top:1173;width:187;height:196" coordorigin="3153,1173" coordsize="187,196" path="m3334,1173l3260,1173,3267,1176,3278,1186,3281,1193,3281,1207,3279,1213,3273,1226,3268,1233,3153,1369,3337,1369,3337,1318,3263,1318,3310,1267,3323,1250,3332,1234,3337,1224,3340,1213,3340,1196,3336,1177,3334,1173xe" filled="true" fillcolor="#ffffff" stroked="false">
                <v:path arrowok="t"/>
                <v:fill type="solid"/>
              </v:shape>
            </v:group>
            <v:group style="position:absolute;left:3161;top:1126;width:173;height:89" coordorigin="3161,1126" coordsize="173,89">
              <v:shape style="position:absolute;left:3161;top:1126;width:173;height:89" coordorigin="3161,1126" coordsize="173,89" path="m3261,1126l3233,1126,3179,1155,3161,1213,3161,1215,3219,1215,3219,1199,3222,1189,3228,1183,3233,1176,3241,1173,3334,1173,3327,1159,3312,1143,3299,1135,3282,1129,3261,1126xe" filled="true" fillcolor="#ffffff" stroked="false">
                <v:path arrowok="t"/>
                <v:fill type="solid"/>
              </v:shape>
            </v:group>
            <v:group style="position:absolute;left:3412;top:1290;width:186;height:91" coordorigin="3412,1290" coordsize="186,91">
              <v:shape style="position:absolute;left:3412;top:1290;width:186;height:91" coordorigin="3412,1290" coordsize="186,91" path="m3476,1290l3412,1290,3412,1296,3451,1367,3512,1381,3531,1379,3586,1350,3598,1328,3497,1328,3489,1325,3479,1314,3476,1305,3476,1290xe" filled="true" fillcolor="#231f20" stroked="false">
                <v:path arrowok="t"/>
                <v:fill type="solid"/>
              </v:shape>
            </v:group>
            <v:group style="position:absolute;left:3516;top:1262;width:88;height:66" coordorigin="3516,1262" coordsize="88,66">
              <v:shape style="position:absolute;left:3516;top:1262;width:88;height:66" coordorigin="3516,1262" coordsize="88,66" path="m3594,1262l3516,1262,3525,1264,3531,1270,3537,1275,3541,1284,3541,1306,3538,1314,3532,1320,3526,1325,3518,1328,3598,1328,3602,1315,3602,1314,3604,1291,3599,1271,3594,1262xe" filled="true" fillcolor="#231f20" stroked="false">
                <v:path arrowok="t"/>
                <v:fill type="solid"/>
              </v:shape>
            </v:group>
            <v:group style="position:absolute;left:3495;top:1164;width:99;height:98" coordorigin="3495,1164" coordsize="99,98">
              <v:shape style="position:absolute;left:3495;top:1164;width:99;height:98" coordorigin="3495,1164" coordsize="99,98" path="m3591,1164l3515,1164,3522,1167,3532,1177,3535,1183,3535,1201,3532,1208,3519,1218,3510,1221,3495,1221,3495,1262,3594,1262,3589,1254,3574,1241,3553,1235,3567,1231,3577,1224,3590,1206,3594,1195,3594,1178,3591,1164xe" filled="true" fillcolor="#231f20" stroked="false">
                <v:path arrowok="t"/>
                <v:fill type="solid"/>
              </v:shape>
            </v:group>
            <v:group style="position:absolute;left:3417;top:1117;width:174;height:75" coordorigin="3417,1117" coordsize="174,75">
              <v:shape style="position:absolute;left:3417;top:1117;width:174;height:75" coordorigin="3417,1117" coordsize="174,75" path="m3496,1117l3428,1152,3417,1192,3478,1192,3479,1183,3481,1176,3491,1167,3498,1164,3591,1164,3590,1161,3579,1144,3560,1127,3544,1121,3523,1118,3496,1117xe" filled="true" fillcolor="#231f20" stroked="false">
                <v:path arrowok="t"/>
                <v:fill type="solid"/>
              </v:shape>
            </v:group>
            <v:group style="position:absolute;left:3620;top:1293;width:170;height:82" coordorigin="3620,1293" coordsize="170,82">
              <v:shape style="position:absolute;left:3620;top:1293;width:170;height:82" coordorigin="3620,1293" coordsize="170,82" path="m3621,1293l3620,1357,3700,1375,3721,1373,3785,1334,3790,1324,3673,1324,3662,1322,3641,1311,3632,1304,3626,1294,3621,1293xe" filled="true" fillcolor="#231f20" stroked="false">
                <v:path arrowok="t"/>
                <v:fill type="solid"/>
              </v:shape>
            </v:group>
            <v:group style="position:absolute;left:3700;top:1234;width:99;height:90" coordorigin="3700,1234" coordsize="99,90">
              <v:shape style="position:absolute;left:3700;top:1234;width:99;height:90" coordorigin="3700,1234" coordsize="99,90" path="m3787,1234l3700,1234,3712,1238,3731,1256,3736,1267,3736,1294,3731,1305,3714,1321,3701,1324,3790,1324,3793,1318,3798,1297,3799,1271,3795,1251,3787,1234xe" filled="true" fillcolor="#231f20" stroked="false">
                <v:path arrowok="t"/>
                <v:fill type="solid"/>
              </v:shape>
            </v:group>
            <v:group style="position:absolute;left:3626;top:1116;width:161;height:139" coordorigin="3626,1116" coordsize="161,139">
              <v:shape style="position:absolute;left:3626;top:1116;width:161;height:139" coordorigin="3626,1116" coordsize="161,139" path="m3786,1116l3647,1116,3626,1250,3634,1255,3641,1248,3648,1243,3665,1236,3674,1234,3787,1234,3786,1233,3773,1216,3757,1206,3742,1201,3684,1201,3689,1168,3786,1168,3786,1116xe" filled="true" fillcolor="#231f20" stroked="false">
                <v:path arrowok="t"/>
                <v:fill type="solid"/>
              </v:shape>
            </v:group>
            <v:group style="position:absolute;left:3684;top:1197;width:58;height:4" coordorigin="3684,1197" coordsize="58,4">
              <v:shape style="position:absolute;left:3684;top:1197;width:58;height:4" coordorigin="3684,1197" coordsize="58,4" path="m3684,1199l3742,1199e" filled="false" stroked="true" strokeweight=".3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3.748001pt;margin-top:274.747986pt;width:125.95pt;height:84.1pt;mso-position-horizontal-relative:page;mso-position-vertical-relative:page;z-index:-84856" coordorigin="2075,5495" coordsize="2519,1682">
            <v:shape style="position:absolute;left:2076;top:6995;width:2513;height:176" type="#_x0000_t75" alt="þÿ" stroked="false">
              <v:imagedata r:id="rId199" o:title=""/>
            </v:shape>
            <v:group style="position:absolute;left:2079;top:6996;width:2510;height:175" coordorigin="2079,6996" coordsize="2510,175">
              <v:shape style="position:absolute;left:2079;top:6996;width:2510;height:175" coordorigin="2079,6996" coordsize="2510,175" path="m4589,7168l2229,7171,2148,7150,2092,7128,2079,7100,2081,7087,2131,7047,2203,7013,2252,6996,4243,6998,4589,7168xe" filled="false" stroked="true" strokeweight=".404pt" strokecolor="#231f20">
                <v:path arrowok="t"/>
              </v:shape>
              <v:shape style="position:absolute;left:2859;top:6557;width:1400;height:470" type="#_x0000_t75" alt="þÿ" stroked="false">
                <v:imagedata r:id="rId200" o:title=""/>
              </v:shape>
            </v:group>
            <v:group style="position:absolute;left:2859;top:6557;width:1401;height:470" coordorigin="2859,6557" coordsize="1401,470">
              <v:shape style="position:absolute;left:2859;top:6557;width:1401;height:470" coordorigin="2859,6557" coordsize="1401,470" path="m2859,6557l4255,6604,4260,7018,2859,7027,2859,6557xe" filled="false" stroked="true" strokeweight=".404pt" strokecolor="#231f20">
                <v:path arrowok="t"/>
              </v:shape>
              <v:shape style="position:absolute;left:4204;top:5685;width:172;height:1450" type="#_x0000_t75" alt="þÿ" stroked="false">
                <v:imagedata r:id="rId201" o:title=""/>
              </v:shape>
            </v:group>
            <v:group style="position:absolute;left:4204;top:5685;width:172;height:1449" coordorigin="4204,5685" coordsize="172,1449">
              <v:shape style="position:absolute;left:4204;top:5685;width:172;height:1449" coordorigin="4204,5685" coordsize="172,1449" path="m4376,7102l4372,7010,4368,6927,4364,6852,4361,6786,4356,6674,4352,6587,4350,6521,4347,6450,4344,6383,4343,6334,4342,6313,4338,6220,4335,6140,4330,6053,4325,5964,4321,5878,4317,5802,4313,5741,4310,5685,4245,5685,4242,5757,4241,5823,4237,5935,4235,6024,4233,6095,4230,6174,4227,6234,4223,6307,4218,6376,4216,6446,4213,6533,4211,6631,4209,6733,4207,6834,4206,6927,4205,7006,4204,7085,4204,7102,4226,7119,4242,7128,4256,7133,4274,7134,4308,7131,4335,7124,4356,7115,4369,7107,4375,7103,4376,7102xe" filled="false" stroked="true" strokeweight=".404pt" strokecolor="#231f20">
                <v:path arrowok="t"/>
              </v:shape>
              <v:shape style="position:absolute;left:4245;top:5499;width:69;height:197" type="#_x0000_t75" alt="þÿ" stroked="false">
                <v:imagedata r:id="rId107" o:title=""/>
              </v:shape>
            </v:group>
            <v:group style="position:absolute;left:4245;top:5499;width:68;height:196" coordorigin="4245,5499" coordsize="68,196">
              <v:shape style="position:absolute;left:4245;top:5499;width:68;height:196" coordorigin="4245,5499" coordsize="68,196" path="m4248,5507l4252,5503,4275,5499,4301,5503,4313,5510,4310,5685,4298,5695,4279,5695,4260,5695,4245,5685,4248,5507xe" filled="false" stroked="true" strokeweight=".404pt" strokecolor="#231f20">
                <v:path arrowok="t"/>
              </v:shape>
              <v:shape style="position:absolute;left:4246;top:5563;width:64;height:6" type="#_x0000_t75" stroked="false">
                <v:imagedata r:id="rId202" o:title=""/>
              </v:shape>
            </v:group>
            <v:group style="position:absolute;left:4246;top:5563;width:65;height:7" coordorigin="4246,5563" coordsize="65,7">
              <v:shape style="position:absolute;left:4246;top:5563;width:65;height:7" coordorigin="4246,5563" coordsize="65,7" path="m4246,5563l4256,5570,4275,5570,4294,5570,4311,5566e" filled="false" stroked="true" strokeweight=".404pt" strokecolor="#231f20">
                <v:path arrowok="t"/>
              </v:shape>
            </v:group>
            <v:group style="position:absolute;left:2908;top:6612;width:1144;height:68" coordorigin="2908,6612" coordsize="1144,68">
              <v:shape style="position:absolute;left:2908;top:6612;width:1144;height:68" coordorigin="2908,6612" coordsize="1144,68" path="m2909,6612l2908,6644,4051,6680,4052,6648,2909,6612xe" filled="true" fillcolor="#406177" stroked="false">
                <v:path arrowok="t"/>
                <v:fill type="solid"/>
              </v:shape>
            </v:group>
            <v:group style="position:absolute;left:2908;top:6612;width:1144;height:68" coordorigin="2908,6612" coordsize="1144,68">
              <v:shape style="position:absolute;left:2908;top:6612;width:1144;height:68" coordorigin="2908,6612" coordsize="1144,68" path="m4051,6680l2908,6644,2909,6612,4052,6648,4051,6680xe" filled="false" stroked="true" strokeweight=".404pt" strokecolor="#231f20">
                <v:path arrowok="t"/>
              </v:shape>
            </v:group>
            <v:group style="position:absolute;left:2908;top:6785;width:1144;height:68" coordorigin="2908,6785" coordsize="1144,68">
              <v:shape style="position:absolute;left:2908;top:6785;width:1144;height:68" coordorigin="2908,6785" coordsize="1144,68" path="m2909,6785l2908,6817,4051,6853,4052,6821,2909,6785xe" filled="true" fillcolor="#406177" stroked="false">
                <v:path arrowok="t"/>
                <v:fill type="solid"/>
              </v:shape>
            </v:group>
            <v:group style="position:absolute;left:2908;top:6785;width:1144;height:68" coordorigin="2908,6785" coordsize="1144,68">
              <v:shape style="position:absolute;left:2908;top:6785;width:1144;height:68" coordorigin="2908,6785" coordsize="1144,68" path="m4051,6853l2908,6817,2909,6785,4052,6821,4051,6853xe" filled="false" stroked="true" strokeweight=".404pt" strokecolor="#231f20">
                <v:path arrowok="t"/>
              </v:shape>
            </v:group>
            <v:group style="position:absolute;left:2908;top:6797;width:1143;height:50" coordorigin="2908,6797" coordsize="1143,50">
              <v:shape style="position:absolute;left:2908;top:6797;width:1143;height:50" coordorigin="2908,6797" coordsize="1143,50" path="m2908,6797l2908,6811,4050,6847,4051,6833,2908,6797xe" filled="true" fillcolor="#ffffff" stroked="false">
                <v:path arrowok="t"/>
                <v:fill type="solid"/>
              </v:shape>
            </v:group>
            <v:group style="position:absolute;left:2908;top:6797;width:1143;height:50" coordorigin="2908,6797" coordsize="1143,50">
              <v:shape style="position:absolute;left:2908;top:6797;width:1143;height:50" coordorigin="2908,6797" coordsize="1143,50" path="m4050,6847l2908,6811,2908,6797,4051,6833,4050,6847xe" filled="false" stroked="true" strokeweight=".404pt" strokecolor="#231f20">
                <v:path arrowok="t"/>
              </v:shape>
            </v:group>
            <v:group style="position:absolute;left:2908;top:6626;width:1143;height:49" coordorigin="2908,6626" coordsize="1143,49">
              <v:shape style="position:absolute;left:2908;top:6626;width:1143;height:49" coordorigin="2908,6626" coordsize="1143,49" path="m2908,6626l2908,6639,4050,6675,4051,6662,2908,6626xe" filled="true" fillcolor="#ffffff" stroked="false">
                <v:path arrowok="t"/>
                <v:fill type="solid"/>
              </v:shape>
            </v:group>
            <v:group style="position:absolute;left:2908;top:6626;width:1143;height:49" coordorigin="2908,6626" coordsize="1143,49">
              <v:shape style="position:absolute;left:2908;top:6626;width:1143;height:49" coordorigin="2908,6626" coordsize="1143,49" path="m4050,6675l2908,6639,2908,6626,4051,6662,4050,6675xe" filled="false" stroked="true" strokeweight=".404pt" strokecolor="#231f20">
                <v:path arrowok="t"/>
              </v:shape>
              <v:shape style="position:absolute;left:4246;top:5551;width:64;height:6" type="#_x0000_t75" stroked="false">
                <v:imagedata r:id="rId202" o:title=""/>
              </v:shape>
            </v:group>
            <v:group style="position:absolute;left:4246;top:5551;width:65;height:6" coordorigin="4246,5551" coordsize="65,6">
              <v:shape style="position:absolute;left:4246;top:5551;width:65;height:6" coordorigin="4246,5551" coordsize="65,6" path="m4246,5551l4256,5557,4275,5557,4294,5557,4311,5554e" filled="false" stroked="true" strokeweight=".404pt" strokecolor="#231f20">
                <v:path arrowok="t"/>
              </v:shape>
              <v:shape style="position:absolute;left:3704;top:5746;width:172;height:1350" type="#_x0000_t75" alt="þÿ" stroked="false">
                <v:imagedata r:id="rId203" o:title=""/>
              </v:shape>
            </v:group>
            <v:group style="position:absolute;left:3704;top:5746;width:172;height:1350" coordorigin="3704,5746" coordsize="172,1350">
              <v:shape style="position:absolute;left:3704;top:5746;width:172;height:1350" coordorigin="3704,5746" coordsize="172,1350" path="m3876,7066l3872,6980,3868,6903,3865,6833,3862,6771,3857,6667,3853,6587,3850,6525,3847,6459,3845,6397,3844,6351,3843,6331,3839,6245,3835,6170,3831,6089,3826,6006,3821,5927,3817,5856,3813,5777,3811,5746,3745,5746,3743,5814,3741,5875,3738,5979,3735,6063,3733,6128,3730,6202,3727,6275,3722,6345,3720,6366,3719,6390,3716,6455,3714,6536,3711,6627,3709,6722,3708,6816,3706,6903,3705,6977,3704,7050,3704,7066,3727,7081,3743,7090,3757,7095,3775,7096,3809,7093,3836,7086,3857,7078,3870,7070,3876,7066xe" filled="false" stroked="true" strokeweight=".404pt" strokecolor="#231f20">
                <v:path arrowok="t"/>
              </v:shape>
              <v:shape style="position:absolute;left:3745;top:5573;width:69;height:183" type="#_x0000_t75" alt="þÿ" stroked="false">
                <v:imagedata r:id="rId204" o:title=""/>
              </v:shape>
            </v:group>
            <v:group style="position:absolute;left:3745;top:5574;width:69;height:182" coordorigin="3745,5574" coordsize="69,182">
              <v:shape style="position:absolute;left:3745;top:5574;width:69;height:182" coordorigin="3745,5574" coordsize="69,182" path="m3749,5581l3752,5577,3775,5574,3802,5577,3814,5584,3811,5746,3798,5756,3779,5756,3760,5756,3745,5746,3749,5581xe" filled="false" stroked="true" strokeweight=".404pt" strokecolor="#231f20">
                <v:path arrowok="t"/>
              </v:shape>
              <v:shape style="position:absolute;left:3747;top:5633;width:64;height:6" type="#_x0000_t75" stroked="false">
                <v:imagedata r:id="rId112" o:title=""/>
              </v:shape>
            </v:group>
            <v:group style="position:absolute;left:3747;top:5633;width:64;height:6" coordorigin="3747,5633" coordsize="64,6">
              <v:shape style="position:absolute;left:3747;top:5633;width:64;height:6" coordorigin="3747,5633" coordsize="64,6" path="m3747,5633l3756,5639,3775,5639,3795,5639,3811,5636e" filled="false" stroked="true" strokeweight=".404pt" strokecolor="#231f20">
                <v:path arrowok="t"/>
              </v:shape>
              <v:shape style="position:absolute;left:3747;top:5622;width:64;height:6" type="#_x0000_t75" stroked="false">
                <v:imagedata r:id="rId112" o:title=""/>
              </v:shape>
            </v:group>
            <v:group style="position:absolute;left:3747;top:5622;width:64;height:6" coordorigin="3747,5622" coordsize="64,6">
              <v:shape style="position:absolute;left:3747;top:5622;width:64;height:6" coordorigin="3747,5622" coordsize="64,6" path="m3747,5622l3756,5628,3775,5628,3795,5628,3811,5624e" filled="false" stroked="true" strokeweight=".404pt" strokecolor="#231f20">
                <v:path arrowok="t"/>
              </v:shape>
              <v:shape style="position:absolute;left:3128;top:5793;width:172;height:1239" type="#_x0000_t75" alt="þÿ" stroked="false">
                <v:imagedata r:id="rId205" o:title=""/>
              </v:shape>
            </v:group>
            <v:group style="position:absolute;left:3128;top:5793;width:172;height:1239" coordorigin="3128,5793" coordsize="172,1239">
              <v:shape style="position:absolute;left:3128;top:5793;width:172;height:1239" coordorigin="3128,5793" coordsize="172,1239" path="m3300,7004l3296,6926,3292,6855,3289,6791,3283,6683,3278,6599,3275,6534,3272,6465,3269,6403,3267,6348,3267,6330,3263,6250,3259,6182,3254,6108,3250,6032,3245,5959,3241,5893,3236,5821,3234,5793,3169,5793,3167,5855,3165,5911,3162,6007,3159,6083,3157,6144,3154,6212,3150,6278,3145,6343,3144,6361,3143,6384,3138,6479,3136,6559,3134,6645,3132,6733,3131,6816,3129,6891,3128,6973,3128,7004,3151,7019,3167,7027,3181,7031,3199,7032,3233,7029,3261,7022,3281,7015,3294,7008,3300,7005,3300,7004xe" filled="false" stroked="true" strokeweight=".404pt" strokecolor="#231f20">
                <v:path arrowok="t"/>
              </v:shape>
              <v:shape style="position:absolute;left:3169;top:5634;width:69;height:168" type="#_x0000_t75" alt="þÿ" stroked="false">
                <v:imagedata r:id="rId206" o:title=""/>
              </v:shape>
            </v:group>
            <v:group style="position:absolute;left:3169;top:5635;width:68;height:167" coordorigin="3169,5635" coordsize="68,167">
              <v:shape style="position:absolute;left:3169;top:5635;width:68;height:167" coordorigin="3169,5635" coordsize="68,167" path="m3172,5641l3176,5638,3199,5635,3226,5638,3237,5644,3234,5793,3222,5802,3203,5802,3184,5802,3169,5793,3172,5641xe" filled="false" stroked="true" strokeweight=".404pt" strokecolor="#231f20">
                <v:path arrowok="t"/>
              </v:shape>
            </v:group>
            <v:group style="position:absolute;left:3170;top:5689;width:65;height:6" coordorigin="3170,5689" coordsize="65,6">
              <v:shape style="position:absolute;left:3170;top:5689;width:65;height:6" coordorigin="3170,5689" coordsize="65,6" path="m3170,5689l3180,5695,3199,5695,3218,5695,3235,5692e" filled="false" stroked="true" strokeweight=".404pt" strokecolor="#231f20">
                <v:path arrowok="t"/>
              </v:shape>
            </v:group>
            <v:group style="position:absolute;left:3170;top:5679;width:65;height:5" coordorigin="3170,5679" coordsize="65,5">
              <v:shape style="position:absolute;left:3170;top:5679;width:65;height:5" coordorigin="3170,5679" coordsize="65,5" path="m3170,5679l3180,5684,3199,5684,3218,5684,3235,5681e" filled="false" stroked="true" strokeweight=".404pt" strokecolor="#231f20">
                <v:path arrowok="t"/>
              </v:shape>
              <v:shape style="position:absolute;left:2556;top:6553;width:111;height:508" type="#_x0000_t75" alt="þÿ" stroked="false">
                <v:imagedata r:id="rId207" o:title=""/>
              </v:shape>
            </v:group>
            <v:group style="position:absolute;left:2556;top:6553;width:111;height:508" coordorigin="2556,6553" coordsize="111,508">
              <v:shape style="position:absolute;left:2556;top:6553;width:111;height:508" coordorigin="2556,6553" coordsize="111,508" path="m2569,6566l2667,6553,2663,7044,2556,7061,2569,6566xe" filled="false" stroked="true" strokeweight=".404pt" strokecolor="#231f20">
                <v:path arrowok="t"/>
              </v:shape>
              <v:shape style="position:absolute;left:2663;top:6553;width:107;height:491" type="#_x0000_t75" alt="þÿ" stroked="false">
                <v:imagedata r:id="rId175" o:title=""/>
              </v:shape>
            </v:group>
            <v:group style="position:absolute;left:2663;top:6553;width:106;height:491" coordorigin="2663,6553" coordsize="106,491">
              <v:shape style="position:absolute;left:2663;top:6553;width:106;height:491" coordorigin="2663,6553" coordsize="106,491" path="m2667,6553l2769,6557,2752,7044,2663,7044,2667,6553xe" filled="false" stroked="true" strokeweight=".404pt" strokecolor="#231f20">
                <v:path arrowok="t"/>
              </v:shape>
              <v:shape style="position:absolute;left:2752;top:6557;width:107;height:470" type="#_x0000_t75" alt="þÿ" stroked="false">
                <v:imagedata r:id="rId208" o:title=""/>
              </v:shape>
            </v:group>
            <v:group style="position:absolute;left:2752;top:6557;width:107;height:470" coordorigin="2752,6557" coordsize="107,470">
              <v:shape style="position:absolute;left:2752;top:6557;width:107;height:470" coordorigin="2752,6557" coordsize="107,470" path="m2769,6557l2859,6557,2859,7027,2752,6988,2769,6557xe" filled="false" stroked="true" strokeweight=".404pt" strokecolor="#231f20">
                <v:path arrowok="t"/>
              </v:shape>
              <v:shape style="position:absolute;left:2716;top:6852;width:143;height:120" type="#_x0000_t75" alt="þÿ" stroked="false">
                <v:imagedata r:id="rId177" o:title=""/>
              </v:shape>
            </v:group>
            <v:group style="position:absolute;left:2716;top:6852;width:143;height:119" coordorigin="2716,6852" coordsize="143,119">
              <v:shape style="position:absolute;left:2716;top:6852;width:143;height:119" coordorigin="2716,6852" coordsize="143,119" path="m2716,6852l2859,6852,2855,6971,2718,6971,2716,6852xe" filled="false" stroked="true" strokeweight=".404pt" strokecolor="#231f20">
                <v:path arrowok="t"/>
              </v:shape>
              <v:shape style="position:absolute;left:3587;top:7038;width:73;height:29" type="#_x0000_t75" alt="þÿ" stroked="false">
                <v:imagedata r:id="rId117" o:title=""/>
              </v:shape>
            </v:group>
            <v:group style="position:absolute;left:3587;top:7038;width:73;height:29" coordorigin="3587,7038" coordsize="73,29">
              <v:shape style="position:absolute;left:3587;top:7038;width:73;height:29" coordorigin="3587,7038" coordsize="73,29" path="m3660,7067l3587,7067,3587,7038,3660,7038,3660,7067xe" filled="false" stroked="true" strokeweight=".404pt" strokecolor="#231f20">
                <v:path arrowok="t"/>
              </v:shape>
            </v:group>
            <v:group style="position:absolute;left:3587;top:7037;width:73;height:2" coordorigin="3587,7037" coordsize="73,2">
              <v:shape style="position:absolute;left:3587;top:7037;width:73;height:2" coordorigin="3587,7037" coordsize="73,0" path="m3587,7037l3660,7037e" filled="false" stroked="true" strokeweight=".637pt" strokecolor="#5078a0">
                <v:path arrowok="t"/>
              </v:shape>
            </v:group>
            <v:group style="position:absolute;left:3583;top:7037;width:81;height:2" coordorigin="3583,7037" coordsize="81,2">
              <v:shape style="position:absolute;left:3583;top:7037;width:81;height:2" coordorigin="3583,7037" coordsize="81,0" path="m3583,7037l3664,7037e" filled="false" stroked="true" strokeweight="1.041pt" strokecolor="#231f20">
                <v:path arrowok="t"/>
              </v:shape>
            </v:group>
            <v:group style="position:absolute;left:3591;top:7065;width:69;height:84" coordorigin="3591,7065" coordsize="69,84">
              <v:shape style="position:absolute;left:3591;top:7065;width:69;height:84" coordorigin="3591,7065" coordsize="69,84" path="m3660,7065l3591,7065,3593,7140,3660,7149,3660,7065xe" filled="true" fillcolor="#587f91" stroked="false">
                <v:path arrowok="t"/>
                <v:fill type="solid"/>
              </v:shape>
            </v:group>
            <v:group style="position:absolute;left:3591;top:7065;width:69;height:84" coordorigin="3591,7065" coordsize="69,84">
              <v:shape style="position:absolute;left:3591;top:7065;width:69;height:84" coordorigin="3591,7065" coordsize="69,84" path="m3660,7065l3591,7065,3593,7140,3660,7149,3660,7065xe" filled="false" stroked="true" strokeweight=".404pt" strokecolor="#231f20">
                <v:path arrowok="t"/>
              </v:shape>
              <v:shape style="position:absolute;left:2676;top:6852;width:77;height:286" type="#_x0000_t75" alt="þÿ" stroked="false">
                <v:imagedata r:id="rId209" o:title=""/>
              </v:shape>
            </v:group>
            <v:group style="position:absolute;left:2676;top:6852;width:76;height:286" coordorigin="2676,6852" coordsize="76,286">
              <v:shape style="position:absolute;left:2676;top:6852;width:76;height:286" coordorigin="2676,6852" coordsize="76,286" path="m2680,6852l2716,6852,2718,6971,2752,6971,2752,7138,2676,7129,2680,6852xe" filled="false" stroked="true" strokeweight=".404pt" strokecolor="#231f20">
                <v:path arrowok="t"/>
              </v:shape>
            </v:group>
            <v:group style="position:absolute;left:2752;top:6971;width:844;height:180" coordorigin="2752,6971" coordsize="844,180">
              <v:shape style="position:absolute;left:2752;top:6971;width:844;height:180" coordorigin="2752,6971" coordsize="844,180" path="m2752,6971l2752,7138,3594,7151,3596,6980,2752,6971xe" filled="true" fillcolor="#8b8e8f" stroked="false">
                <v:path arrowok="t"/>
                <v:fill type="solid"/>
              </v:shape>
            </v:group>
            <v:group style="position:absolute;left:2752;top:6971;width:844;height:180" coordorigin="2752,6971" coordsize="844,180">
              <v:shape style="position:absolute;left:2752;top:6971;width:844;height:180" coordorigin="2752,6971" coordsize="844,180" path="m2752,6971l3596,6980,3594,7151,2752,7138,2752,6971xe" filled="false" stroked="true" strokeweight=".404pt" strokecolor="#231f20">
                <v:path arrowok="t"/>
              </v:shape>
              <v:shape style="position:absolute;left:2206;top:6950;width:243;height:171" type="#_x0000_t75" alt="þÿ" stroked="false">
                <v:imagedata r:id="rId119" o:title=""/>
              </v:shape>
            </v:group>
            <v:group style="position:absolute;left:2206;top:6950;width:243;height:171" coordorigin="2206,6950" coordsize="243,171">
              <v:shape style="position:absolute;left:2206;top:6950;width:243;height:171" coordorigin="2206,6950" coordsize="243,171" path="m2206,7121l2210,6954,2449,6950,2449,7108,2206,7121xe" filled="false" stroked="true" strokeweight=".404pt" strokecolor="#231f20">
                <v:path arrowok="t"/>
              </v:shape>
            </v:group>
            <v:group style="position:absolute;left:2142;top:6954;width:68;height:167" coordorigin="2142,6954" coordsize="68,167">
              <v:shape style="position:absolute;left:2142;top:6954;width:68;height:167" coordorigin="2142,6954" coordsize="68,167" path="m2210,6954l2150,6963,2142,7104,2206,7121,2210,6954xe" filled="true" fillcolor="#467284" stroked="false">
                <v:path arrowok="t"/>
                <v:fill type="solid"/>
              </v:shape>
            </v:group>
            <v:group style="position:absolute;left:2142;top:6954;width:68;height:167" coordorigin="2142,6954" coordsize="68,167">
              <v:shape style="position:absolute;left:2142;top:6954;width:68;height:167" coordorigin="2142,6954" coordsize="68,167" path="m2150,6963l2210,6954,2206,7121,2142,7104,2150,6963xe" filled="false" stroked="true" strokeweight=".404pt" strokecolor="#231f20">
                <v:path arrowok="t"/>
              </v:shape>
            </v:group>
            <v:group style="position:absolute;left:3657;top:7065;width:99;height:101" coordorigin="3657,7065" coordsize="99,101">
              <v:shape style="position:absolute;left:3657;top:7065;width:99;height:101" coordorigin="3657,7065" coordsize="99,101" path="m3660,7065l3657,7151,3756,7166,3756,7074,3660,7065xe" filled="true" fillcolor="#406177" stroked="false">
                <v:path arrowok="t"/>
                <v:fill type="solid"/>
              </v:shape>
            </v:group>
            <v:group style="position:absolute;left:3657;top:7065;width:99;height:101" coordorigin="3657,7065" coordsize="99,101">
              <v:shape style="position:absolute;left:3657;top:7065;width:99;height:101" coordorigin="3657,7065" coordsize="99,101" path="m3660,7065l3657,7151,3756,7166,3756,7074,3660,7065xe" filled="false" stroked="true" strokeweight=".404pt" strokecolor="#231f20">
                <v:path arrowok="t"/>
              </v:shape>
            </v:group>
            <v:group style="position:absolute;left:3756;top:7074;width:243;height:92" coordorigin="3756,7074" coordsize="243,92">
              <v:shape style="position:absolute;left:3756;top:7074;width:243;height:92" coordorigin="3756,7074" coordsize="243,92" path="m3978,7074l3756,7074,3756,7166,3995,7164,3999,7095,3978,7074xe" filled="true" fillcolor="#587f91" stroked="false">
                <v:path arrowok="t"/>
                <v:fill type="solid"/>
              </v:shape>
            </v:group>
            <v:group style="position:absolute;left:3756;top:7074;width:243;height:92" coordorigin="3756,7074" coordsize="243,92">
              <v:shape style="position:absolute;left:3756;top:7074;width:243;height:92" coordorigin="3756,7074" coordsize="243,92" path="m3756,7074l3978,7074,3999,7095,3995,7164,3756,7166,3756,7074xe" filled="false" stroked="true" strokeweight=".404pt" strokecolor="#231f20">
                <v:path arrowok="t"/>
              </v:shape>
              <v:shape style="position:absolute;left:2282;top:7035;width:151;height:92" type="#_x0000_t75" alt="þÿ" stroked="false">
                <v:imagedata r:id="rId120" o:title=""/>
              </v:shape>
            </v:group>
            <v:group style="position:absolute;left:2282;top:7035;width:150;height:92" coordorigin="2282,7035" coordsize="150,92">
              <v:shape style="position:absolute;left:2282;top:7035;width:150;height:92" coordorigin="2282,7035" coordsize="150,92" path="m2286,7044l2432,7035,2424,7127,2282,7119,2286,7044xe" filled="false" stroked="true" strokeweight=".404pt" strokecolor="#231f20">
                <v:path arrowok="t"/>
              </v:shape>
            </v:group>
            <v:group style="position:absolute;left:2424;top:7035;width:256;height:94" coordorigin="2424,7035" coordsize="256,94">
              <v:shape style="position:absolute;left:2424;top:7035;width:256;height:94" coordorigin="2424,7035" coordsize="256,94" path="m2680,7035l2426,7035,2424,7127,2676,7129,2680,7035xe" filled="true" fillcolor="#8b8e8f" stroked="false">
                <v:path arrowok="t"/>
                <v:fill type="solid"/>
              </v:shape>
            </v:group>
            <v:group style="position:absolute;left:2424;top:7035;width:256;height:94" coordorigin="2424,7035" coordsize="256,94">
              <v:shape style="position:absolute;left:2424;top:7035;width:256;height:94" coordorigin="2424,7035" coordsize="256,94" path="m2680,7035l2426,7035,2424,7127,2676,7129,2680,7035xe" filled="false" stroked="true" strokeweight=".404pt" strokecolor="#231f20">
                <v:path arrowok="t"/>
              </v:shape>
            </v:group>
            <v:group style="position:absolute;left:2799;top:7101;width:756;height:2" coordorigin="2799,7101" coordsize="756,2">
              <v:shape style="position:absolute;left:2799;top:7101;width:756;height:2" coordorigin="2799,7101" coordsize="756,0" path="m2799,7101l3555,7101e" filled="false" stroked="true" strokeweight="2.62pt" strokecolor="#406177">
                <v:path arrowok="t"/>
              </v:shape>
            </v:group>
            <v:group style="position:absolute;left:2799;top:7088;width:756;height:38" coordorigin="2799,7088" coordsize="756,38">
              <v:shape style="position:absolute;left:2799;top:7088;width:756;height:38" coordorigin="2799,7088" coordsize="756,38" path="m2800,7088l3555,7100,3555,7126,2799,7114,2800,7088xe" filled="false" stroked="true" strokeweight=".404pt" strokecolor="#231f20">
                <v:path arrowok="t"/>
              </v:shape>
            </v:group>
            <v:group style="position:absolute;left:2799;top:7093;width:756;height:2" coordorigin="2799,7093" coordsize="756,2">
              <v:shape style="position:absolute;left:2799;top:7093;width:756;height:2" coordorigin="2799,7093" coordsize="756,0" path="m2799,7093l3555,7093e" filled="false" stroked="true" strokeweight="2.065pt" strokecolor="#8b8e8f">
                <v:path arrowok="t"/>
              </v:shape>
            </v:group>
            <v:group style="position:absolute;left:2799;top:7086;width:756;height:26" coordorigin="2799,7086" coordsize="756,26">
              <v:shape style="position:absolute;left:2799;top:7086;width:756;height:26" coordorigin="2799,7086" coordsize="756,26" path="m2799,7086l3555,7098,3555,7112,2799,7100,2799,7086xe" filled="false" stroked="true" strokeweight=".404pt" strokecolor="#231f20">
                <v:path arrowok="t"/>
              </v:shape>
            </v:group>
            <v:group style="position:absolute;left:2799;top:7075;width:756;height:38" coordorigin="2799,7075" coordsize="756,38">
              <v:shape style="position:absolute;left:2799;top:7075;width:756;height:38" coordorigin="2799,7075" coordsize="756,38" path="m2800,7075l3555,7087,3555,7113,2799,7101,2800,7075xe" filled="false" stroked="true" strokeweight=".404pt" strokecolor="#231f20">
                <v:path arrowok="t"/>
              </v:shape>
            </v:group>
            <v:group style="position:absolute;left:2799;top:7073;width:756;height:26" coordorigin="2799,7073" coordsize="756,26">
              <v:shape style="position:absolute;left:2799;top:7073;width:756;height:26" coordorigin="2799,7073" coordsize="756,26" path="m2799,7073l3555,7085,3555,7099,2799,7087,2799,7073xe" filled="false" stroked="true" strokeweight=".404pt" strokecolor="#231f20">
                <v:path arrowok="t"/>
              </v:shape>
            </v:group>
            <v:group style="position:absolute;left:2799;top:7081;width:756;height:2" coordorigin="2799,7081" coordsize="756,2">
              <v:shape style="position:absolute;left:2799;top:7081;width:756;height:2" coordorigin="2799,7081" coordsize="756,0" path="m2799,7081l3555,7081e" filled="false" stroked="true" strokeweight="1.986pt" strokecolor="#406177">
                <v:path arrowok="t"/>
              </v:shape>
            </v:group>
            <v:group style="position:absolute;left:2799;top:7062;width:756;height:38" coordorigin="2799,7062" coordsize="756,38">
              <v:shape style="position:absolute;left:2799;top:7062;width:756;height:38" coordorigin="2799,7062" coordsize="756,38" path="m2800,7062l3555,7075,3555,7100,2799,7088,2800,7062xe" filled="false" stroked="true" strokeweight=".404pt" strokecolor="#231f20">
                <v:path arrowok="t"/>
              </v:shape>
            </v:group>
            <v:group style="position:absolute;left:2799;top:7080;width:756;height:2" coordorigin="2799,7080" coordsize="756,2">
              <v:shape style="position:absolute;left:2799;top:7080;width:756;height:2" coordorigin="2799,7080" coordsize="756,0" path="m2799,7080l3555,7080e" filled="false" stroked="true" strokeweight="1.424pt" strokecolor="#8b8e8f">
                <v:path arrowok="t"/>
              </v:shape>
            </v:group>
            <v:group style="position:absolute;left:2799;top:7066;width:756;height:27" coordorigin="2799,7066" coordsize="756,27">
              <v:shape style="position:absolute;left:2799;top:7066;width:756;height:27" coordorigin="2799,7066" coordsize="756,27" path="m2799,7066l3555,7078,3555,7093,2799,7081,2799,7066xe" filled="false" stroked="true" strokeweight=".404pt" strokecolor="#231f20">
                <v:path arrowok="t"/>
              </v:shape>
            </v:group>
            <v:group style="position:absolute;left:2787;top:6889;width:28;height:2" coordorigin="2787,6889" coordsize="28,2">
              <v:shape style="position:absolute;left:2787;top:6889;width:28;height:2" coordorigin="2787,6889" coordsize="28,0" path="m2787,6889l2815,6889e" filled="false" stroked="true" strokeweight="1.382pt" strokecolor="#406177">
                <v:path arrowok="t"/>
              </v:shape>
            </v:group>
            <v:group style="position:absolute;left:2783;top:6889;width:36;height:2" coordorigin="2783,6889" coordsize="36,2">
              <v:shape style="position:absolute;left:2783;top:6889;width:36;height:2" coordorigin="2783,6889" coordsize="36,0" path="m2783,6889l2819,6889e" filled="false" stroked="true" strokeweight="1.786pt" strokecolor="#231f20">
                <v:path arrowok="t"/>
              </v:shape>
            </v:group>
            <v:group style="position:absolute;left:2761;top:6875;width:2;height:51" coordorigin="2761,6875" coordsize="2,51">
              <v:shape style="position:absolute;left:2761;top:6875;width:2;height:51" coordorigin="2761,6875" coordsize="0,51" path="m2761,6875l2761,6925e" filled="false" stroked="true" strokeweight="1pt" strokecolor="#406177">
                <v:path arrowok="t"/>
              </v:shape>
            </v:group>
            <v:group style="position:absolute;left:2761;top:6871;width:2;height:59" coordorigin="2761,6871" coordsize="2,59">
              <v:shape style="position:absolute;left:2761;top:6871;width:2;height:59" coordorigin="2761,6871" coordsize="0,59" path="m2761,6871l2761,6929e" filled="false" stroked="true" strokeweight="1.4pt" strokecolor="#231f20">
                <v:path arrowok="t"/>
              </v:shape>
            </v:group>
            <v:group style="position:absolute;left:2165;top:7008;width:27;height:2" coordorigin="2165,7008" coordsize="27,2">
              <v:shape style="position:absolute;left:2165;top:7008;width:27;height:2" coordorigin="2165,7008" coordsize="27,0" path="m2165,7008l2192,7008e" filled="false" stroked="true" strokeweight="2.745pt" strokecolor="#231f20">
                <v:path arrowok="t"/>
              </v:shape>
            </v:group>
            <v:group style="position:absolute;left:2165;top:7072;width:27;height:2" coordorigin="2165,7072" coordsize="27,2">
              <v:shape style="position:absolute;left:2165;top:7072;width:27;height:2" coordorigin="2165,7072" coordsize="27,0" path="m2165,7072l2192,7072e" filled="false" stroked="true" strokeweight="2.743pt" strokecolor="#231f20">
                <v:path arrowok="t"/>
              </v:shape>
              <v:shape style="position:absolute;left:2169;top:6985;width:19;height:109" type="#_x0000_t75" stroked="false">
                <v:imagedata r:id="rId210" o:title=""/>
              </v:shape>
              <v:shape style="position:absolute;left:3757;top:7044;width:221;height:36" type="#_x0000_t75" alt="þÿ" stroked="false">
                <v:imagedata r:id="rId121" o:title=""/>
              </v:shape>
            </v:group>
            <v:group style="position:absolute;left:3757;top:7044;width:221;height:36" coordorigin="3757,7044" coordsize="221,36">
              <v:shape style="position:absolute;left:3757;top:7044;width:221;height:36" coordorigin="3757,7044" coordsize="221,36" path="m3978,7080l3757,7080,3757,7044,3978,7044,3978,7080xe" filled="false" stroked="true" strokeweight=".404pt" strokecolor="#231f20">
                <v:path arrowok="t"/>
              </v:shape>
            </v:group>
            <v:group style="position:absolute;left:3757;top:7061;width:221;height:2" coordorigin="3757,7061" coordsize="221,2">
              <v:shape style="position:absolute;left:3757;top:7061;width:221;height:2" coordorigin="3757,7061" coordsize="221,0" path="m3757,7061l3978,7061e" filled="false" stroked="true" strokeweight=".711pt" strokecolor="#2e88a9">
                <v:path arrowok="t"/>
              </v:shape>
            </v:group>
            <v:group style="position:absolute;left:3753;top:7061;width:229;height:2" coordorigin="3753,7061" coordsize="229,2">
              <v:shape style="position:absolute;left:3753;top:7061;width:229;height:2" coordorigin="3753,7061" coordsize="229,0" path="m3753,7061l3982,7061e" filled="false" stroked="true" strokeweight="1.115pt" strokecolor="#231f20">
                <v:path arrowok="t"/>
              </v:shape>
            </v:group>
            <v:group style="position:absolute;left:3658;top:7033;width:96;height:32" coordorigin="3658,7033" coordsize="96,32">
              <v:shape style="position:absolute;left:3658;top:7033;width:96;height:32" coordorigin="3658,7033" coordsize="96,32" path="m3658,7033l3658,7052,3754,7065,3754,7046,3658,7033xe" filled="true" fillcolor="#5078a0" stroked="false">
                <v:path arrowok="t"/>
                <v:fill type="solid"/>
              </v:shape>
            </v:group>
            <v:group style="position:absolute;left:3658;top:7033;width:96;height:32" coordorigin="3658,7033" coordsize="96,32">
              <v:shape style="position:absolute;left:3658;top:7033;width:96;height:32" coordorigin="3658,7033" coordsize="96,32" path="m3754,7065l3658,7052,3658,7033,3754,7046,3754,7065xe" filled="false" stroked="true" strokeweight=".404pt" strokecolor="#231f20">
                <v:path arrowok="t"/>
              </v:shape>
              <v:shape style="position:absolute;left:3658;top:7046;width:96;height:32" type="#_x0000_t75" alt="þÿ" stroked="false">
                <v:imagedata r:id="rId122" o:title=""/>
              </v:shape>
            </v:group>
            <v:group style="position:absolute;left:3658;top:7046;width:96;height:32" coordorigin="3658,7046" coordsize="96,32">
              <v:shape style="position:absolute;left:3658;top:7046;width:96;height:32" coordorigin="3658,7046" coordsize="96,32" path="m3754,7078l3658,7065,3658,7046,3754,7059,3754,7078xe" filled="false" stroked="true" strokeweight=".404pt" strokecolor="#231f20">
                <v:path arrowok="t"/>
              </v:shape>
            </v:group>
            <v:group style="position:absolute;left:4589;top:7117;width:2;height:51" coordorigin="4589,7117" coordsize="2,51">
              <v:shape style="position:absolute;left:4589;top:7117;width:2;height:51" coordorigin="4589,7117" coordsize="0,51" path="m4589,7168l4589,7117e" filled="false" stroked="true" strokeweight=".404pt" strokecolor="#231f20">
                <v:path arrowok="t"/>
              </v:shape>
            </v:group>
            <v:group style="position:absolute;left:4564;top:7117;width:2;height:51" coordorigin="4564,7117" coordsize="2,51">
              <v:shape style="position:absolute;left:4564;top:7117;width:2;height:51" coordorigin="4564,7117" coordsize="0,51" path="m4564,7168l4564,7117e" filled="false" stroked="true" strokeweight=".404pt" strokecolor="#231f20">
                <v:path arrowok="t"/>
              </v:shape>
            </v:group>
            <v:group style="position:absolute;left:4538;top:7117;width:2;height:51" coordorigin="4538,7117" coordsize="2,51">
              <v:shape style="position:absolute;left:4538;top:7117;width:2;height:51" coordorigin="4538,7117" coordsize="0,51" path="m4538,7168l4538,7117e" filled="false" stroked="true" strokeweight=".404pt" strokecolor="#231f20">
                <v:path arrowok="t"/>
              </v:shape>
            </v:group>
            <v:group style="position:absolute;left:4512;top:7081;width:2;height:87" coordorigin="4512,7081" coordsize="2,87">
              <v:shape style="position:absolute;left:4512;top:7081;width:2;height:87" coordorigin="4512,7081" coordsize="0,87" path="m4512,7081l4512,7168e" filled="false" stroked="true" strokeweight=".404pt" strokecolor="#231f20">
                <v:path arrowok="t"/>
              </v:shape>
            </v:group>
            <v:group style="position:absolute;left:4482;top:7072;width:2;height:96" coordorigin="4482,7072" coordsize="2,96">
              <v:shape style="position:absolute;left:4482;top:7072;width:2;height:96" coordorigin="4482,7072" coordsize="0,96" path="m4482,7072l4482,7168e" filled="false" stroked="true" strokeweight=".884pt" strokecolor="#231f20">
                <v:path arrowok="t"/>
              </v:shape>
            </v:group>
            <v:group style="position:absolute;left:4461;top:7062;width:2;height:106" coordorigin="4461,7062" coordsize="2,106">
              <v:shape style="position:absolute;left:4461;top:7062;width:2;height:106" coordorigin="4461,7062" coordsize="0,106" path="m4461,7062l4461,7168e" filled="false" stroked="true" strokeweight=".404pt" strokecolor="#231f20">
                <v:path arrowok="t"/>
              </v:shape>
            </v:group>
            <v:group style="position:absolute;left:4436;top:7049;width:2;height:119" coordorigin="4436,7049" coordsize="2,119">
              <v:shape style="position:absolute;left:4436;top:7049;width:2;height:119" coordorigin="4436,7049" coordsize="0,119" path="m4436,7049l4436,7168e" filled="false" stroked="true" strokeweight=".404pt" strokecolor="#231f20">
                <v:path arrowok="t"/>
              </v:shape>
            </v:group>
            <v:group style="position:absolute;left:4410;top:7033;width:2;height:135" coordorigin="4410,7033" coordsize="2,135">
              <v:shape style="position:absolute;left:4410;top:7033;width:2;height:135" coordorigin="4410,7033" coordsize="0,135" path="m4410,7033l4410,7168e" filled="false" stroked="true" strokeweight=".404pt" strokecolor="#231f20">
                <v:path arrowok="t"/>
              </v:shape>
            </v:group>
            <v:group style="position:absolute;left:4384;top:7020;width:2;height:148" coordorigin="4384,7020" coordsize="2,148">
              <v:shape style="position:absolute;left:4384;top:7020;width:2;height:148" coordorigin="4384,7020" coordsize="0,148" path="m4384,7020l4384,7168e" filled="false" stroked="true" strokeweight=".404pt" strokecolor="#231f20">
                <v:path arrowok="t"/>
              </v:shape>
            </v:group>
            <v:group style="position:absolute;left:4496;top:7078;width:2;height:51" coordorigin="4496,7078" coordsize="2,51">
              <v:shape style="position:absolute;left:4496;top:7078;width:2;height:51" coordorigin="4496,7078" coordsize="0,51" path="m4496,7129l4496,7078e" filled="false" stroked="true" strokeweight=".404pt" strokecolor="#231f20">
                <v:path arrowok="t"/>
              </v:shape>
            </v:group>
            <v:group style="position:absolute;left:4570;top:7107;width:2;height:51" coordorigin="4570,7107" coordsize="2,51">
              <v:shape style="position:absolute;left:4570;top:7107;width:2;height:51" coordorigin="4570,7107" coordsize="0,51" path="m4570,7158l4570,7107e" filled="false" stroked="true" strokeweight=".404pt" strokecolor="#231f20">
                <v:path arrowok="t"/>
              </v:shape>
            </v:group>
            <v:group style="position:absolute;left:4544;top:7101;width:2;height:51" coordorigin="4544,7101" coordsize="2,51">
              <v:shape style="position:absolute;left:4544;top:7101;width:2;height:51" coordorigin="4544,7101" coordsize="0,51" path="m4544,7152l4544,7101e" filled="false" stroked="true" strokeweight=".404pt" strokecolor="#231f20">
                <v:path arrowok="t"/>
              </v:shape>
            </v:group>
            <v:group style="position:absolute;left:4528;top:7091;width:2;height:51" coordorigin="4528,7091" coordsize="2,51">
              <v:shape style="position:absolute;left:4528;top:7091;width:2;height:51" coordorigin="4528,7091" coordsize="0,51" path="m4528,7142l4528,7091e" filled="false" stroked="true" strokeweight=".404pt" strokecolor="#231f20">
                <v:path arrowok="t"/>
              </v:shape>
            </v:group>
            <v:group style="position:absolute;left:4448;top:7053;width:2;height:51" coordorigin="4448,7053" coordsize="2,51">
              <v:shape style="position:absolute;left:4448;top:7053;width:2;height:51" coordorigin="4448,7053" coordsize="0,51" path="m4448,7104l4448,7053e" filled="false" stroked="true" strokeweight=".404pt" strokecolor="#231f20">
                <v:path arrowok="t"/>
              </v:shape>
            </v:group>
            <v:group style="position:absolute;left:4423;top:7040;width:2;height:51" coordorigin="4423,7040" coordsize="2,51">
              <v:shape style="position:absolute;left:4423;top:7040;width:2;height:51" coordorigin="4423,7040" coordsize="0,51" path="m4423,7091l4423,7040e" filled="false" stroked="true" strokeweight=".404pt" strokecolor="#231f20">
                <v:path arrowok="t"/>
              </v:shape>
            </v:group>
            <v:group style="position:absolute;left:4397;top:7027;width:2;height:51" coordorigin="4397,7027" coordsize="2,51">
              <v:shape style="position:absolute;left:4397;top:7027;width:2;height:51" coordorigin="4397,7027" coordsize="0,51" path="m4397,7078l4397,7027e" filled="false" stroked="true" strokeweight=".404pt" strokecolor="#231f20">
                <v:path arrowok="t"/>
              </v:shape>
            </v:group>
            <v:group style="position:absolute;left:4359;top:7117;width:2;height:51" coordorigin="4359,7117" coordsize="2,51">
              <v:shape style="position:absolute;left:4359;top:7117;width:2;height:51" coordorigin="4359,7117" coordsize="0,51" path="m4359,7168l4359,7117e" filled="false" stroked="true" strokeweight=".404pt" strokecolor="#231f20">
                <v:path arrowok="t"/>
              </v:shape>
            </v:group>
            <v:group style="position:absolute;left:4333;top:7117;width:2;height:51" coordorigin="4333,7117" coordsize="2,51">
              <v:shape style="position:absolute;left:4333;top:7117;width:2;height:51" coordorigin="4333,7117" coordsize="0,51" path="m4333,7168l4333,7117e" filled="false" stroked="true" strokeweight=".404pt" strokecolor="#231f20">
                <v:path arrowok="t"/>
              </v:shape>
            </v:group>
            <v:group style="position:absolute;left:4308;top:7117;width:2;height:51" coordorigin="4308,7117" coordsize="2,51">
              <v:shape style="position:absolute;left:4308;top:7117;width:2;height:51" coordorigin="4308,7117" coordsize="0,51" path="m4308,7168l4308,7117e" filled="false" stroked="true" strokeweight=".404pt" strokecolor="#231f20">
                <v:path arrowok="t"/>
              </v:shape>
            </v:group>
            <v:group style="position:absolute;left:4282;top:7117;width:2;height:51" coordorigin="4282,7117" coordsize="2,51">
              <v:shape style="position:absolute;left:4282;top:7117;width:2;height:51" coordorigin="4282,7117" coordsize="0,51" path="m4282,7168l4282,7117e" filled="false" stroked="true" strokeweight=".404pt" strokecolor="#231f20">
                <v:path arrowok="t"/>
              </v:shape>
            </v:group>
            <v:group style="position:absolute;left:4256;top:7117;width:2;height:51" coordorigin="4256,7117" coordsize="2,51">
              <v:shape style="position:absolute;left:4256;top:7117;width:2;height:51" coordorigin="4256,7117" coordsize="0,51" path="m4256,7168l4256,7117e" filled="false" stroked="true" strokeweight=".404pt" strokecolor="#231f20">
                <v:path arrowok="t"/>
              </v:shape>
            </v:group>
            <v:group style="position:absolute;left:4231;top:7117;width:2;height:51" coordorigin="4231,7117" coordsize="2,51">
              <v:shape style="position:absolute;left:4231;top:7117;width:2;height:51" coordorigin="4231,7117" coordsize="0,51" path="m4231,7168l4231,7117e" filled="false" stroked="true" strokeweight=".404pt" strokecolor="#231f20">
                <v:path arrowok="t"/>
              </v:shape>
            </v:group>
            <v:group style="position:absolute;left:4205;top:7117;width:2;height:51" coordorigin="4205,7117" coordsize="2,51">
              <v:shape style="position:absolute;left:4205;top:7117;width:2;height:51" coordorigin="4205,7117" coordsize="0,51" path="m4205,7168l4205,7117e" filled="false" stroked="true" strokeweight=".404pt" strokecolor="#231f20">
                <v:path arrowok="t"/>
              </v:shape>
            </v:group>
            <v:group style="position:absolute;left:4179;top:7117;width:2;height:51" coordorigin="4179,7117" coordsize="2,51">
              <v:shape style="position:absolute;left:4179;top:7117;width:2;height:51" coordorigin="4179,7117" coordsize="0,51" path="m4179,7168l4179,7117e" filled="false" stroked="true" strokeweight=".404pt" strokecolor="#231f20">
                <v:path arrowok="t"/>
              </v:shape>
            </v:group>
            <v:group style="position:absolute;left:4154;top:7117;width:2;height:51" coordorigin="4154,7117" coordsize="2,51">
              <v:shape style="position:absolute;left:4154;top:7117;width:2;height:51" coordorigin="4154,7117" coordsize="0,51" path="m4154,7168l4154,7117e" filled="false" stroked="true" strokeweight=".404pt" strokecolor="#231f20">
                <v:path arrowok="t"/>
              </v:shape>
            </v:group>
            <v:group style="position:absolute;left:4128;top:7117;width:2;height:51" coordorigin="4128,7117" coordsize="2,51">
              <v:shape style="position:absolute;left:4128;top:7117;width:2;height:51" coordorigin="4128,7117" coordsize="0,51" path="m4128,7168l4128,7117e" filled="false" stroked="true" strokeweight=".404pt" strokecolor="#231f20">
                <v:path arrowok="t"/>
              </v:shape>
            </v:group>
            <v:group style="position:absolute;left:4103;top:7117;width:2;height:51" coordorigin="4103,7117" coordsize="2,51">
              <v:shape style="position:absolute;left:4103;top:7117;width:2;height:51" coordorigin="4103,7117" coordsize="0,51" path="m4103,7168l4103,7117e" filled="false" stroked="true" strokeweight=".404pt" strokecolor="#231f20">
                <v:path arrowok="t"/>
              </v:shape>
            </v:group>
            <v:group style="position:absolute;left:4077;top:7117;width:2;height:51" coordorigin="4077,7117" coordsize="2,51">
              <v:shape style="position:absolute;left:4077;top:7117;width:2;height:51" coordorigin="4077,7117" coordsize="0,51" path="m4077,7168l4077,7117e" filled="false" stroked="true" strokeweight=".404pt" strokecolor="#231f20">
                <v:path arrowok="t"/>
              </v:shape>
            </v:group>
            <v:group style="position:absolute;left:4051;top:7117;width:2;height:51" coordorigin="4051,7117" coordsize="2,51">
              <v:shape style="position:absolute;left:4051;top:7117;width:2;height:51" coordorigin="4051,7117" coordsize="0,51" path="m4051,7168l4051,7117e" filled="false" stroked="true" strokeweight=".404pt" strokecolor="#231f20">
                <v:path arrowok="t"/>
              </v:shape>
            </v:group>
            <v:group style="position:absolute;left:4026;top:7117;width:2;height:51" coordorigin="4026,7117" coordsize="2,51">
              <v:shape style="position:absolute;left:4026;top:7117;width:2;height:51" coordorigin="4026,7117" coordsize="0,51" path="m4026,7168l4026,7117e" filled="false" stroked="true" strokeweight=".404pt" strokecolor="#231f20">
                <v:path arrowok="t"/>
              </v:shape>
            </v:group>
            <v:group style="position:absolute;left:4000;top:7117;width:2;height:51" coordorigin="4000,7117" coordsize="2,51">
              <v:shape style="position:absolute;left:4000;top:7117;width:2;height:51" coordorigin="4000,7117" coordsize="0,51" path="m4000,7168l4000,7117e" filled="false" stroked="true" strokeweight=".404pt" strokecolor="#231f20">
                <v:path arrowok="t"/>
              </v:shape>
            </v:group>
            <v:group style="position:absolute;left:3975;top:7117;width:2;height:51" coordorigin="3975,7117" coordsize="2,51">
              <v:shape style="position:absolute;left:3975;top:7117;width:2;height:51" coordorigin="3975,7117" coordsize="0,51" path="m3975,7168l3975,7117e" filled="false" stroked="true" strokeweight=".404pt" strokecolor="#231f20">
                <v:path arrowok="t"/>
              </v:shape>
            </v:group>
            <v:group style="position:absolute;left:3949;top:7117;width:2;height:51" coordorigin="3949,7117" coordsize="2,51">
              <v:shape style="position:absolute;left:3949;top:7117;width:2;height:51" coordorigin="3949,7117" coordsize="0,51" path="m3949,7168l3949,7117e" filled="false" stroked="true" strokeweight=".404pt" strokecolor="#231f20">
                <v:path arrowok="t"/>
              </v:shape>
            </v:group>
            <v:group style="position:absolute;left:3923;top:7117;width:2;height:51" coordorigin="3923,7117" coordsize="2,51">
              <v:shape style="position:absolute;left:3923;top:7117;width:2;height:51" coordorigin="3923,7117" coordsize="0,51" path="m3923,7168l3923,7117e" filled="false" stroked="true" strokeweight=".404pt" strokecolor="#231f20">
                <v:path arrowok="t"/>
              </v:shape>
            </v:group>
            <v:group style="position:absolute;left:3898;top:7117;width:2;height:51" coordorigin="3898,7117" coordsize="2,51">
              <v:shape style="position:absolute;left:3898;top:7117;width:2;height:51" coordorigin="3898,7117" coordsize="0,51" path="m3898,7168l3898,7117e" filled="false" stroked="true" strokeweight=".404pt" strokecolor="#231f20">
                <v:path arrowok="t"/>
              </v:shape>
            </v:group>
            <v:group style="position:absolute;left:3872;top:7117;width:2;height:51" coordorigin="3872,7117" coordsize="2,51">
              <v:shape style="position:absolute;left:3872;top:7117;width:2;height:51" coordorigin="3872,7117" coordsize="0,51" path="m3872,7168l3872,7117e" filled="false" stroked="true" strokeweight=".404pt" strokecolor="#231f20">
                <v:path arrowok="t"/>
              </v:shape>
            </v:group>
            <v:group style="position:absolute;left:3846;top:7117;width:2;height:51" coordorigin="3846,7117" coordsize="2,51">
              <v:shape style="position:absolute;left:3846;top:7117;width:2;height:51" coordorigin="3846,7117" coordsize="0,51" path="m3846,7168l3846,7117e" filled="false" stroked="true" strokeweight=".404pt" strokecolor="#231f20">
                <v:path arrowok="t"/>
              </v:shape>
            </v:group>
            <v:group style="position:absolute;left:3821;top:7117;width:2;height:51" coordorigin="3821,7117" coordsize="2,51">
              <v:shape style="position:absolute;left:3821;top:7117;width:2;height:51" coordorigin="3821,7117" coordsize="0,51" path="m3821,7168l3821,7117e" filled="false" stroked="true" strokeweight=".404pt" strokecolor="#231f20">
                <v:path arrowok="t"/>
              </v:shape>
            </v:group>
            <v:group style="position:absolute;left:3795;top:7117;width:2;height:51" coordorigin="3795,7117" coordsize="2,51">
              <v:shape style="position:absolute;left:3795;top:7117;width:2;height:51" coordorigin="3795,7117" coordsize="0,51" path="m3795,7168l3795,7117e" filled="false" stroked="true" strokeweight=".404pt" strokecolor="#231f20">
                <v:path arrowok="t"/>
              </v:shape>
            </v:group>
            <v:group style="position:absolute;left:3770;top:7117;width:2;height:51" coordorigin="3770,7117" coordsize="2,51">
              <v:shape style="position:absolute;left:3770;top:7117;width:2;height:51" coordorigin="3770,7117" coordsize="0,51" path="m3770,7168l3770,7117e" filled="false" stroked="true" strokeweight=".404pt" strokecolor="#231f20">
                <v:path arrowok="t"/>
              </v:shape>
            </v:group>
            <v:group style="position:absolute;left:3744;top:7117;width:2;height:51" coordorigin="3744,7117" coordsize="2,51">
              <v:shape style="position:absolute;left:3744;top:7117;width:2;height:51" coordorigin="3744,7117" coordsize="0,51" path="m3744,7168l3744,7117e" filled="false" stroked="true" strokeweight=".404pt" strokecolor="#231f20">
                <v:path arrowok="t"/>
              </v:shape>
            </v:group>
            <v:group style="position:absolute;left:3718;top:7117;width:2;height:51" coordorigin="3718,7117" coordsize="2,51">
              <v:shape style="position:absolute;left:3718;top:7117;width:2;height:51" coordorigin="3718,7117" coordsize="0,51" path="m3718,7168l3718,7117e" filled="false" stroked="true" strokeweight=".404pt" strokecolor="#231f20">
                <v:path arrowok="t"/>
              </v:shape>
            </v:group>
            <v:group style="position:absolute;left:3693;top:7117;width:2;height:51" coordorigin="3693,7117" coordsize="2,51">
              <v:shape style="position:absolute;left:3693;top:7117;width:2;height:51" coordorigin="3693,7117" coordsize="0,51" path="m3693,7168l3693,7117e" filled="false" stroked="true" strokeweight=".404pt" strokecolor="#231f20">
                <v:path arrowok="t"/>
              </v:shape>
            </v:group>
            <v:group style="position:absolute;left:3667;top:7117;width:2;height:51" coordorigin="3667,7117" coordsize="2,51">
              <v:shape style="position:absolute;left:3667;top:7117;width:2;height:51" coordorigin="3667,7117" coordsize="0,51" path="m3667,7168l3667,7117e" filled="false" stroked="true" strokeweight=".404pt" strokecolor="#231f20">
                <v:path arrowok="t"/>
              </v:shape>
            </v:group>
            <v:group style="position:absolute;left:3642;top:7117;width:2;height:51" coordorigin="3642,7117" coordsize="2,51">
              <v:shape style="position:absolute;left:3642;top:7117;width:2;height:51" coordorigin="3642,7117" coordsize="0,51" path="m3642,7168l3642,7117e" filled="false" stroked="true" strokeweight=".404pt" strokecolor="#231f20">
                <v:path arrowok="t"/>
              </v:shape>
            </v:group>
            <v:group style="position:absolute;left:3590;top:7117;width:2;height:51" coordorigin="3590,7117" coordsize="2,51">
              <v:shape style="position:absolute;left:3590;top:7117;width:2;height:51" coordorigin="3590,7117" coordsize="0,51" path="m3590,7168l3590,7117e" filled="false" stroked="true" strokeweight=".404pt" strokecolor="#231f20">
                <v:path arrowok="t"/>
              </v:shape>
            </v:group>
            <v:group style="position:absolute;left:3565;top:7117;width:2;height:51" coordorigin="3565,7117" coordsize="2,51">
              <v:shape style="position:absolute;left:3565;top:7117;width:2;height:51" coordorigin="3565,7117" coordsize="0,51" path="m3565,7168l3565,7117e" filled="false" stroked="true" strokeweight=".404pt" strokecolor="#231f20">
                <v:path arrowok="t"/>
              </v:shape>
            </v:group>
            <v:group style="position:absolute;left:3539;top:7117;width:2;height:51" coordorigin="3539,7117" coordsize="2,51">
              <v:shape style="position:absolute;left:3539;top:7117;width:2;height:51" coordorigin="3539,7117" coordsize="0,51" path="m3539,7168l3539,7117e" filled="false" stroked="true" strokeweight=".404pt" strokecolor="#231f20">
                <v:path arrowok="t"/>
              </v:shape>
            </v:group>
            <v:group style="position:absolute;left:3513;top:7117;width:2;height:51" coordorigin="3513,7117" coordsize="2,51">
              <v:shape style="position:absolute;left:3513;top:7117;width:2;height:51" coordorigin="3513,7117" coordsize="0,51" path="m3513,7168l3513,7117e" filled="false" stroked="true" strokeweight=".404pt" strokecolor="#231f20">
                <v:path arrowok="t"/>
              </v:shape>
            </v:group>
            <v:group style="position:absolute;left:3488;top:7117;width:2;height:51" coordorigin="3488,7117" coordsize="2,51">
              <v:shape style="position:absolute;left:3488;top:7117;width:2;height:51" coordorigin="3488,7117" coordsize="0,51" path="m3488,7168l3488,7117e" filled="false" stroked="true" strokeweight=".404pt" strokecolor="#231f20">
                <v:path arrowok="t"/>
              </v:shape>
            </v:group>
            <v:group style="position:absolute;left:3462;top:7117;width:2;height:51" coordorigin="3462,7117" coordsize="2,51">
              <v:shape style="position:absolute;left:3462;top:7117;width:2;height:51" coordorigin="3462,7117" coordsize="0,51" path="m3462,7168l3462,7117e" filled="false" stroked="true" strokeweight=".404pt" strokecolor="#231f20">
                <v:path arrowok="t"/>
              </v:shape>
            </v:group>
            <v:group style="position:absolute;left:3437;top:7117;width:2;height:51" coordorigin="3437,7117" coordsize="2,51">
              <v:shape style="position:absolute;left:3437;top:7117;width:2;height:51" coordorigin="3437,7117" coordsize="0,51" path="m3437,7168l3437,7117e" filled="false" stroked="true" strokeweight=".404pt" strokecolor="#231f20">
                <v:path arrowok="t"/>
              </v:shape>
            </v:group>
            <v:group style="position:absolute;left:3411;top:7117;width:2;height:51" coordorigin="3411,7117" coordsize="2,51">
              <v:shape style="position:absolute;left:3411;top:7117;width:2;height:51" coordorigin="3411,7117" coordsize="0,51" path="m3411,7168l3411,7117e" filled="false" stroked="true" strokeweight=".404pt" strokecolor="#231f20">
                <v:path arrowok="t"/>
              </v:shape>
            </v:group>
            <v:group style="position:absolute;left:3385;top:7117;width:2;height:51" coordorigin="3385,7117" coordsize="2,51">
              <v:shape style="position:absolute;left:3385;top:7117;width:2;height:51" coordorigin="3385,7117" coordsize="0,51" path="m3385,7168l3385,7117e" filled="false" stroked="true" strokeweight=".404pt" strokecolor="#231f20">
                <v:path arrowok="t"/>
              </v:shape>
            </v:group>
            <v:group style="position:absolute;left:3360;top:7117;width:2;height:51" coordorigin="3360,7117" coordsize="2,51">
              <v:shape style="position:absolute;left:3360;top:7117;width:2;height:51" coordorigin="3360,7117" coordsize="0,51" path="m3360,7168l3360,7117e" filled="false" stroked="true" strokeweight=".404pt" strokecolor="#231f20">
                <v:path arrowok="t"/>
              </v:shape>
            </v:group>
            <v:group style="position:absolute;left:3334;top:7117;width:2;height:51" coordorigin="3334,7117" coordsize="2,51">
              <v:shape style="position:absolute;left:3334;top:7117;width:2;height:51" coordorigin="3334,7117" coordsize="0,51" path="m3334,7168l3334,7117e" filled="false" stroked="true" strokeweight=".404pt" strokecolor="#231f20">
                <v:path arrowok="t"/>
              </v:shape>
            </v:group>
            <v:group style="position:absolute;left:3308;top:7117;width:2;height:51" coordorigin="3308,7117" coordsize="2,51">
              <v:shape style="position:absolute;left:3308;top:7117;width:2;height:51" coordorigin="3308,7117" coordsize="0,51" path="m3308,7168l3308,7117e" filled="false" stroked="true" strokeweight=".404pt" strokecolor="#231f20">
                <v:path arrowok="t"/>
              </v:shape>
            </v:group>
            <v:group style="position:absolute;left:3283;top:7117;width:2;height:51" coordorigin="3283,7117" coordsize="2,51">
              <v:shape style="position:absolute;left:3283;top:7117;width:2;height:51" coordorigin="3283,7117" coordsize="0,51" path="m3283,7168l3283,7117e" filled="false" stroked="true" strokeweight=".404pt" strokecolor="#231f20">
                <v:path arrowok="t"/>
              </v:shape>
            </v:group>
            <v:group style="position:absolute;left:3257;top:7117;width:2;height:51" coordorigin="3257,7117" coordsize="2,51">
              <v:shape style="position:absolute;left:3257;top:7117;width:2;height:51" coordorigin="3257,7117" coordsize="0,51" path="m3257,7168l3257,7117e" filled="false" stroked="true" strokeweight=".404pt" strokecolor="#231f20">
                <v:path arrowok="t"/>
              </v:shape>
            </v:group>
            <v:group style="position:absolute;left:3232;top:7117;width:2;height:51" coordorigin="3232,7117" coordsize="2,51">
              <v:shape style="position:absolute;left:3232;top:7117;width:2;height:51" coordorigin="3232,7117" coordsize="0,51" path="m3232,7168l3232,7117e" filled="false" stroked="true" strokeweight=".404pt" strokecolor="#231f20">
                <v:path arrowok="t"/>
              </v:shape>
            </v:group>
            <v:group style="position:absolute;left:3206;top:7117;width:2;height:51" coordorigin="3206,7117" coordsize="2,51">
              <v:shape style="position:absolute;left:3206;top:7117;width:2;height:51" coordorigin="3206,7117" coordsize="0,51" path="m3206,7168l3206,7117e" filled="false" stroked="true" strokeweight=".404pt" strokecolor="#231f20">
                <v:path arrowok="t"/>
              </v:shape>
            </v:group>
            <v:group style="position:absolute;left:3180;top:7117;width:2;height:51" coordorigin="3180,7117" coordsize="2,51">
              <v:shape style="position:absolute;left:3180;top:7117;width:2;height:51" coordorigin="3180,7117" coordsize="0,51" path="m3180,7168l3180,7117e" filled="false" stroked="true" strokeweight=".404pt" strokecolor="#231f20">
                <v:path arrowok="t"/>
              </v:shape>
            </v:group>
            <v:group style="position:absolute;left:3155;top:7117;width:2;height:51" coordorigin="3155,7117" coordsize="2,51">
              <v:shape style="position:absolute;left:3155;top:7117;width:2;height:51" coordorigin="3155,7117" coordsize="0,51" path="m3155,7168l3155,7117e" filled="false" stroked="true" strokeweight=".404pt" strokecolor="#231f20">
                <v:path arrowok="t"/>
              </v:shape>
            </v:group>
            <v:group style="position:absolute;left:3129;top:7117;width:2;height:51" coordorigin="3129,7117" coordsize="2,51">
              <v:shape style="position:absolute;left:3129;top:7117;width:2;height:51" coordorigin="3129,7117" coordsize="0,51" path="m3129,7168l3129,7117e" filled="false" stroked="true" strokeweight=".404pt" strokecolor="#231f20">
                <v:path arrowok="t"/>
              </v:shape>
            </v:group>
            <v:group style="position:absolute;left:3104;top:7117;width:2;height:51" coordorigin="3104,7117" coordsize="2,51">
              <v:shape style="position:absolute;left:3104;top:7117;width:2;height:51" coordorigin="3104,7117" coordsize="0,51" path="m3104,7168l3104,7117e" filled="false" stroked="true" strokeweight=".404pt" strokecolor="#231f20">
                <v:path arrowok="t"/>
              </v:shape>
            </v:group>
            <v:group style="position:absolute;left:3078;top:7117;width:2;height:51" coordorigin="3078,7117" coordsize="2,51">
              <v:shape style="position:absolute;left:3078;top:7117;width:2;height:51" coordorigin="3078,7117" coordsize="0,51" path="m3078,7168l3078,7117e" filled="false" stroked="true" strokeweight=".404pt" strokecolor="#231f20">
                <v:path arrowok="t"/>
              </v:shape>
            </v:group>
            <v:group style="position:absolute;left:3052;top:7117;width:2;height:51" coordorigin="3052,7117" coordsize="2,51">
              <v:shape style="position:absolute;left:3052;top:7117;width:2;height:51" coordorigin="3052,7117" coordsize="0,51" path="m3052,7168l3052,7117e" filled="false" stroked="true" strokeweight=".404pt" strokecolor="#231f20">
                <v:path arrowok="t"/>
              </v:shape>
            </v:group>
            <v:group style="position:absolute;left:3027;top:7117;width:2;height:51" coordorigin="3027,7117" coordsize="2,51">
              <v:shape style="position:absolute;left:3027;top:7117;width:2;height:51" coordorigin="3027,7117" coordsize="0,51" path="m3027,7168l3027,7117e" filled="false" stroked="true" strokeweight=".404pt" strokecolor="#231f20">
                <v:path arrowok="t"/>
              </v:shape>
            </v:group>
            <v:group style="position:absolute;left:3001;top:7117;width:2;height:51" coordorigin="3001,7117" coordsize="2,51">
              <v:shape style="position:absolute;left:3001;top:7117;width:2;height:51" coordorigin="3001,7117" coordsize="0,51" path="m3001,7168l3001,7117e" filled="false" stroked="true" strokeweight=".404pt" strokecolor="#231f20">
                <v:path arrowok="t"/>
              </v:shape>
            </v:group>
            <v:group style="position:absolute;left:2975;top:7117;width:2;height:51" coordorigin="2975,7117" coordsize="2,51">
              <v:shape style="position:absolute;left:2975;top:7117;width:2;height:51" coordorigin="2975,7117" coordsize="0,51" path="m2975,7168l2975,7117e" filled="false" stroked="true" strokeweight=".404pt" strokecolor="#231f20">
                <v:path arrowok="t"/>
              </v:shape>
            </v:group>
            <v:group style="position:absolute;left:2950;top:7117;width:2;height:51" coordorigin="2950,7117" coordsize="2,51">
              <v:shape style="position:absolute;left:2950;top:7117;width:2;height:51" coordorigin="2950,7117" coordsize="0,51" path="m2950,7168l2950,7117e" filled="false" stroked="true" strokeweight=".404pt" strokecolor="#231f20">
                <v:path arrowok="t"/>
              </v:shape>
            </v:group>
            <v:group style="position:absolute;left:2924;top:7117;width:2;height:51" coordorigin="2924,7117" coordsize="2,51">
              <v:shape style="position:absolute;left:2924;top:7117;width:2;height:51" coordorigin="2924,7117" coordsize="0,51" path="m2924,7168l2924,7117e" filled="false" stroked="true" strokeweight=".404pt" strokecolor="#231f20">
                <v:path arrowok="t"/>
              </v:shape>
            </v:group>
            <v:group style="position:absolute;left:2899;top:7117;width:2;height:51" coordorigin="2899,7117" coordsize="2,51">
              <v:shape style="position:absolute;left:2899;top:7117;width:2;height:51" coordorigin="2899,7117" coordsize="0,51" path="m2899,7168l2899,7117e" filled="false" stroked="true" strokeweight=".404pt" strokecolor="#231f20">
                <v:path arrowok="t"/>
              </v:shape>
            </v:group>
            <v:group style="position:absolute;left:2873;top:7117;width:2;height:51" coordorigin="2873,7117" coordsize="2,51">
              <v:shape style="position:absolute;left:2873;top:7117;width:2;height:51" coordorigin="2873,7117" coordsize="0,51" path="m2873,7168l2873,7117e" filled="false" stroked="true" strokeweight=".404pt" strokecolor="#231f20">
                <v:path arrowok="t"/>
              </v:shape>
            </v:group>
            <v:group style="position:absolute;left:2847;top:7117;width:2;height:51" coordorigin="2847,7117" coordsize="2,51">
              <v:shape style="position:absolute;left:2847;top:7117;width:2;height:51" coordorigin="2847,7117" coordsize="0,51" path="m2847,7168l2847,7117e" filled="false" stroked="true" strokeweight=".404pt" strokecolor="#231f20">
                <v:path arrowok="t"/>
              </v:shape>
            </v:group>
            <v:group style="position:absolute;left:2822;top:7117;width:2;height:51" coordorigin="2822,7117" coordsize="2,51">
              <v:shape style="position:absolute;left:2822;top:7117;width:2;height:51" coordorigin="2822,7117" coordsize="0,51" path="m2822,7168l2822,7117e" filled="false" stroked="true" strokeweight=".404pt" strokecolor="#231f20">
                <v:path arrowok="t"/>
              </v:shape>
            </v:group>
            <v:group style="position:absolute;left:2796;top:7117;width:2;height:51" coordorigin="2796,7117" coordsize="2,51">
              <v:shape style="position:absolute;left:2796;top:7117;width:2;height:51" coordorigin="2796,7117" coordsize="0,51" path="m2796,7168l2796,7117e" filled="false" stroked="true" strokeweight=".404pt" strokecolor="#231f20">
                <v:path arrowok="t"/>
              </v:shape>
            </v:group>
            <v:group style="position:absolute;left:2771;top:7117;width:2;height:51" coordorigin="2771,7117" coordsize="2,51">
              <v:shape style="position:absolute;left:2771;top:7117;width:2;height:51" coordorigin="2771,7117" coordsize="0,51" path="m2771,7168l2771,7117e" filled="false" stroked="true" strokeweight=".404pt" strokecolor="#231f20">
                <v:path arrowok="t"/>
              </v:shape>
            </v:group>
            <v:group style="position:absolute;left:2745;top:7117;width:2;height:51" coordorigin="2745,7117" coordsize="2,51">
              <v:shape style="position:absolute;left:2745;top:7117;width:2;height:51" coordorigin="2745,7117" coordsize="0,51" path="m2745,7168l2745,7117e" filled="false" stroked="true" strokeweight=".404pt" strokecolor="#231f20">
                <v:path arrowok="t"/>
              </v:shape>
            </v:group>
            <v:group style="position:absolute;left:2719;top:7117;width:2;height:51" coordorigin="2719,7117" coordsize="2,51">
              <v:shape style="position:absolute;left:2719;top:7117;width:2;height:51" coordorigin="2719,7117" coordsize="0,51" path="m2719,7168l2719,7117e" filled="false" stroked="true" strokeweight=".404pt" strokecolor="#231f20">
                <v:path arrowok="t"/>
              </v:shape>
            </v:group>
            <v:group style="position:absolute;left:2694;top:7117;width:2;height:51" coordorigin="2694,7117" coordsize="2,51">
              <v:shape style="position:absolute;left:2694;top:7117;width:2;height:51" coordorigin="2694,7117" coordsize="0,51" path="m2694,7168l2694,7117e" filled="false" stroked="true" strokeweight=".404pt" strokecolor="#231f20">
                <v:path arrowok="t"/>
              </v:shape>
            </v:group>
            <v:group style="position:absolute;left:2591;top:7117;width:2;height:51" coordorigin="2591,7117" coordsize="2,51">
              <v:shape style="position:absolute;left:2591;top:7117;width:2;height:51" coordorigin="2591,7117" coordsize="0,51" path="m2591,7168l2591,7117e" filled="false" stroked="true" strokeweight=".404pt" strokecolor="#231f20">
                <v:path arrowok="t"/>
              </v:shape>
            </v:group>
            <v:group style="position:absolute;left:2566;top:7117;width:2;height:51" coordorigin="2566,7117" coordsize="2,51">
              <v:shape style="position:absolute;left:2566;top:7117;width:2;height:51" coordorigin="2566,7117" coordsize="0,51" path="m2566,7168l2566,7117e" filled="false" stroked="true" strokeweight=".404pt" strokecolor="#231f20">
                <v:path arrowok="t"/>
              </v:shape>
            </v:group>
            <v:group style="position:absolute;left:2540;top:7117;width:2;height:51" coordorigin="2540,7117" coordsize="2,51">
              <v:shape style="position:absolute;left:2540;top:7117;width:2;height:51" coordorigin="2540,7117" coordsize="0,51" path="m2540,7168l2540,7117e" filled="false" stroked="true" strokeweight=".404pt" strokecolor="#231f20">
                <v:path arrowok="t"/>
              </v:shape>
            </v:group>
            <v:group style="position:absolute;left:2514;top:7117;width:2;height:51" coordorigin="2514,7117" coordsize="2,51">
              <v:shape style="position:absolute;left:2514;top:7117;width:2;height:51" coordorigin="2514,7117" coordsize="0,51" path="m2514,7168l2514,7117e" filled="false" stroked="true" strokeweight=".404pt" strokecolor="#231f20">
                <v:path arrowok="t"/>
              </v:shape>
            </v:group>
            <v:group style="position:absolute;left:2489;top:7117;width:2;height:51" coordorigin="2489,7117" coordsize="2,51">
              <v:shape style="position:absolute;left:2489;top:7117;width:2;height:51" coordorigin="2489,7117" coordsize="0,51" path="m2489,7168l2489,7117e" filled="false" stroked="true" strokeweight=".404pt" strokecolor="#231f20">
                <v:path arrowok="t"/>
              </v:shape>
            </v:group>
            <v:group style="position:absolute;left:2463;top:7117;width:2;height:51" coordorigin="2463,7117" coordsize="2,51">
              <v:shape style="position:absolute;left:2463;top:7117;width:2;height:51" coordorigin="2463,7117" coordsize="0,51" path="m2463,7168l2463,7117e" filled="false" stroked="true" strokeweight=".404pt" strokecolor="#231f20">
                <v:path arrowok="t"/>
              </v:shape>
            </v:group>
            <v:group style="position:absolute;left:2438;top:7117;width:2;height:51" coordorigin="2438,7117" coordsize="2,51">
              <v:shape style="position:absolute;left:2438;top:7117;width:2;height:51" coordorigin="2438,7117" coordsize="0,51" path="m2438,7168l2438,7117e" filled="false" stroked="true" strokeweight=".404pt" strokecolor="#231f20">
                <v:path arrowok="t"/>
              </v:shape>
            </v:group>
            <v:group style="position:absolute;left:2412;top:7117;width:2;height:51" coordorigin="2412,7117" coordsize="2,51">
              <v:shape style="position:absolute;left:2412;top:7117;width:2;height:51" coordorigin="2412,7117" coordsize="0,51" path="m2412,7168l2412,7117e" filled="false" stroked="true" strokeweight=".404pt" strokecolor="#231f20">
                <v:path arrowok="t"/>
              </v:shape>
            </v:group>
            <v:group style="position:absolute;left:2361;top:7117;width:2;height:51" coordorigin="2361,7117" coordsize="2,51">
              <v:shape style="position:absolute;left:2361;top:7117;width:2;height:51" coordorigin="2361,7117" coordsize="0,51" path="m2361,7168l2361,7117e" filled="false" stroked="true" strokeweight=".404pt" strokecolor="#231f20">
                <v:path arrowok="t"/>
              </v:shape>
            </v:group>
            <v:group style="position:absolute;left:2335;top:7117;width:2;height:51" coordorigin="2335,7117" coordsize="2,51">
              <v:shape style="position:absolute;left:2335;top:7117;width:2;height:51" coordorigin="2335,7117" coordsize="0,51" path="m2335,7168l2335,7117e" filled="false" stroked="true" strokeweight=".404pt" strokecolor="#231f20">
                <v:path arrowok="t"/>
              </v:shape>
            </v:group>
            <v:group style="position:absolute;left:2309;top:7117;width:2;height:51" coordorigin="2309,7117" coordsize="2,51">
              <v:shape style="position:absolute;left:2309;top:7117;width:2;height:51" coordorigin="2309,7117" coordsize="0,51" path="m2309,7168l2309,7117e" filled="false" stroked="true" strokeweight=".404pt" strokecolor="#231f20">
                <v:path arrowok="t"/>
              </v:shape>
            </v:group>
            <v:group style="position:absolute;left:2284;top:7117;width:2;height:51" coordorigin="2284,7117" coordsize="2,51">
              <v:shape style="position:absolute;left:2284;top:7117;width:2;height:51" coordorigin="2284,7117" coordsize="0,51" path="m2284,7168l2284,7117e" filled="false" stroked="true" strokeweight=".404pt" strokecolor="#231f20">
                <v:path arrowok="t"/>
              </v:shape>
            </v:group>
            <v:group style="position:absolute;left:2258;top:7117;width:2;height:51" coordorigin="2258,7117" coordsize="2,51">
              <v:shape style="position:absolute;left:2258;top:7117;width:2;height:51" coordorigin="2258,7117" coordsize="0,51" path="m2258,7168l2258,7117e" filled="false" stroked="true" strokeweight=".404pt" strokecolor="#231f20">
                <v:path arrowok="t"/>
              </v:shape>
            </v:group>
            <v:group style="position:absolute;left:2233;top:7117;width:2;height:51" coordorigin="2233,7117" coordsize="2,51">
              <v:shape style="position:absolute;left:2233;top:7117;width:2;height:51" coordorigin="2233,7117" coordsize="0,51" path="m2233,7168l2233,7117e" filled="false" stroked="true" strokeweight=".404pt" strokecolor="#231f20">
                <v:path arrowok="t"/>
              </v:shape>
            </v:group>
            <v:group style="position:absolute;left:2207;top:7117;width:2;height:51" coordorigin="2207,7117" coordsize="2,51">
              <v:shape style="position:absolute;left:2207;top:7117;width:2;height:51" coordorigin="2207,7117" coordsize="0,51" path="m2207,7168l2207,7117e" filled="false" stroked="true" strokeweight=".404pt" strokecolor="#231f20">
                <v:path arrowok="t"/>
              </v:shape>
            </v:group>
            <v:group style="position:absolute;left:2181;top:7104;width:2;height:51" coordorigin="2181,7104" coordsize="2,51">
              <v:shape style="position:absolute;left:2181;top:7104;width:2;height:51" coordorigin="2181,7104" coordsize="0,51" path="m2181,7155l2181,7104e" filled="false" stroked="true" strokeweight=".404pt" strokecolor="#231f20">
                <v:path arrowok="t"/>
              </v:shape>
            </v:group>
            <v:group style="position:absolute;left:2156;top:7097;width:2;height:52" coordorigin="2156,7097" coordsize="2,52">
              <v:shape style="position:absolute;left:2156;top:7097;width:2;height:52" coordorigin="2156,7097" coordsize="0,52" path="m2156,7149l2156,7097e" filled="false" stroked="true" strokeweight=".404pt" strokecolor="#231f20">
                <v:path arrowok="t"/>
              </v:shape>
            </v:group>
            <v:group style="position:absolute;left:2137;top:7091;width:2;height:51" coordorigin="2137,7091" coordsize="2,51">
              <v:shape style="position:absolute;left:2137;top:7091;width:2;height:51" coordorigin="2137,7091" coordsize="0,51" path="m2137,7142l2137,7091e" filled="false" stroked="true" strokeweight=".404pt" strokecolor="#231f20">
                <v:path arrowok="t"/>
              </v:shape>
            </v:group>
            <v:group style="position:absolute;left:2117;top:7008;width:2;height:121" coordorigin="2117,7008" coordsize="2,121">
              <v:shape style="position:absolute;left:2117;top:7008;width:2;height:121" coordorigin="2117,7008" coordsize="0,121" path="m2117,7008l2117,7129e" filled="false" stroked="true" strokeweight=".404pt" strokecolor="#231f20">
                <v:path arrowok="t"/>
              </v:shape>
            </v:group>
            <v:group style="position:absolute;left:2101;top:7014;width:2;height:103" coordorigin="2101,7014" coordsize="2,103">
              <v:shape style="position:absolute;left:2101;top:7014;width:2;height:103" coordorigin="2101,7014" coordsize="0,103" path="m2101,7014l2101,7117e" filled="false" stroked="true" strokeweight=".723pt" strokecolor="#231f20">
                <v:path arrowok="t"/>
              </v:shape>
            </v:group>
            <v:group style="position:absolute;left:2079;top:7053;width:2;height:51" coordorigin="2079,7053" coordsize="2,51">
              <v:shape style="position:absolute;left:2079;top:7053;width:2;height:51" coordorigin="2079,7053" coordsize="0,51" path="m2079,7104l2079,7053e" filled="false" stroked="true" strokeweight=".404pt" strokecolor="#231f20">
                <v:path arrowok="t"/>
              </v:shape>
            </v:group>
            <v:group style="position:absolute;left:2092;top:7027;width:2;height:51" coordorigin="2092,7027" coordsize="2,51">
              <v:shape style="position:absolute;left:2092;top:7027;width:2;height:51" coordorigin="2092,7027" coordsize="0,51" path="m2092,7078l2092,7027e" filled="false" stroked="true" strokeweight=".404pt" strokecolor="#231f20">
                <v:path arrowok="t"/>
              </v:shape>
            </v:group>
            <v:group style="position:absolute;left:2130;top:7001;width:2;height:52" coordorigin="2130,7001" coordsize="2,52">
              <v:shape style="position:absolute;left:2130;top:7001;width:2;height:52" coordorigin="2130,7001" coordsize="0,52" path="m2130,7053l2130,7001e" filled="false" stroked="true" strokeweight=".404pt" strokecolor="#231f20">
                <v:path arrowok="t"/>
              </v:shape>
            </v:group>
            <v:group style="position:absolute;left:2143;top:6995;width:2;height:51" coordorigin="2143,6995" coordsize="2,51">
              <v:shape style="position:absolute;left:2143;top:6995;width:2;height:51" coordorigin="2143,6995" coordsize="0,51" path="m2143,7046l2143,6995e" filled="false" stroked="true" strokeweight=".404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21.099998pt;margin-top:328.75pt;width:58.6pt;height:29.65pt;mso-position-horizontal-relative:page;mso-position-vertical-relative:page;z-index:2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4"/>
                    <w:gridCol w:w="958"/>
                  </w:tblGrid>
                  <w:tr>
                    <w:trPr>
                      <w:trHeight w:val="404" w:hRule="exact"/>
                    </w:trPr>
                    <w:tc>
                      <w:tcPr>
                        <w:tcW w:w="21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1" w:space="0" w:color="231F20"/>
                          <w:right w:val="single" w:sz="9" w:space="0" w:color="4D4C49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8" w:type="dxa"/>
                        <w:tcBorders>
                          <w:top w:val="nil" w:sz="6" w:space="0" w:color="auto"/>
                          <w:left w:val="single" w:sz="9" w:space="0" w:color="4D4C49"/>
                          <w:bottom w:val="single" w:sz="16" w:space="0" w:color="40617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9" w:hRule="exact"/>
                    </w:trPr>
                    <w:tc>
                      <w:tcPr>
                        <w:tcW w:w="214" w:type="dxa"/>
                        <w:tcBorders>
                          <w:top w:val="single" w:sz="11" w:space="0" w:color="231F2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8" w:type="dxa"/>
                        <w:tcBorders>
                          <w:top w:val="single" w:sz="16" w:space="0" w:color="406177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8B8E8F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400"/>
      </w:tblGrid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398"/>
              <w:ind w:left="1395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Uranium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105" w:right="99" w:hanging="1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am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common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rock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found</w:t>
            </w:r>
            <w:r>
              <w:rPr>
                <w:rFonts w:ascii="Calibri"/>
                <w:b/>
                <w:color w:val="231F20"/>
                <w:spacing w:val="28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around</w:t>
            </w:r>
            <w:r>
              <w:rPr>
                <w:rFonts w:ascii="Calibri"/>
                <w:b/>
                <w:color w:val="231F20"/>
                <w:spacing w:val="-1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-1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world.</w:t>
            </w:r>
            <w:r>
              <w:rPr>
                <w:rFonts w:ascii="Calibri"/>
                <w:b/>
                <w:color w:val="231F20"/>
                <w:spacing w:val="-18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My</w:t>
            </w:r>
            <w:r>
              <w:rPr>
                <w:rFonts w:ascii="Calibri"/>
                <w:b/>
                <w:color w:val="231F20"/>
                <w:spacing w:val="-1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5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 comes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from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the</w:t>
            </w:r>
            <w:r>
              <w:rPr>
                <w:rFonts w:ascii="Calibri"/>
                <w:b/>
                <w:color w:val="231F20"/>
                <w:spacing w:val="30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splitting</w:t>
            </w:r>
            <w:r>
              <w:rPr>
                <w:rFonts w:ascii="Calibri"/>
                <w:b/>
                <w:color w:val="231F20"/>
                <w:spacing w:val="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of</w:t>
            </w:r>
            <w:r>
              <w:rPr>
                <w:rFonts w:ascii="Calibri"/>
                <w:b/>
                <w:color w:val="231F20"/>
                <w:spacing w:val="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my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atoms.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00" w:lineRule="atLeast"/>
              <w:ind w:left="10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drawing>
                <wp:inline distT="0" distB="0" distL="0" distR="0">
                  <wp:extent cx="1863732" cy="819150"/>
                  <wp:effectExtent l="0" t="0" r="0" b="0"/>
                  <wp:docPr id="15" name="image2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05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32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29"/>
              <w:ind w:left="843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w w:val="110"/>
                <w:sz w:val="56"/>
              </w:rPr>
              <w:t>Splitting</w:t>
            </w:r>
            <w:r>
              <w:rPr>
                <w:rFonts w:ascii="Calibri"/>
                <w:b/>
                <w:color w:val="231F20"/>
                <w:spacing w:val="-110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7"/>
                <w:w w:val="110"/>
                <w:sz w:val="56"/>
              </w:rPr>
              <w:t>Atom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398" w:right="395" w:hanging="1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uranium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atom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is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split</w:t>
            </w:r>
            <w:r>
              <w:rPr>
                <w:rFonts w:ascii="Calibri"/>
                <w:b/>
                <w:color w:val="231F20"/>
                <w:spacing w:val="26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(fission)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releasing</w:t>
            </w:r>
            <w:r>
              <w:rPr>
                <w:rFonts w:ascii="Calibri"/>
                <w:b/>
                <w:color w:val="231F20"/>
                <w:spacing w:val="5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27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to</w:t>
            </w:r>
            <w:r>
              <w:rPr>
                <w:rFonts w:ascii="Calibri"/>
                <w:b/>
                <w:color w:val="231F20"/>
                <w:spacing w:val="4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produce</w:t>
            </w:r>
            <w:r>
              <w:rPr>
                <w:rFonts w:ascii="Calibri"/>
                <w:b/>
                <w:color w:val="231F20"/>
                <w:spacing w:val="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steam.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56"/>
                <w:szCs w:val="56"/>
              </w:rPr>
            </w:pPr>
          </w:p>
          <w:p>
            <w:pPr>
              <w:pStyle w:val="TableParagraph"/>
              <w:spacing w:line="240" w:lineRule="auto" w:before="398"/>
              <w:ind w:left="87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Thermal</w:t>
            </w:r>
            <w:r>
              <w:rPr>
                <w:rFonts w:ascii="Calibri"/>
                <w:b/>
                <w:color w:val="231F20"/>
                <w:spacing w:val="-4"/>
                <w:w w:val="105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56"/>
              </w:rPr>
              <w:t>Power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56"/>
              </w:rPr>
              <w:t>Plant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160" w:right="157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05"/>
                <w:sz w:val="40"/>
              </w:rPr>
              <w:t>I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convert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chemical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or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nuclear</w:t>
            </w:r>
            <w:r>
              <w:rPr>
                <w:rFonts w:ascii="Calibri"/>
                <w:b/>
                <w:color w:val="231F20"/>
                <w:spacing w:val="23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in</w:t>
            </w:r>
            <w:r>
              <w:rPr>
                <w:rFonts w:ascii="Calibri"/>
                <w:b/>
                <w:color w:val="231F20"/>
                <w:spacing w:val="1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fuels</w:t>
            </w:r>
            <w:r>
              <w:rPr>
                <w:rFonts w:ascii="Calibri"/>
                <w:b/>
                <w:color w:val="231F20"/>
                <w:spacing w:val="3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31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6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then</w:t>
            </w:r>
            <w:r>
              <w:rPr>
                <w:rFonts w:ascii="Calibri"/>
                <w:b/>
                <w:color w:val="231F20"/>
                <w:spacing w:val="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40"/>
              </w:rPr>
              <w:t>into</w:t>
            </w:r>
            <w:r>
              <w:rPr>
                <w:rFonts w:ascii="Calibri"/>
                <w:b/>
                <w:color w:val="231F20"/>
                <w:spacing w:val="7"/>
                <w:w w:val="105"/>
                <w:sz w:val="40"/>
              </w:rPr>
              <w:t> </w:t>
            </w:r>
            <w:r>
              <w:rPr>
                <w:rFonts w:ascii="Calibri"/>
                <w:b/>
                <w:color w:val="231F20"/>
                <w:w w:val="105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29"/>
                <w:w w:val="104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00" w:lineRule="atLeast"/>
              <w:ind w:left="230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46.05pt;height:70.8pt;mso-position-horizontal-relative:char;mso-position-vertical-relative:line" coordorigin="0,0" coordsize="921,1416">
                  <v:group style="position:absolute;left:227;top:717;width:107;height:299" coordorigin="227,717" coordsize="107,299">
                    <v:shape style="position:absolute;left:227;top:717;width:107;height:299" coordorigin="227,717" coordsize="107,299" path="m258,717l234,722,227,733,291,1010,300,1016,313,1016,326,1013,334,1002,269,724,258,717xe" filled="true" fillcolor="#000000" stroked="false">
                      <v:path arrowok="t"/>
                      <v:fill type="solid"/>
                    </v:shape>
                  </v:group>
                  <v:group style="position:absolute;left:367;top:718;width:65;height:298" coordorigin="367,718" coordsize="65,298">
                    <v:shape style="position:absolute;left:367;top:718;width:65;height:298" coordorigin="367,718" coordsize="65,298" path="m400,718l376,720,367,730,389,1008,398,1016,411,1016,423,1015,432,1005,410,727,400,718xe" filled="true" fillcolor="#000000" stroked="false">
                      <v:path arrowok="t"/>
                      <v:fill type="solid"/>
                    </v:shape>
                  </v:group>
                  <v:group style="position:absolute;left:487;top:718;width:64;height:298" coordorigin="487,718" coordsize="64,298">
                    <v:shape style="position:absolute;left:487;top:718;width:64;height:298" coordorigin="487,718" coordsize="64,298" path="m519,718l508,727,487,1005,496,1015,508,1016,520,1016,530,1008,551,730,542,720,519,718xe" filled="true" fillcolor="#000000" stroked="false">
                      <v:path arrowok="t"/>
                      <v:fill type="solid"/>
                    </v:shape>
                  </v:group>
                  <v:group style="position:absolute;left:585;top:717;width:107;height:299" coordorigin="585,717" coordsize="107,299">
                    <v:shape style="position:absolute;left:585;top:717;width:107;height:299" coordorigin="585,717" coordsize="107,299" path="m661,717l650,724,585,1002,592,1013,606,1016,619,1016,628,1010,692,733,684,722,661,717xe" filled="true" fillcolor="#000000" stroked="false">
                      <v:path arrowok="t"/>
                      <v:fill type="solid"/>
                    </v:shape>
                  </v:group>
                  <v:group style="position:absolute;left:0;top:0;width:902;height:1416" coordorigin="0,0" coordsize="902,1416">
                    <v:shape style="position:absolute;left:0;top:0;width:902;height:1416" coordorigin="0,0" coordsize="902,1416" path="m499,0l423,0,350,12,282,34,218,66,161,106,111,154,69,208,36,270,13,334,2,404,0,440,0,462,12,540,33,600,49,634,60,660,82,708,92,734,103,758,113,782,122,806,131,832,149,880,157,906,165,930,173,956,180,980,198,1058,203,1084,207,1112,214,1132,225,1150,240,1162,258,1326,282,1384,339,1416,567,1416,630,1394,647,1376,354,1376,333,1372,315,1360,304,1342,353,1340,365,1340,375,1330,375,1308,365,1298,301,1298,301,1254,365,1254,375,1244,375,1220,365,1212,301,1212,301,1178,663,1178,663,1172,682,1162,697,1148,705,1136,282,1136,263,1128,251,1110,241,1054,222,974,200,896,191,872,183,846,174,822,164,796,154,772,144,746,113,672,77,594,892,594,899,578,899,576,900,576,902,568,404,568,381,566,301,566,293,564,249,564,234,562,215,562,198,560,174,560,164,558,147,558,123,556,114,556,97,554,89,554,66,552,59,552,47,492,43,452,45,418,55,352,76,290,106,234,144,182,189,138,241,102,298,72,361,52,427,42,461,40,652,40,640,34,606,22,571,12,499,0xe" filled="true" fillcolor="#000000" stroked="false">
                      <v:path arrowok="t"/>
                      <v:fill type="solid"/>
                    </v:shape>
                  </v:group>
                  <v:group style="position:absolute;left:432;top:1178;width:231;height:198" coordorigin="432,1178" coordsize="231,198">
                    <v:shape style="position:absolute;left:432;top:1178;width:231;height:198" coordorigin="432,1178" coordsize="231,198" path="m663,1178l620,1178,620,1212,442,1212,432,1220,432,1244,442,1254,620,1254,620,1298,442,1298,432,1308,432,1330,442,1340,618,1340,608,1358,591,1370,570,1376,647,1376,656,1360,662,1340,663,1178xe" filled="true" fillcolor="#000000" stroked="false">
                      <v:path arrowok="t"/>
                      <v:fill type="solid"/>
                    </v:shape>
                  </v:group>
                  <v:group style="position:absolute;left:639;top:594;width:253;height:542" coordorigin="639,594" coordsize="253,542">
                    <v:shape style="position:absolute;left:639;top:594;width:253;height:542" coordorigin="639,594" coordsize="253,542" path="m892,594l844,594,843,596,831,622,820,648,809,672,798,698,787,722,777,746,767,772,757,796,748,820,739,846,730,870,722,896,700,972,681,1050,672,1106,662,1124,644,1134,639,1136,705,1136,708,1132,714,1102,719,1072,726,1044,747,962,771,884,799,808,809,784,819,758,829,734,840,710,850,684,861,660,873,636,889,600,892,594xe" filled="true" fillcolor="#000000" stroked="false">
                      <v:path arrowok="t"/>
                      <v:fill type="solid"/>
                    </v:shape>
                  </v:group>
                  <v:group style="position:absolute;left:303;top:608;width:315;height:2" coordorigin="303,608" coordsize="315,2">
                    <v:shape style="position:absolute;left:303;top:608;width:315;height:2" coordorigin="303,608" coordsize="315,0" path="m303,608l618,608e" filled="false" stroked="true" strokeweight=".2999pt" strokecolor="#000000">
                      <v:path arrowok="t"/>
                    </v:shape>
                  </v:group>
                  <v:group style="position:absolute;left:253;top:605;width:430;height:2" coordorigin="253,605" coordsize="430,2">
                    <v:shape style="position:absolute;left:253;top:605;width:430;height:2" coordorigin="253,605" coordsize="430,0" path="m253,605l683,605e" filled="false" stroked="true" strokeweight=".2pt" strokecolor="#000000">
                      <v:path arrowok="t"/>
                    </v:shape>
                  </v:group>
                  <v:group style="position:absolute;left:84;top:599;width:750;height:2" coordorigin="84,599" coordsize="750,2">
                    <v:shape style="position:absolute;left:84;top:599;width:750;height:2" coordorigin="84,599" coordsize="750,0" path="m84,599l834,599e" filled="false" stroked="true" strokeweight=".6pt" strokecolor="#000000">
                      <v:path arrowok="t"/>
                    </v:shape>
                  </v:group>
                  <v:group style="position:absolute;left:461;top:40;width:460;height:528" coordorigin="461,40" coordsize="460,528">
                    <v:shape style="position:absolute;left:461;top:40;width:460;height:528" coordorigin="461,40" coordsize="460,528" path="m652,40l461,40,495,42,528,46,593,62,653,86,707,118,756,158,798,204,832,258,857,314,873,376,878,440,878,462,865,540,862,552,841,552,833,554,825,554,808,556,774,558,757,558,731,560,723,560,706,562,680,562,672,564,628,564,621,566,551,566,529,568,902,568,918,498,921,458,920,418,908,346,885,276,852,214,810,156,760,108,703,66,672,50,652,4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9"/>
              <w:ind w:left="1484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56"/>
              </w:rPr>
              <w:t>Light</w:t>
            </w:r>
            <w:r>
              <w:rPr>
                <w:rFonts w:ascii="Calibri"/>
                <w:b/>
                <w:color w:val="231F20"/>
                <w:spacing w:val="-14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Bulb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415" w:right="409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-5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43"/>
                <w:w w:val="110"/>
                <w:sz w:val="40"/>
              </w:rPr>
              <w:t>o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d</w:t>
            </w:r>
            <w:r>
              <w:rPr>
                <w:rFonts w:ascii="Calibri"/>
                <w:b/>
                <w:color w:val="231F20"/>
                <w:spacing w:val="-6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-55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53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2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</w:tbl>
    <w:p>
      <w:pPr>
        <w:spacing w:after="0" w:line="420" w:lineRule="exact"/>
        <w:jc w:val="center"/>
        <w:rPr>
          <w:rFonts w:ascii="Calibri" w:hAnsi="Calibri" w:cs="Calibri" w:eastAsia="Calibri"/>
          <w:sz w:val="40"/>
          <w:szCs w:val="40"/>
        </w:rPr>
        <w:sectPr>
          <w:pgSz w:w="12240" w:h="15840"/>
          <w:pgMar w:top="460" w:bottom="280" w:left="600" w:right="6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group style="position:absolute;margin-left:121.04998pt;margin-top:159.699951pt;width:98.2pt;height:75pt;mso-position-horizontal-relative:page;mso-position-vertical-relative:page;z-index:-84784" coordorigin="2421,3194" coordsize="1964,1500">
            <v:shape style="position:absolute;left:2421;top:3194;width:1964;height:1500" type="#_x0000_t75" alt="þÿ" stroked="false">
              <v:imagedata r:id="rId212" o:title=""/>
            </v:shape>
            <v:shape style="position:absolute;left:3153;top:4118;width:340;height:404" type="#_x0000_t75" stroked="false">
              <v:imagedata r:id="rId213" o:title=""/>
            </v:shape>
            <w10:wrap type="none"/>
          </v:group>
        </w:pict>
      </w:r>
      <w:r>
        <w:rPr/>
        <w:pict>
          <v:group style="position:absolute;margin-left:127.843002pt;margin-top:29.193001pt;width:87.95pt;height:90.65pt;mso-position-horizontal-relative:page;mso-position-vertical-relative:page;z-index:-84760" coordorigin="2557,584" coordsize="1759,1813">
            <v:shape style="position:absolute;left:2559;top:638;width:878;height:1756" type="#_x0000_t75" alt="þÿ" stroked="false">
              <v:imagedata r:id="rId214" o:title=""/>
            </v:shape>
            <v:group style="position:absolute;left:2895;top:675;width:542;height:1681" coordorigin="2895,675" coordsize="542,1681">
              <v:shape style="position:absolute;left:2895;top:675;width:542;height:1681" coordorigin="2895,675" coordsize="542,1681" path="m3437,675l3329,693,3228,741,3136,819,3094,867,3055,922,3020,982,2989,1046,2962,1116,2939,1190,2921,1266,2908,1347,2900,1431,2895,1516,2900,1600,2908,1684,2921,1765,2939,1842,2962,1915,2989,1984,3020,2050,3055,2109,3094,2163,3136,2212,3180,2254,3278,2318,3383,2352,3437,2356,3437,1990,3404,1987,3370,1980,3306,1952,3249,1908,3199,1851,3157,1781,3125,1700,3105,1610,3099,1516,3100,1468,3114,1375,3139,1291,3176,1215,3223,1151,3277,1100,3338,1064,3404,1045,3437,1043,3437,675xe" filled="true" fillcolor="#8f9194" stroked="false">
                <v:path arrowok="t"/>
                <v:fill type="solid"/>
              </v:shape>
            </v:group>
            <v:group style="position:absolute;left:3437;top:675;width:841;height:1681" coordorigin="3437,675" coordsize="841,1681">
              <v:shape style="position:absolute;left:3437;top:675;width:841;height:1681" coordorigin="3437,675" coordsize="841,1681" path="m3437,675l3437,1043,3485,1045,3532,1052,3621,1080,3701,1124,3772,1181,3829,1251,3872,1332,3901,1421,3910,1516,3908,1564,3888,1656,3853,1741,3802,1817,3738,1881,3663,1932,3577,1968,3485,1987,3437,1990,3437,2356,3522,2352,3606,2338,3687,2318,3763,2290,3837,2254,3905,2212,3971,2163,4031,2109,4085,2049,4133,1984,4176,1915,4210,1842,4239,1765,4260,1684,4273,1600,4278,1516,4273,1431,4260,1347,4239,1266,4210,1190,4176,1115,4133,1046,4085,982,4031,922,3971,867,3905,819,3837,777,3763,741,3686,713,3606,693,3522,680,3437,675xe" filled="true" fillcolor="#bcbec0" stroked="false">
                <v:path arrowok="t"/>
                <v:fill type="solid"/>
              </v:shape>
              <v:shape style="position:absolute;left:3437;top:638;width:878;height:1756" type="#_x0000_t75" alt="þÿ" stroked="false">
                <v:imagedata r:id="rId215" o:title=""/>
              </v:shape>
            </v:group>
            <v:group style="position:absolute;left:3099;top:1043;width:338;height:947" coordorigin="3099,1043" coordsize="338,947">
              <v:shape style="position:absolute;left:3099;top:1043;width:338;height:947" coordorigin="3099,1043" coordsize="338,947" path="m3437,1990l3368,1952,3322,1881,3297,1817,3278,1741,3263,1656,3257,1564,3255,1516,3257,1468,3263,1375,3278,1291,3297,1215,3322,1151,3368,1080,3419,1045,3437,1043,3404,1045,3338,1064,3277,1100,3223,1151,3176,1215,3139,1291,3114,1375,3100,1468,3099,1516,3100,1564,3115,1656,3141,1741,3176,1817,3223,1881,3277,1932,3338,1968,3404,1987,3437,1990xe" filled="false" stroked="true" strokeweight=".12pt" strokecolor="#d1d3d4">
                <v:path arrowok="t"/>
              </v:shape>
            </v:group>
            <v:group style="position:absolute;left:3099;top:1043;width:338;height:947" coordorigin="3099,1043" coordsize="338,947">
              <v:shape style="position:absolute;left:3099;top:1043;width:338;height:947" coordorigin="3099,1043" coordsize="338,947" path="m3437,1043l3370,1052,3306,1080,3249,1124,3199,1181,3157,1251,3125,1332,3105,1421,3099,1516,3100,1564,3115,1656,3141,1741,3176,1817,3223,1881,3277,1932,3338,1968,3386,1983,3393,1989,3428,1989,3437,1990,3437,1745,3386,1707,3365,1647,3354,1567,3352,1525,3354,1480,3365,1401,3386,1341,3437,1295,3437,1043xe" filled="true" fillcolor="#cbccce" stroked="false">
                <v:path arrowok="t"/>
                <v:fill type="solid"/>
              </v:shape>
            </v:group>
            <v:group style="position:absolute;left:3437;top:1043;width:473;height:947" coordorigin="3437,1043" coordsize="473,947">
              <v:shape style="position:absolute;left:3437;top:1043;width:473;height:947" coordorigin="3437,1043" coordsize="473,947" path="m3437,1043l3437,1295,3481,1299,3522,1312,3594,1360,3641,1430,3658,1516,3654,1559,3621,1639,3561,1699,3481,1733,3437,1736,3437,1990,3532,1980,3621,1952,3701,1908,3772,1851,3829,1780,3872,1700,3901,1610,3910,1516,3908,1468,3888,1375,3853,1290,3802,1214,3738,1150,3662,1100,3577,1064,3485,1045,3437,1043xe" filled="true" fillcolor="#ffffff" stroked="false">
                <v:path arrowok="t"/>
                <v:fill type="solid"/>
              </v:shape>
            </v:group>
            <v:group style="position:absolute;left:2564;top:1420;width:403;height:760" coordorigin="2564,1420" coordsize="403,760">
              <v:shape style="position:absolute;left:2564;top:1420;width:403;height:760" coordorigin="2564,1420" coordsize="403,760" path="m2635,1606l2564,1606,2578,1692,2600,1778,2629,1858,2666,1933,2710,2006,2761,2073,2818,2136,2923,2180,2967,2128,2888,2041,2859,2034,2850,2013,2819,1986,2806,1986,2787,1954,2798,1941,2773,1878,2732,1837,2716,1764,2723,1747,2697,1712,2672,1703,2635,1606xe" filled="true" fillcolor="#ffffff" stroked="false">
                <v:path arrowok="t"/>
                <v:fill type="solid"/>
              </v:shape>
              <v:shape style="position:absolute;left:2564;top:1420;width:403;height:760" coordorigin="2564,1420" coordsize="403,760" path="m2585,1605l2564,1605,2584,1606,2585,1605xe" filled="true" fillcolor="#ffffff" stroked="false">
                <v:path arrowok="t"/>
                <v:fill type="solid"/>
              </v:shape>
              <v:shape style="position:absolute;left:2564;top:1420;width:403;height:760" coordorigin="2564,1420" coordsize="403,760" path="m2609,1420l2589,1420,2584,1457,2572,1463,2577,1552,2590,1555,2594,1586,2585,1605,2635,1605,2627,1585,2609,1582,2605,1544,2587,1535,2589,1475,2609,1426,2609,1420xe" filled="true" fillcolor="#ffffff" stroked="false">
                <v:path arrowok="t"/>
                <v:fill type="solid"/>
              </v:shape>
            </v:group>
            <v:group style="position:absolute;left:2564;top:813;width:527;height:614" coordorigin="2564,813" coordsize="527,614">
              <v:shape style="position:absolute;left:2564;top:813;width:527;height:614" coordorigin="2564,813" coordsize="527,614" path="m2988,813l2954,843,2874,869,2761,957,2710,1025,2665,1098,2629,1175,2600,1256,2578,1340,2564,1427,2589,1420,2609,1420,2609,1395,2595,1387,2637,1339,2629,1314,2609,1314,2617,1256,2652,1192,2659,1191,2905,1191,2909,1175,2898,1167,2903,1142,2922,1131,2942,1075,2995,957,3032,896,3073,840,3091,819,3001,819,2988,813xe" filled="true" fillcolor="#ffffff" stroked="false">
                <v:path arrowok="t"/>
                <v:fill type="solid"/>
              </v:shape>
            </v:group>
            <v:group style="position:absolute;left:2654;top:1191;width:251;height:188" coordorigin="2654,1191" coordsize="251,188">
              <v:shape style="position:absolute;left:2654;top:1191;width:251;height:188" coordorigin="2654,1191" coordsize="251,188" path="m2905,1191l2659,1191,2672,1194,2674,1258,2684,1264,2688,1295,2654,1366,2655,1378,2666,1379,2696,1324,2753,1318,2758,1308,2880,1308,2889,1256,2905,1191xe" filled="true" fillcolor="#ffffff" stroked="false">
                <v:path arrowok="t"/>
                <v:fill type="solid"/>
              </v:shape>
            </v:group>
            <v:group style="position:absolute;left:2825;top:1316;width:54;height:35" coordorigin="2825,1316" coordsize="54,35">
              <v:shape style="position:absolute;left:2825;top:1316;width:54;height:35" coordorigin="2825,1316" coordsize="54,35" path="m2879,1316l2825,1316,2868,1327,2858,1343,2861,1351,2877,1327,2879,1316xe" filled="true" fillcolor="#ffffff" stroked="false">
                <v:path arrowok="t"/>
                <v:fill type="solid"/>
              </v:shape>
            </v:group>
            <v:group style="position:absolute;left:2795;top:1308;width:85;height:22" coordorigin="2795,1308" coordsize="85,22">
              <v:shape style="position:absolute;left:2795;top:1308;width:85;height:22" coordorigin="2795,1308" coordsize="85,22" path="m2880,1308l2795,1308,2821,1330,2825,1316,2879,1316,2880,1308xe" filled="true" fillcolor="#ffffff" stroked="false">
                <v:path arrowok="t"/>
                <v:fill type="solid"/>
              </v:shape>
            </v:group>
            <v:group style="position:absolute;left:3001;top:777;width:124;height:42" coordorigin="3001,777" coordsize="124,42">
              <v:shape style="position:absolute;left:3001;top:777;width:124;height:42" coordorigin="3001,777" coordsize="124,42" path="m3089,777l3074,793,3001,819,3091,819,3117,788,3125,781,3103,781,3089,777xe" filled="true" fillcolor="#ffffff" stroked="false">
                <v:path arrowok="t"/>
                <v:fill type="solid"/>
              </v:shape>
            </v:group>
            <v:group style="position:absolute;left:3103;top:744;width:62;height:37" coordorigin="3103,744" coordsize="62,37">
              <v:shape style="position:absolute;left:3103;top:744;width:62;height:37" coordorigin="3103,744" coordsize="62,37" path="m3165,744l3103,781,3125,781,3165,744xe" filled="true" fillcolor="#ffffff" stroked="false">
                <v:path arrowok="t"/>
                <v:fill type="solid"/>
              </v:shape>
            </v:group>
            <v:group style="position:absolute;left:3353;top:1291;width:308;height:458" coordorigin="3353,1291" coordsize="308,458">
              <v:shape style="position:absolute;left:3353;top:1291;width:308;height:458" coordorigin="3353,1291" coordsize="308,458" path="m3431,1291l3376,1359,3359,1431,3353,1521,3355,1565,3366,1648,3388,1710,3431,1749,3477,1745,3560,1710,3622,1648,3656,1565,3661,1521,3656,1475,3622,1392,3560,1330,3477,1296,3431,1291xe" filled="true" fillcolor="#656668" stroked="false">
                <v:path arrowok="t"/>
                <v:fill type="solid"/>
              </v:shape>
            </v:group>
            <v:group style="position:absolute;left:2676;top:1574;width:14;height:22" coordorigin="2676,1574" coordsize="14,22">
              <v:shape style="position:absolute;left:2676;top:1574;width:14;height:22" coordorigin="2676,1574" coordsize="14,22" path="m2679,1574l2676,1577,2676,1586,2681,1593,2688,1596,2690,1591,2689,1582,2685,1576,2679,1574xe" filled="true" fillcolor="#ffffff" stroked="false">
                <v:path arrowok="t"/>
                <v:fill type="solid"/>
              </v:shape>
            </v:group>
            <v:group style="position:absolute;left:2645;top:1513;width:30;height:54" coordorigin="2645,1513" coordsize="30,54">
              <v:shape style="position:absolute;left:2645;top:1513;width:30;height:54" coordorigin="2645,1513" coordsize="30,54" path="m2650,1513l2645,1516,2667,1567,2674,1567,2675,1556,2669,1525,2659,1514,2650,1513xe" filled="true" fillcolor="#ffffff" stroked="false">
                <v:path arrowok="t"/>
                <v:fill type="solid"/>
              </v:shape>
            </v:group>
            <v:group style="position:absolute;left:2623;top:1485;width:16;height:25" coordorigin="2623,1485" coordsize="16,25">
              <v:shape style="position:absolute;left:2623;top:1485;width:16;height:25" coordorigin="2623,1485" coordsize="16,25" path="m2625,1485l2623,1487,2630,1508,2638,1510,2639,1505,2637,1495,2630,1486,2625,1485xe" filled="true" fillcolor="#ffffff" stroked="false">
                <v:path arrowok="t"/>
                <v:fill type="solid"/>
              </v:shape>
            </v:group>
            <v:group style="position:absolute;left:2626;top:1375;width:43;height:138" coordorigin="2626,1375" coordsize="43,138">
              <v:shape style="position:absolute;left:2626;top:1375;width:43;height:138" coordorigin="2626,1375" coordsize="43,138" path="m2632,1375l2626,1379,2626,1386,2635,1395,2641,1405,2646,1415,2650,1426,2651,1437,2651,1448,2650,1460,2646,1471,2659,1513,2668,1500,2666,1486,2669,1460,2664,1447,2663,1426,2657,1406,2646,1389,2639,1379,2632,1375xe" filled="true" fillcolor="#ffffff" stroked="false">
                <v:path arrowok="t"/>
                <v:fill type="solid"/>
              </v:shape>
              <v:shape style="position:absolute;left:2863;top:638;width:574;height:1757" type="#_x0000_t75" alt="þÿ" stroked="false">
                <v:imagedata r:id="rId216" o:title=""/>
              </v:shape>
            </v:group>
            <v:group style="position:absolute;left:3660;top:586;width:2;height:85" coordorigin="3660,586" coordsize="2,85">
              <v:shape style="position:absolute;left:3660;top:586;width:2;height:85" coordorigin="3660,586" coordsize="0,85" path="m3660,586l3660,671e" filled="false" stroked="true" strokeweight=".214pt" strokecolor="#231f20">
                <v:path arrowok="t"/>
              </v:shape>
            </v:group>
            <v:group style="position:absolute;left:3353;top:1295;width:79;height:454" coordorigin="3353,1295" coordsize="79,454">
              <v:shape style="position:absolute;left:3353;top:1295;width:79;height:454" coordorigin="3353,1295" coordsize="79,454" path="m3432,1295l3431,1295,3375,1362,3359,1434,3353,1523,3354,1567,3366,1648,3388,1710,3431,1749,3432,1749,3432,1295xe" filled="true" fillcolor="#231f20" stroked="false">
                <v:path arrowok="t"/>
                <v:fill type="solid"/>
              </v:shape>
            </v:group>
            <v:group style="position:absolute;left:2559;top:638;width:878;height:1756" coordorigin="2559,638" coordsize="878,1756">
              <v:shape style="position:absolute;left:2559;top:638;width:878;height:1756" coordorigin="2559,638" coordsize="878,1756" path="m3437,2394l3322,2376,3216,2325,3165,2288,3117,2243,3073,2193,3032,2136,2995,2073,2962,2006,2933,1933,2909,1857,2889,1776,2876,1692,2866,1605,2863,1516,2866,1427,2877,1327,2889,1256,2909,1175,2942,1075,2995,957,3032,896,3073,840,3117,788,3165,744,3216,707,3322,656,3380,643,3390,643,3437,638,3349,643,3262,656,3178,678,3097,707,3020,744,2948,788,2880,840,2818,896,2761,957,2710,1025,2665,1098,2629,1175,2600,1256,2577,1340,2564,1427,2559,1516,2564,1605,2578,1692,2600,1778,2629,1858,2666,1933,2710,2006,2761,2073,2818,2136,2848,2163,2880,2193,2948,2243,3020,2288,3097,2325,3178,2354,3262,2376,3349,2389,3437,2394xe" filled="false" stroked="true" strokeweight=".214pt" strokecolor="#231f20">
                <v:path arrowok="t"/>
              </v:shape>
              <v:shape style="position:absolute;left:3353;top:1291;width:308;height:458" type="#_x0000_t75" alt="þÿ" stroked="false">
                <v:imagedata r:id="rId217" o:title=""/>
              </v:shape>
            </v:group>
            <v:group style="position:absolute;left:3457;top:1777;width:546;height:115" coordorigin="3457,1777" coordsize="546,115">
              <v:shape style="position:absolute;left:3457;top:1777;width:546;height:115" coordorigin="3457,1777" coordsize="546,115" path="m4003,1777l3457,1777,3457,1892,4003,1892,4003,1777xe" filled="true" fillcolor="#ffffff" stroked="false">
                <v:path arrowok="t"/>
                <v:fill type="solid"/>
              </v:shape>
            </v:group>
            <v:group style="position:absolute;left:3490;top:1654;width:51;height:123" coordorigin="3490,1654" coordsize="51,123">
              <v:shape style="position:absolute;left:3490;top:1654;width:51;height:123" coordorigin="3490,1654" coordsize="51,123" path="m3490,1654l3510,1777,3541,1777,3490,1654xe" filled="true" fillcolor="#ffffff" stroked="false">
                <v:path arrowok="t"/>
                <v:fill type="solid"/>
              </v:shape>
            </v:group>
            <v:group style="position:absolute;left:3457;top:1654;width:546;height:238" coordorigin="3457,1654" coordsize="546,238">
              <v:shape style="position:absolute;left:3457;top:1654;width:546;height:238" coordorigin="3457,1654" coordsize="546,238" path="m4003,1892l3457,1892,3457,1777,3510,1777,3490,1654,3541,1777,4003,1777,4003,1892xe" filled="false" stroked="true" strokeweight=".214pt" strokecolor="#231f2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400"/>
      </w:tblGrid>
      <w:tr>
        <w:trPr>
          <w:trHeight w:val="2430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1"/>
                <w:szCs w:val="11"/>
              </w:rPr>
            </w:pPr>
          </w:p>
          <w:p>
            <w:pPr>
              <w:pStyle w:val="TableParagraph"/>
              <w:spacing w:line="117" w:lineRule="exact"/>
              <w:ind w:left="116" w:right="0"/>
              <w:jc w:val="center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/>
                <w:b/>
                <w:color w:val="231F20"/>
                <w:spacing w:val="2"/>
                <w:w w:val="95"/>
                <w:sz w:val="10"/>
              </w:rPr>
              <w:t>MAN</w:t>
            </w:r>
            <w:r>
              <w:rPr>
                <w:rFonts w:ascii="Calibri"/>
                <w:b/>
                <w:color w:val="231F20"/>
                <w:spacing w:val="-2"/>
                <w:w w:val="95"/>
                <w:sz w:val="10"/>
              </w:rPr>
              <w:t>T</w:t>
            </w:r>
            <w:r>
              <w:rPr>
                <w:rFonts w:ascii="Calibri"/>
                <w:b/>
                <w:color w:val="231F20"/>
                <w:spacing w:val="1"/>
                <w:w w:val="95"/>
                <w:sz w:val="10"/>
              </w:rPr>
              <w:t>L</w:t>
            </w:r>
            <w:r>
              <w:rPr>
                <w:rFonts w:ascii="Calibri"/>
                <w:b/>
                <w:color w:val="231F20"/>
                <w:w w:val="95"/>
                <w:sz w:val="10"/>
              </w:rPr>
              <w:t>E</w:t>
            </w:r>
            <w:r>
              <w:rPr>
                <w:rFonts w:ascii="Calibri"/>
                <w:sz w:val="10"/>
              </w:rPr>
            </w:r>
          </w:p>
          <w:p>
            <w:pPr>
              <w:pStyle w:val="TableParagraph"/>
              <w:spacing w:line="81" w:lineRule="exact"/>
              <w:ind w:left="113" w:right="0"/>
              <w:jc w:val="center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/>
                <w:b/>
                <w:i/>
                <w:color w:val="231F20"/>
                <w:spacing w:val="1"/>
                <w:sz w:val="7"/>
              </w:rPr>
              <w:t>magma</w:t>
            </w:r>
            <w:r>
              <w:rPr>
                <w:rFonts w:ascii="Calibri"/>
                <w:b/>
                <w:i/>
                <w:color w:val="231F20"/>
                <w:spacing w:val="-2"/>
                <w:sz w:val="7"/>
              </w:rPr>
              <w:t> </w:t>
            </w:r>
            <w:r>
              <w:rPr>
                <w:rFonts w:ascii="Calibri"/>
                <w:b/>
                <w:i/>
                <w:color w:val="231F20"/>
                <w:sz w:val="7"/>
              </w:rPr>
              <w:t>and</w:t>
            </w:r>
            <w:r>
              <w:rPr>
                <w:rFonts w:ascii="Calibri"/>
                <w:b/>
                <w:i/>
                <w:color w:val="231F20"/>
                <w:spacing w:val="-2"/>
                <w:sz w:val="7"/>
              </w:rPr>
              <w:t> </w:t>
            </w:r>
            <w:r>
              <w:rPr>
                <w:rFonts w:ascii="Calibri"/>
                <w:b/>
                <w:i/>
                <w:color w:val="231F20"/>
                <w:spacing w:val="1"/>
                <w:sz w:val="7"/>
              </w:rPr>
              <w:t>soft</w:t>
            </w:r>
            <w:r>
              <w:rPr>
                <w:rFonts w:ascii="Calibri"/>
                <w:b/>
                <w:i/>
                <w:color w:val="231F20"/>
                <w:spacing w:val="-2"/>
                <w:sz w:val="7"/>
              </w:rPr>
              <w:t> </w:t>
            </w:r>
            <w:r>
              <w:rPr>
                <w:rFonts w:ascii="Calibri"/>
                <w:b/>
                <w:i/>
                <w:color w:val="231F20"/>
                <w:sz w:val="7"/>
              </w:rPr>
              <w:t>rock</w:t>
            </w:r>
            <w:r>
              <w:rPr>
                <w:rFonts w:ascii="Calibri"/>
                <w:sz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115" w:lineRule="exact" w:before="40"/>
              <w:ind w:left="122" w:right="0"/>
              <w:jc w:val="center"/>
              <w:rPr>
                <w:rFonts w:ascii="Calibri" w:hAnsi="Calibri" w:cs="Calibri" w:eastAsia="Calibri"/>
                <w:sz w:val="10"/>
                <w:szCs w:val="10"/>
              </w:rPr>
            </w:pPr>
            <w:r>
              <w:rPr>
                <w:rFonts w:ascii="Calibri"/>
                <w:b/>
                <w:color w:val="231F20"/>
                <w:spacing w:val="-1"/>
                <w:w w:val="80"/>
                <w:sz w:val="10"/>
              </w:rPr>
              <w:t>OUTER</w:t>
            </w:r>
            <w:r>
              <w:rPr>
                <w:rFonts w:ascii="Calibri"/>
                <w:b/>
                <w:color w:val="231F20"/>
                <w:spacing w:val="-2"/>
                <w:w w:val="80"/>
                <w:sz w:val="1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80"/>
                <w:sz w:val="10"/>
              </w:rPr>
              <w:t>CORE</w:t>
            </w:r>
            <w:r>
              <w:rPr>
                <w:rFonts w:ascii="Calibri"/>
                <w:sz w:val="10"/>
              </w:rPr>
            </w:r>
          </w:p>
          <w:p>
            <w:pPr>
              <w:pStyle w:val="TableParagraph"/>
              <w:spacing w:line="78" w:lineRule="exact"/>
              <w:ind w:left="115" w:right="0"/>
              <w:jc w:val="center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/>
                <w:b/>
                <w:i/>
                <w:color w:val="231F20"/>
                <w:spacing w:val="1"/>
                <w:sz w:val="7"/>
              </w:rPr>
              <w:t>magma</w:t>
            </w:r>
            <w:r>
              <w:rPr>
                <w:rFonts w:ascii="Calibri"/>
                <w:sz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96" w:lineRule="exact"/>
              <w:ind w:left="2646" w:right="2519"/>
              <w:jc w:val="center"/>
              <w:rPr>
                <w:rFonts w:ascii="Calibri" w:hAnsi="Calibri" w:cs="Calibri" w:eastAsia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spacing w:val="-2"/>
                <w:w w:val="90"/>
                <w:sz w:val="9"/>
              </w:rPr>
              <w:t>INNER</w:t>
            </w:r>
            <w:r>
              <w:rPr>
                <w:rFonts w:ascii="Calibri"/>
                <w:b/>
                <w:color w:val="FFFFFF"/>
                <w:spacing w:val="24"/>
                <w:w w:val="91"/>
                <w:sz w:val="9"/>
              </w:rPr>
              <w:t> </w:t>
            </w:r>
            <w:r>
              <w:rPr>
                <w:rFonts w:ascii="Calibri"/>
                <w:b/>
                <w:color w:val="FFFFFF"/>
                <w:spacing w:val="-2"/>
                <w:sz w:val="9"/>
              </w:rPr>
              <w:t>CORE</w:t>
            </w:r>
            <w:r>
              <w:rPr>
                <w:rFonts w:ascii="Calibri"/>
                <w:sz w:val="9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 w:before="67"/>
              <w:ind w:left="568" w:right="0"/>
              <w:jc w:val="center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/>
                <w:b/>
                <w:i/>
                <w:color w:val="231F20"/>
                <w:sz w:val="7"/>
              </w:rPr>
              <w:t>hot,</w:t>
            </w:r>
            <w:r>
              <w:rPr>
                <w:rFonts w:ascii="Calibri"/>
                <w:b/>
                <w:i/>
                <w:color w:val="231F20"/>
                <w:spacing w:val="-6"/>
                <w:sz w:val="7"/>
              </w:rPr>
              <w:t> </w:t>
            </w:r>
            <w:r>
              <w:rPr>
                <w:rFonts w:ascii="Calibri"/>
                <w:b/>
                <w:i/>
                <w:color w:val="231F20"/>
                <w:sz w:val="7"/>
              </w:rPr>
              <w:t>solid</w:t>
            </w:r>
            <w:r>
              <w:rPr>
                <w:rFonts w:ascii="Calibri"/>
                <w:b/>
                <w:i/>
                <w:color w:val="231F20"/>
                <w:spacing w:val="-5"/>
                <w:sz w:val="7"/>
              </w:rPr>
              <w:t> </w:t>
            </w:r>
            <w:r>
              <w:rPr>
                <w:rFonts w:ascii="Calibri"/>
                <w:b/>
                <w:i/>
                <w:color w:val="231F20"/>
                <w:spacing w:val="1"/>
                <w:sz w:val="7"/>
              </w:rPr>
              <w:t>metal</w:t>
            </w:r>
            <w:r>
              <w:rPr>
                <w:rFonts w:ascii="Calibri"/>
                <w:sz w:val="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5"/>
                <w:szCs w:val="5"/>
              </w:rPr>
            </w:pPr>
          </w:p>
          <w:p>
            <w:pPr>
              <w:pStyle w:val="TableParagraph"/>
              <w:spacing w:line="540" w:lineRule="exact"/>
              <w:ind w:left="54" w:right="0"/>
              <w:jc w:val="center"/>
              <w:rPr>
                <w:rFonts w:ascii="Calibri" w:hAnsi="Calibri" w:cs="Calibri" w:eastAsia="Calibri"/>
                <w:sz w:val="48"/>
                <w:szCs w:val="48"/>
              </w:rPr>
            </w:pPr>
            <w:r>
              <w:rPr>
                <w:rFonts w:ascii="Calibri"/>
                <w:b/>
                <w:color w:val="231F20"/>
                <w:w w:val="105"/>
                <w:sz w:val="48"/>
              </w:rPr>
              <w:t>Earth</w:t>
            </w:r>
            <w:r>
              <w:rPr>
                <w:rFonts w:ascii="Calibri"/>
                <w:sz w:val="48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dotted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420" w:lineRule="exact"/>
              <w:ind w:left="229" w:right="226" w:hanging="2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Much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6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of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5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the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0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heat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5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from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5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the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27"/>
                <w:w w:val="104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2"/>
                <w:w w:val="105"/>
                <w:sz w:val="40"/>
                <w:szCs w:val="40"/>
              </w:rPr>
              <w:t>Ea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4"/>
                <w:w w:val="105"/>
                <w:sz w:val="40"/>
                <w:szCs w:val="40"/>
              </w:rPr>
              <w:t>r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"/>
                <w:w w:val="105"/>
                <w:sz w:val="40"/>
                <w:szCs w:val="40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3"/>
                <w:w w:val="105"/>
                <w:sz w:val="40"/>
                <w:szCs w:val="40"/>
              </w:rPr>
              <w:t>h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42"/>
                <w:w w:val="105"/>
                <w:sz w:val="40"/>
                <w:szCs w:val="40"/>
              </w:rPr>
              <w:t>’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s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i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nt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eri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r is le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4"/>
                <w:w w:val="105"/>
                <w:sz w:val="40"/>
                <w:szCs w:val="40"/>
              </w:rPr>
              <w:t>f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t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2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6"/>
                <w:w w:val="105"/>
                <w:sz w:val="40"/>
                <w:szCs w:val="40"/>
              </w:rPr>
              <w:t>o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7"/>
                <w:w w:val="105"/>
                <w:sz w:val="40"/>
                <w:szCs w:val="40"/>
              </w:rPr>
              <w:t>v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er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4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from its formation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5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1"/>
                <w:w w:val="105"/>
                <w:sz w:val="40"/>
                <w:szCs w:val="40"/>
              </w:rPr>
              <w:t>and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4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from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26"/>
                <w:w w:val="104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w w:val="105"/>
                <w:sz w:val="40"/>
                <w:szCs w:val="40"/>
              </w:rPr>
              <w:t>ongoing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50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1"/>
                <w:w w:val="105"/>
                <w:sz w:val="40"/>
                <w:szCs w:val="40"/>
              </w:rPr>
              <w:t>radioactive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50"/>
                <w:w w:val="105"/>
                <w:sz w:val="40"/>
                <w:szCs w:val="4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color w:val="231F20"/>
                <w:spacing w:val="-5"/>
                <w:w w:val="105"/>
                <w:sz w:val="40"/>
                <w:szCs w:val="40"/>
              </w:rPr>
              <w:t>decay.</w:t>
            </w:r>
            <w:r>
              <w:rPr>
                <w:rFonts w:ascii="Calibri" w:hAnsi="Calibri" w:cs="Calibri" w:eastAsia="Calibri"/>
                <w:sz w:val="40"/>
                <w:szCs w:val="40"/>
              </w:rPr>
            </w:r>
          </w:p>
        </w:tc>
      </w:tr>
      <w:tr>
        <w:trPr>
          <w:trHeight w:val="649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6"/>
                <w:szCs w:val="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</w:p>
          <w:p>
            <w:pPr>
              <w:pStyle w:val="TableParagraph"/>
              <w:spacing w:line="249" w:lineRule="auto"/>
              <w:ind w:left="2235" w:right="2801"/>
              <w:jc w:val="center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/>
                <w:b/>
                <w:color w:val="231F20"/>
                <w:spacing w:val="1"/>
                <w:w w:val="75"/>
                <w:sz w:val="7"/>
              </w:rPr>
              <w:t>POWER</w:t>
            </w:r>
            <w:r>
              <w:rPr>
                <w:rFonts w:ascii="Calibri"/>
                <w:b/>
                <w:color w:val="231F20"/>
                <w:spacing w:val="-3"/>
                <w:w w:val="75"/>
                <w:sz w:val="7"/>
              </w:rPr>
              <w:t> </w:t>
            </w:r>
            <w:r>
              <w:rPr>
                <w:rFonts w:ascii="Calibri"/>
                <w:b/>
                <w:color w:val="231F20"/>
                <w:spacing w:val="2"/>
                <w:w w:val="75"/>
                <w:sz w:val="7"/>
              </w:rPr>
              <w:t>PLANT</w:t>
            </w:r>
            <w:r>
              <w:rPr>
                <w:rFonts w:ascii="Calibri"/>
                <w:b/>
                <w:color w:val="231F20"/>
                <w:spacing w:val="22"/>
                <w:w w:val="74"/>
                <w:sz w:val="7"/>
              </w:rPr>
              <w:t> </w:t>
            </w:r>
            <w:r>
              <w:rPr>
                <w:rFonts w:ascii="Calibri"/>
                <w:b/>
                <w:color w:val="FFFFFF"/>
                <w:w w:val="85"/>
                <w:sz w:val="7"/>
              </w:rPr>
              <w:t>2</w:t>
            </w:r>
            <w:r>
              <w:rPr>
                <w:rFonts w:ascii="Calibri"/>
                <w:sz w:val="7"/>
              </w:rPr>
            </w:r>
          </w:p>
          <w:p>
            <w:pPr>
              <w:pStyle w:val="TableParagraph"/>
              <w:spacing w:line="83" w:lineRule="exact"/>
              <w:ind w:left="3131" w:right="0"/>
              <w:jc w:val="left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/>
                <w:b/>
                <w:color w:val="FFFFFF"/>
                <w:w w:val="85"/>
                <w:sz w:val="7"/>
              </w:rPr>
              <w:t>3</w:t>
            </w:r>
            <w:r>
              <w:rPr>
                <w:rFonts w:ascii="Calibri"/>
                <w:b/>
                <w:color w:val="FFFFFF"/>
                <w:spacing w:val="-1"/>
                <w:w w:val="85"/>
                <w:sz w:val="7"/>
              </w:rPr>
              <w:t> </w:t>
            </w:r>
            <w:r>
              <w:rPr>
                <w:rFonts w:ascii="Calibri"/>
                <w:b/>
                <w:color w:val="231F20"/>
                <w:w w:val="85"/>
                <w:sz w:val="7"/>
              </w:rPr>
              <w:t>INJECTION</w:t>
            </w:r>
            <w:r>
              <w:rPr>
                <w:rFonts w:ascii="Calibri"/>
                <w:b/>
                <w:color w:val="231F20"/>
                <w:spacing w:val="-8"/>
                <w:w w:val="85"/>
                <w:sz w:val="7"/>
              </w:rPr>
              <w:t> </w:t>
            </w:r>
            <w:r>
              <w:rPr>
                <w:rFonts w:ascii="Calibri"/>
                <w:b/>
                <w:color w:val="231F20"/>
                <w:w w:val="85"/>
                <w:sz w:val="7"/>
              </w:rPr>
              <w:t>WELL</w:t>
            </w:r>
            <w:r>
              <w:rPr>
                <w:rFonts w:ascii="Calibri"/>
                <w:sz w:val="7"/>
              </w:rPr>
            </w:r>
          </w:p>
        </w:tc>
        <w:tc>
          <w:tcPr>
            <w:tcW w:w="5400" w:type="dxa"/>
            <w:tcBorders>
              <w:top w:val="dotted" w:sz="8" w:space="0" w:color="231F20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183"/>
              <w:ind w:left="667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36"/>
              </w:rPr>
              <w:t>Steam</w:t>
            </w:r>
            <w:r>
              <w:rPr>
                <w:rFonts w:ascii="Calibri"/>
                <w:b/>
                <w:color w:val="231F20"/>
                <w:spacing w:val="27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36"/>
              </w:rPr>
              <w:t>from</w:t>
            </w:r>
            <w:r>
              <w:rPr>
                <w:rFonts w:ascii="Calibri"/>
                <w:b/>
                <w:color w:val="231F20"/>
                <w:spacing w:val="29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36"/>
              </w:rPr>
              <w:t>underground</w:t>
            </w:r>
            <w:r>
              <w:rPr>
                <w:rFonts w:ascii="Calibri"/>
                <w:sz w:val="36"/>
              </w:rPr>
            </w:r>
          </w:p>
        </w:tc>
      </w:tr>
      <w:tr>
        <w:trPr>
          <w:trHeight w:val="428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8"/>
              <w:ind w:right="1095"/>
              <w:jc w:val="center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/>
                <w:b/>
                <w:color w:val="FFFFFF"/>
                <w:sz w:val="7"/>
              </w:rPr>
              <w:t>1</w:t>
            </w:r>
            <w:r>
              <w:rPr>
                <w:rFonts w:ascii="Calibri"/>
                <w:sz w:val="7"/>
              </w:rPr>
            </w:r>
          </w:p>
          <w:p>
            <w:pPr>
              <w:pStyle w:val="TableParagraph"/>
              <w:spacing w:line="240" w:lineRule="auto" w:before="5"/>
              <w:ind w:left="1715" w:right="0"/>
              <w:jc w:val="left"/>
              <w:rPr>
                <w:rFonts w:ascii="Calibri" w:hAnsi="Calibri" w:cs="Calibri" w:eastAsia="Calibri"/>
                <w:sz w:val="7"/>
                <w:szCs w:val="7"/>
              </w:rPr>
            </w:pPr>
            <w:r>
              <w:rPr>
                <w:rFonts w:ascii="Calibri"/>
                <w:b/>
                <w:color w:val="231F20"/>
                <w:spacing w:val="-2"/>
                <w:w w:val="80"/>
                <w:sz w:val="7"/>
              </w:rPr>
              <w:t>PRODUCTION</w:t>
            </w:r>
            <w:r>
              <w:rPr>
                <w:rFonts w:ascii="Calibri"/>
                <w:b/>
                <w:color w:val="231F20"/>
                <w:spacing w:val="12"/>
                <w:w w:val="80"/>
                <w:sz w:val="7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80"/>
                <w:sz w:val="7"/>
              </w:rPr>
              <w:t>WELL</w:t>
            </w:r>
            <w:r>
              <w:rPr>
                <w:rFonts w:ascii="Calibri"/>
                <w:sz w:val="7"/>
              </w:rPr>
            </w:r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404" w:lineRule="exact"/>
              <w:ind w:left="383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36"/>
              </w:rPr>
              <w:t>reservoirs</w:t>
            </w:r>
            <w:r>
              <w:rPr>
                <w:rFonts w:ascii="Calibri"/>
                <w:b/>
                <w:color w:val="231F20"/>
                <w:spacing w:val="19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36"/>
              </w:rPr>
              <w:t>is</w:t>
            </w:r>
            <w:r>
              <w:rPr>
                <w:rFonts w:ascii="Calibri"/>
                <w:b/>
                <w:color w:val="231F20"/>
                <w:spacing w:val="19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36"/>
              </w:rPr>
              <w:t>pumped</w:t>
            </w:r>
            <w:r>
              <w:rPr>
                <w:rFonts w:ascii="Calibri"/>
                <w:b/>
                <w:color w:val="231F20"/>
                <w:spacing w:val="22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36"/>
              </w:rPr>
              <w:t>directly</w:t>
            </w:r>
            <w:r>
              <w:rPr>
                <w:rFonts w:ascii="Calibri"/>
                <w:sz w:val="36"/>
              </w:rPr>
            </w:r>
          </w:p>
        </w:tc>
      </w:tr>
      <w:tr>
        <w:trPr>
          <w:trHeight w:val="420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397" w:lineRule="exact"/>
              <w:ind w:left="652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36"/>
              </w:rPr>
              <w:t>into</w:t>
            </w:r>
            <w:r>
              <w:rPr>
                <w:rFonts w:ascii="Calibri"/>
                <w:b/>
                <w:color w:val="231F20"/>
                <w:spacing w:val="8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36"/>
              </w:rPr>
              <w:t>turbine</w:t>
            </w:r>
            <w:r>
              <w:rPr>
                <w:rFonts w:ascii="Calibri"/>
                <w:b/>
                <w:color w:val="231F20"/>
                <w:spacing w:val="11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36"/>
              </w:rPr>
              <w:t>generators</w:t>
            </w:r>
            <w:r>
              <w:rPr>
                <w:rFonts w:ascii="Calibri"/>
                <w:b/>
                <w:color w:val="231F20"/>
                <w:spacing w:val="12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36"/>
              </w:rPr>
              <w:t>in</w:t>
            </w:r>
            <w:r>
              <w:rPr>
                <w:rFonts w:ascii="Calibri"/>
                <w:sz w:val="36"/>
              </w:rPr>
            </w:r>
          </w:p>
        </w:tc>
      </w:tr>
      <w:tr>
        <w:trPr>
          <w:trHeight w:val="397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nil" w:sz="6" w:space="0" w:color="auto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nil" w:sz="6" w:space="0" w:color="auto"/>
              <w:right w:val="single" w:sz="8" w:space="0" w:color="231F20"/>
            </w:tcBorders>
          </w:tcPr>
          <w:p>
            <w:pPr>
              <w:pStyle w:val="TableParagraph"/>
              <w:spacing w:line="397" w:lineRule="exact"/>
              <w:ind w:left="544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231F20"/>
                <w:spacing w:val="-2"/>
                <w:w w:val="105"/>
                <w:sz w:val="36"/>
              </w:rPr>
              <w:t>the</w:t>
            </w:r>
            <w:r>
              <w:rPr>
                <w:rFonts w:ascii="Calibri"/>
                <w:b/>
                <w:color w:val="231F20"/>
                <w:spacing w:val="-6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05"/>
                <w:sz w:val="36"/>
              </w:rPr>
              <w:t>power</w:t>
            </w:r>
            <w:r>
              <w:rPr>
                <w:rFonts w:ascii="Calibri"/>
                <w:b/>
                <w:color w:val="231F20"/>
                <w:spacing w:val="-7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36"/>
              </w:rPr>
              <w:t>plant.</w:t>
            </w:r>
            <w:r>
              <w:rPr>
                <w:rFonts w:ascii="Calibri"/>
                <w:b/>
                <w:color w:val="231F20"/>
                <w:spacing w:val="-25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36"/>
              </w:rPr>
              <w:t>The</w:t>
            </w:r>
            <w:r>
              <w:rPr>
                <w:rFonts w:ascii="Calibri"/>
                <w:b/>
                <w:color w:val="231F20"/>
                <w:spacing w:val="-8"/>
                <w:w w:val="105"/>
                <w:sz w:val="36"/>
              </w:rPr>
              <w:t> </w:t>
            </w:r>
            <w:r>
              <w:rPr>
                <w:rFonts w:ascii="Calibri"/>
                <w:b/>
                <w:color w:val="231F20"/>
                <w:spacing w:val="-2"/>
                <w:w w:val="105"/>
                <w:sz w:val="36"/>
              </w:rPr>
              <w:t>steam</w:t>
            </w:r>
            <w:r>
              <w:rPr>
                <w:rFonts w:ascii="Calibri"/>
                <w:sz w:val="36"/>
              </w:rPr>
            </w:r>
          </w:p>
        </w:tc>
      </w:tr>
      <w:tr>
        <w:trPr>
          <w:trHeight w:val="573" w:hRule="exact"/>
        </w:trPr>
        <w:tc>
          <w:tcPr>
            <w:tcW w:w="5400" w:type="dxa"/>
            <w:tcBorders>
              <w:top w:val="nil" w:sz="6" w:space="0" w:color="auto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496" w:lineRule="exact"/>
              <w:ind w:left="126" w:right="0"/>
              <w:jc w:val="left"/>
              <w:rPr>
                <w:rFonts w:ascii="Calibri" w:hAnsi="Calibri" w:cs="Calibri" w:eastAsia="Calibri"/>
                <w:sz w:val="48"/>
                <w:szCs w:val="48"/>
              </w:rPr>
            </w:pPr>
            <w:r>
              <w:rPr>
                <w:rFonts w:ascii="Calibri"/>
                <w:b/>
                <w:color w:val="231F20"/>
                <w:w w:val="105"/>
                <w:sz w:val="48"/>
              </w:rPr>
              <w:t>Geothermal</w:t>
            </w:r>
            <w:r>
              <w:rPr>
                <w:rFonts w:ascii="Calibri"/>
                <w:b/>
                <w:color w:val="231F20"/>
                <w:spacing w:val="-39"/>
                <w:w w:val="105"/>
                <w:sz w:val="48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05"/>
                <w:sz w:val="48"/>
              </w:rPr>
              <w:t>Power</w:t>
            </w:r>
            <w:r>
              <w:rPr>
                <w:rFonts w:ascii="Calibri"/>
                <w:b/>
                <w:color w:val="231F20"/>
                <w:spacing w:val="-42"/>
                <w:w w:val="105"/>
                <w:sz w:val="48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05"/>
                <w:sz w:val="48"/>
              </w:rPr>
              <w:t>Plant</w:t>
            </w:r>
            <w:r>
              <w:rPr>
                <w:rFonts w:ascii="Calibri"/>
                <w:sz w:val="48"/>
              </w:rPr>
            </w:r>
          </w:p>
        </w:tc>
        <w:tc>
          <w:tcPr>
            <w:tcW w:w="5400" w:type="dxa"/>
            <w:tcBorders>
              <w:top w:val="nil" w:sz="6" w:space="0" w:color="auto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430" w:lineRule="exact"/>
              <w:ind w:left="299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36"/>
              </w:rPr>
              <w:t>ge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6"/>
              </w:rPr>
              <w:t>n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6"/>
              </w:rPr>
              <w:t>e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6"/>
              </w:rPr>
              <w:t>r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36"/>
              </w:rPr>
              <w:t>a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36"/>
              </w:rPr>
              <w:t>t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6"/>
              </w:rPr>
              <w:t>o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36"/>
              </w:rPr>
              <w:t>r</w:t>
            </w:r>
            <w:r>
              <w:rPr>
                <w:rFonts w:ascii="Calibri"/>
                <w:b/>
                <w:color w:val="231F20"/>
                <w:spacing w:val="22"/>
                <w:w w:val="110"/>
                <w:sz w:val="36"/>
              </w:rPr>
              <w:t>s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6"/>
              </w:rPr>
              <w:t>p</w:t>
            </w:r>
            <w:r>
              <w:rPr>
                <w:rFonts w:ascii="Calibri"/>
                <w:b/>
                <w:color w:val="231F20"/>
                <w:w w:val="110"/>
                <w:sz w:val="36"/>
              </w:rPr>
              <w:t>r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6"/>
              </w:rPr>
              <w:t>o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6"/>
              </w:rPr>
              <w:t>v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36"/>
              </w:rPr>
              <w:t>id</w:t>
            </w:r>
            <w:r>
              <w:rPr>
                <w:rFonts w:ascii="Calibri"/>
                <w:b/>
                <w:color w:val="231F20"/>
                <w:spacing w:val="26"/>
                <w:w w:val="110"/>
                <w:sz w:val="36"/>
              </w:rPr>
              <w:t>e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36"/>
              </w:rPr>
              <w:t>e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36"/>
              </w:rPr>
              <w:t>l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36"/>
              </w:rPr>
              <w:t>ec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6"/>
              </w:rPr>
              <w:t>t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36"/>
              </w:rPr>
              <w:t>r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36"/>
              </w:rPr>
              <w:t>i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6"/>
              </w:rPr>
              <w:t>c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36"/>
              </w:rPr>
              <w:t>i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36"/>
              </w:rPr>
              <w:t>t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36"/>
              </w:rPr>
              <w:t>y</w:t>
            </w:r>
            <w:r>
              <w:rPr>
                <w:rFonts w:ascii="Calibri"/>
                <w:b/>
                <w:color w:val="231F20"/>
                <w:w w:val="110"/>
                <w:sz w:val="36"/>
              </w:rPr>
              <w:t>.</w:t>
            </w:r>
            <w:r>
              <w:rPr>
                <w:rFonts w:ascii="Calibri"/>
                <w:sz w:val="36"/>
              </w:rPr>
            </w:r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00" w:lineRule="atLeast"/>
              <w:ind w:left="212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pict>
                <v:group style="width:46.05pt;height:70.8pt;mso-position-horizontal-relative:char;mso-position-vertical-relative:line" coordorigin="0,0" coordsize="921,1416">
                  <v:group style="position:absolute;left:227;top:717;width:107;height:299" coordorigin="227,717" coordsize="107,299">
                    <v:shape style="position:absolute;left:227;top:717;width:107;height:299" coordorigin="227,717" coordsize="107,299" path="m258,717l234,722,227,733,291,1010,300,1016,313,1016,326,1013,334,1002,269,724,258,717xe" filled="true" fillcolor="#000000" stroked="false">
                      <v:path arrowok="t"/>
                      <v:fill type="solid"/>
                    </v:shape>
                  </v:group>
                  <v:group style="position:absolute;left:367;top:718;width:65;height:298" coordorigin="367,718" coordsize="65,298">
                    <v:shape style="position:absolute;left:367;top:718;width:65;height:298" coordorigin="367,718" coordsize="65,298" path="m400,718l376,720,367,730,389,1008,398,1016,411,1016,423,1015,432,1005,410,727,400,718xe" filled="true" fillcolor="#000000" stroked="false">
                      <v:path arrowok="t"/>
                      <v:fill type="solid"/>
                    </v:shape>
                  </v:group>
                  <v:group style="position:absolute;left:487;top:718;width:64;height:298" coordorigin="487,718" coordsize="64,298">
                    <v:shape style="position:absolute;left:487;top:718;width:64;height:298" coordorigin="487,718" coordsize="64,298" path="m519,718l508,727,487,1005,496,1015,508,1016,520,1016,530,1008,551,730,542,720,519,718xe" filled="true" fillcolor="#000000" stroked="false">
                      <v:path arrowok="t"/>
                      <v:fill type="solid"/>
                    </v:shape>
                  </v:group>
                  <v:group style="position:absolute;left:585;top:717;width:107;height:299" coordorigin="585,717" coordsize="107,299">
                    <v:shape style="position:absolute;left:585;top:717;width:107;height:299" coordorigin="585,717" coordsize="107,299" path="m661,717l650,724,585,1002,592,1013,606,1016,619,1016,628,1010,692,733,684,722,661,717xe" filled="true" fillcolor="#000000" stroked="false">
                      <v:path arrowok="t"/>
                      <v:fill type="solid"/>
                    </v:shape>
                  </v:group>
                  <v:group style="position:absolute;left:0;top:0;width:902;height:1416" coordorigin="0,0" coordsize="902,1416">
                    <v:shape style="position:absolute;left:0;top:0;width:902;height:1416" coordorigin="0,0" coordsize="902,1416" path="m499,0l423,0,350,12,282,34,218,66,161,106,111,154,69,208,36,270,13,334,2,404,0,440,0,462,12,540,33,600,49,634,60,660,82,708,92,734,103,758,113,782,122,806,131,832,149,880,157,906,165,930,173,956,180,980,198,1058,203,1084,207,1112,214,1132,225,1150,240,1162,258,1326,282,1384,339,1416,567,1416,630,1394,647,1376,354,1376,333,1372,315,1360,304,1342,353,1340,365,1340,375,1330,375,1308,365,1298,301,1298,301,1254,365,1254,375,1244,375,1220,365,1212,301,1212,301,1178,663,1178,663,1172,682,1162,697,1148,705,1136,282,1136,263,1128,251,1110,241,1054,222,974,200,896,191,872,183,846,174,822,164,796,154,772,144,746,113,672,77,594,892,594,899,578,899,576,900,576,902,568,404,568,381,566,301,566,293,564,249,564,234,562,215,562,198,560,174,560,164,558,147,558,123,556,114,556,97,554,89,554,66,552,59,552,47,492,43,452,45,418,55,352,76,290,106,234,144,182,189,138,241,102,298,72,361,52,427,42,461,40,652,40,640,34,606,22,571,12,499,0xe" filled="true" fillcolor="#000000" stroked="false">
                      <v:path arrowok="t"/>
                      <v:fill type="solid"/>
                    </v:shape>
                  </v:group>
                  <v:group style="position:absolute;left:432;top:1178;width:231;height:198" coordorigin="432,1178" coordsize="231,198">
                    <v:shape style="position:absolute;left:432;top:1178;width:231;height:198" coordorigin="432,1178" coordsize="231,198" path="m663,1178l620,1178,620,1212,442,1212,432,1220,432,1244,442,1254,620,1254,620,1298,442,1298,432,1308,432,1330,442,1340,618,1340,608,1358,591,1370,570,1376,647,1376,656,1360,662,1340,663,1178xe" filled="true" fillcolor="#000000" stroked="false">
                      <v:path arrowok="t"/>
                      <v:fill type="solid"/>
                    </v:shape>
                  </v:group>
                  <v:group style="position:absolute;left:639;top:594;width:253;height:542" coordorigin="639,594" coordsize="253,542">
                    <v:shape style="position:absolute;left:639;top:594;width:253;height:542" coordorigin="639,594" coordsize="253,542" path="m892,594l844,594,843,596,831,622,820,648,809,672,798,698,787,722,777,746,767,772,757,796,748,820,739,846,730,870,722,896,700,972,681,1050,672,1106,662,1124,644,1134,639,1136,705,1136,708,1132,714,1102,719,1072,726,1044,747,962,771,884,799,808,809,784,819,758,829,734,840,710,850,684,861,660,873,636,889,600,892,594xe" filled="true" fillcolor="#000000" stroked="false">
                      <v:path arrowok="t"/>
                      <v:fill type="solid"/>
                    </v:shape>
                  </v:group>
                  <v:group style="position:absolute;left:411;top:609;width:100;height:2" coordorigin="411,609" coordsize="100,2">
                    <v:shape style="position:absolute;left:411;top:609;width:100;height:2" coordorigin="411,609" coordsize="100,0" path="m411,609l511,609e" filled="false" stroked="true" strokeweight=".201pt" strokecolor="#000000">
                      <v:path arrowok="t"/>
                    </v:shape>
                  </v:group>
                  <v:group style="position:absolute;left:253;top:606;width:430;height:2" coordorigin="253,606" coordsize="430,2">
                    <v:shape style="position:absolute;left:253;top:606;width:430;height:2" coordorigin="253,606" coordsize="430,0" path="m253,606l683,606e" filled="false" stroked="true" strokeweight=".2999pt" strokecolor="#000000">
                      <v:path arrowok="t"/>
                    </v:shape>
                  </v:group>
                  <v:group style="position:absolute;left:84;top:599;width:750;height:2" coordorigin="84,599" coordsize="750,2">
                    <v:shape style="position:absolute;left:84;top:599;width:750;height:2" coordorigin="84,599" coordsize="750,0" path="m84,599l834,599e" filled="false" stroked="true" strokeweight=".599pt" strokecolor="#000000">
                      <v:path arrowok="t"/>
                    </v:shape>
                  </v:group>
                  <v:group style="position:absolute;left:461;top:40;width:460;height:528" coordorigin="461,40" coordsize="460,528">
                    <v:shape style="position:absolute;left:461;top:40;width:460;height:528" coordorigin="461,40" coordsize="460,528" path="m652,40l461,40,495,42,528,46,593,62,653,86,707,118,756,158,798,204,832,258,857,314,873,376,878,440,878,462,865,540,862,552,841,552,833,554,825,554,808,556,774,558,757,558,731,560,723,560,706,562,680,562,672,564,628,564,621,566,551,566,529,568,902,568,918,498,921,458,920,418,908,346,885,276,852,214,810,156,760,108,703,66,672,50,652,40xe" filled="true" fillcolor="#000000" stroked="false">
                      <v:path arrowok="t"/>
                      <v:fill type="solid"/>
                    </v:shape>
                  </v:group>
                </v:group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9"/>
              <w:ind w:left="1302" w:right="0"/>
              <w:jc w:val="left"/>
              <w:rPr>
                <w:rFonts w:ascii="Calibri" w:hAnsi="Calibri" w:cs="Calibri" w:eastAsia="Calibri"/>
                <w:sz w:val="56"/>
                <w:szCs w:val="56"/>
              </w:rPr>
            </w:pPr>
            <w:r>
              <w:rPr>
                <w:rFonts w:ascii="Calibri"/>
                <w:b/>
                <w:color w:val="231F20"/>
                <w:spacing w:val="-1"/>
                <w:w w:val="110"/>
                <w:sz w:val="56"/>
              </w:rPr>
              <w:t>Light</w:t>
            </w:r>
            <w:r>
              <w:rPr>
                <w:rFonts w:ascii="Calibri"/>
                <w:b/>
                <w:color w:val="231F20"/>
                <w:spacing w:val="-14"/>
                <w:w w:val="110"/>
                <w:sz w:val="56"/>
              </w:rPr>
              <w:t> </w:t>
            </w:r>
            <w:r>
              <w:rPr>
                <w:rFonts w:ascii="Calibri"/>
                <w:b/>
                <w:color w:val="231F20"/>
                <w:spacing w:val="1"/>
                <w:w w:val="110"/>
                <w:sz w:val="56"/>
              </w:rPr>
              <w:t>Bulb</w:t>
            </w:r>
            <w:r>
              <w:rPr>
                <w:rFonts w:ascii="Calibri"/>
                <w:sz w:val="56"/>
              </w:rPr>
            </w:r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52"/>
                <w:szCs w:val="52"/>
              </w:rPr>
            </w:pPr>
          </w:p>
          <w:p>
            <w:pPr>
              <w:pStyle w:val="TableParagraph"/>
              <w:spacing w:line="420" w:lineRule="exact"/>
              <w:ind w:left="415" w:right="409"/>
              <w:jc w:val="center"/>
              <w:rPr>
                <w:rFonts w:ascii="Calibri" w:hAnsi="Calibri" w:cs="Calibri" w:eastAsia="Calibri"/>
                <w:sz w:val="40"/>
                <w:szCs w:val="40"/>
              </w:rPr>
            </w:pPr>
            <w:r>
              <w:rPr>
                <w:rFonts w:ascii="Calibri"/>
                <w:b/>
                <w:color w:val="231F20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48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convert</w:t>
            </w:r>
            <w:r>
              <w:rPr>
                <w:rFonts w:ascii="Calibri"/>
                <w:b/>
                <w:color w:val="231F20"/>
                <w:spacing w:val="-5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electrical</w:t>
            </w:r>
            <w:r>
              <w:rPr>
                <w:rFonts w:ascii="Calibri"/>
                <w:b/>
                <w:color w:val="231F20"/>
                <w:spacing w:val="-50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energy</w:t>
            </w:r>
            <w:r>
              <w:rPr>
                <w:rFonts w:ascii="Calibri"/>
                <w:b/>
                <w:color w:val="231F20"/>
                <w:spacing w:val="22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3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43"/>
                <w:w w:val="110"/>
                <w:sz w:val="40"/>
              </w:rPr>
              <w:t>o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r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2"/>
                <w:w w:val="110"/>
                <w:sz w:val="40"/>
              </w:rPr>
              <w:t>d</w:t>
            </w:r>
            <w:r>
              <w:rPr>
                <w:rFonts w:ascii="Calibri"/>
                <w:b/>
                <w:color w:val="231F20"/>
                <w:spacing w:val="-6"/>
                <w:w w:val="110"/>
                <w:sz w:val="40"/>
              </w:rPr>
              <w:t>i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a</w:t>
            </w:r>
            <w:r>
              <w:rPr>
                <w:rFonts w:ascii="Calibri"/>
                <w:b/>
                <w:color w:val="231F20"/>
                <w:spacing w:val="-4"/>
                <w:w w:val="110"/>
                <w:sz w:val="40"/>
              </w:rPr>
              <w:t>n</w:t>
            </w:r>
            <w:r>
              <w:rPr>
                <w:rFonts w:ascii="Calibri"/>
                <w:b/>
                <w:color w:val="231F20"/>
                <w:w w:val="110"/>
                <w:sz w:val="40"/>
              </w:rPr>
              <w:t>t</w:t>
            </w:r>
            <w:r>
              <w:rPr>
                <w:rFonts w:ascii="Calibri"/>
                <w:b/>
                <w:color w:val="231F20"/>
                <w:spacing w:val="-55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and</w:t>
            </w:r>
            <w:r>
              <w:rPr>
                <w:rFonts w:ascii="Calibri"/>
                <w:b/>
                <w:color w:val="231F20"/>
                <w:spacing w:val="-53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1"/>
                <w:w w:val="110"/>
                <w:sz w:val="40"/>
              </w:rPr>
              <w:t>thermal</w:t>
            </w:r>
            <w:r>
              <w:rPr>
                <w:rFonts w:ascii="Calibri"/>
                <w:b/>
                <w:color w:val="231F20"/>
                <w:spacing w:val="21"/>
                <w:w w:val="110"/>
                <w:sz w:val="40"/>
              </w:rPr>
              <w:t> </w:t>
            </w:r>
            <w:r>
              <w:rPr>
                <w:rFonts w:ascii="Calibri"/>
                <w:b/>
                <w:color w:val="231F20"/>
                <w:spacing w:val="-5"/>
                <w:w w:val="110"/>
                <w:sz w:val="40"/>
              </w:rPr>
              <w:t>energy.</w:t>
            </w:r>
            <w:r>
              <w:rPr>
                <w:rFonts w:ascii="Calibri"/>
                <w:sz w:val="40"/>
              </w:rPr>
            </w:r>
          </w:p>
        </w:tc>
      </w:tr>
    </w:tbl>
    <w:p>
      <w:pPr>
        <w:spacing w:after="0" w:line="420" w:lineRule="exact"/>
        <w:jc w:val="center"/>
        <w:rPr>
          <w:rFonts w:ascii="Calibri" w:hAnsi="Calibri" w:cs="Calibri" w:eastAsia="Calibri"/>
          <w:sz w:val="40"/>
          <w:szCs w:val="40"/>
        </w:rPr>
        <w:sectPr>
          <w:pgSz w:w="12240" w:h="15840"/>
          <w:pgMar w:top="460" w:bottom="280" w:left="600" w:right="62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0"/>
        <w:gridCol w:w="5400"/>
      </w:tblGrid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2448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2450" w:hRule="exact"/>
        </w:trPr>
        <w:tc>
          <w:tcPr>
            <w:tcW w:w="54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tted" w:sz="8" w:space="0" w:color="231F20"/>
            </w:tcBorders>
          </w:tcPr>
          <w:p>
            <w:pPr/>
          </w:p>
        </w:tc>
        <w:tc>
          <w:tcPr>
            <w:tcW w:w="5400" w:type="dxa"/>
            <w:tcBorders>
              <w:top w:val="single" w:sz="8" w:space="0" w:color="231F20"/>
              <w:left w:val="dotted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sectPr>
      <w:pgSz w:w="12240" w:h="15840"/>
      <w:pgMar w:top="340" w:bottom="280" w:left="6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36"/>
      <w:ind w:left="460"/>
    </w:pPr>
    <w:rPr>
      <w:rFonts w:ascii="Calibri" w:hAnsi="Calibri" w:eastAsia="Calibr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hyperlink" Target="http://www.need.org/" TargetMode="External"/><Relationship Id="rId80" Type="http://schemas.openxmlformats.org/officeDocument/2006/relationships/hyperlink" Target="http://www.ohioenergy.org/" TargetMode="External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2019-08-09T08:24:58Z</dcterms:created>
  <dcterms:modified xsi:type="dcterms:W3CDTF">2019-08-09T08:24:58Z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2018-08-20T00:00:00Z</vt:filetime>
  </property>
  <property fmtid="{D5CDD505-2E9C-101B-9397-08002B2CF9AE}" pid="3" name="LastSaved">
    <vt:filetime>2019-08-09T00:00:00Z</vt:filetime>
  </property>
</Properties>
</file>