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"/>
        <w:ind w:left="112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w w:val="99"/>
          <w:sz w:val="36"/>
        </w:rPr>
      </w:r>
      <w:r>
        <w:rPr>
          <w:rFonts w:ascii="Calibri"/>
          <w:b/>
          <w:spacing w:val="-1"/>
          <w:sz w:val="36"/>
          <w:u w:val="thick" w:color="000000"/>
        </w:rPr>
        <w:t>Safety</w:t>
      </w:r>
      <w:r>
        <w:rPr>
          <w:rFonts w:ascii="Calibri"/>
          <w:b/>
          <w:spacing w:val="-31"/>
          <w:sz w:val="36"/>
          <w:u w:val="thick" w:color="000000"/>
        </w:rPr>
        <w:t> </w:t>
      </w:r>
      <w:r>
        <w:rPr>
          <w:rFonts w:ascii="Calibri"/>
          <w:b/>
          <w:spacing w:val="-1"/>
          <w:sz w:val="36"/>
          <w:u w:val="thick" w:color="000000"/>
        </w:rPr>
        <w:t>Sort</w:t>
      </w:r>
      <w:r>
        <w:rPr>
          <w:rFonts w:ascii="Calibri"/>
          <w:b/>
          <w:spacing w:val="-1"/>
          <w:sz w:val="36"/>
        </w:rPr>
      </w:r>
      <w:r>
        <w:rPr>
          <w:rFonts w:ascii="Calibri"/>
          <w:sz w:val="36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2"/>
        <w:spacing w:line="240" w:lineRule="auto"/>
        <w:ind w:right="174"/>
        <w:jc w:val="left"/>
        <w:rPr>
          <w:u w:val="none"/>
        </w:rPr>
      </w:pPr>
      <w:bookmarkStart w:name="Overview – This activity consists of twe" w:id="1"/>
      <w:bookmarkEnd w:id="1"/>
      <w:r>
        <w:rPr>
          <w:u w:val="none"/>
        </w:rPr>
      </w:r>
      <w:r>
        <w:rPr>
          <w:rFonts w:ascii="Calibri" w:hAnsi="Calibri" w:cs="Calibri" w:eastAsia="Calibri"/>
          <w:b/>
          <w:bCs/>
          <w:u w:val="none"/>
        </w:rPr>
      </w:r>
      <w:r>
        <w:rPr>
          <w:rFonts w:ascii="Calibri" w:hAnsi="Calibri" w:cs="Calibri" w:eastAsia="Calibri"/>
          <w:b/>
          <w:bCs/>
          <w:spacing w:val="-1"/>
          <w:u w:val="thick" w:color="000000"/>
        </w:rPr>
        <w:t>Overview</w:t>
      </w:r>
      <w:r>
        <w:rPr>
          <w:rFonts w:ascii="Calibri" w:hAnsi="Calibri" w:cs="Calibri" w:eastAsia="Calibri"/>
          <w:b/>
          <w:bCs/>
          <w:spacing w:val="-7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7"/>
          <w:u w:val="none"/>
        </w:rPr>
      </w:r>
      <w:r>
        <w:rPr>
          <w:u w:val="none"/>
        </w:rPr>
        <w:t>–</w:t>
      </w:r>
      <w:r>
        <w:rPr>
          <w:spacing w:val="-11"/>
          <w:u w:val="none"/>
        </w:rPr>
        <w:t> </w:t>
      </w:r>
      <w:r>
        <w:rPr>
          <w:u w:val="none"/>
        </w:rPr>
        <w:t>This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activity</w:t>
      </w:r>
      <w:r>
        <w:rPr>
          <w:spacing w:val="-12"/>
          <w:u w:val="none"/>
        </w:rPr>
        <w:t> </w:t>
      </w:r>
      <w:r>
        <w:rPr>
          <w:spacing w:val="-1"/>
          <w:u w:val="none"/>
        </w:rPr>
        <w:t>consists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of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twenty</w:t>
      </w:r>
      <w:r>
        <w:rPr>
          <w:spacing w:val="-7"/>
          <w:u w:val="none"/>
        </w:rPr>
        <w:t> </w:t>
      </w:r>
      <w:r>
        <w:rPr>
          <w:spacing w:val="-1"/>
          <w:u w:val="none"/>
        </w:rPr>
        <w:t>four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cards,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each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with</w:t>
      </w:r>
      <w:r>
        <w:rPr>
          <w:spacing w:val="-8"/>
          <w:u w:val="none"/>
        </w:rPr>
        <w:t> </w:t>
      </w:r>
      <w:r>
        <w:rPr>
          <w:u w:val="none"/>
        </w:rPr>
        <w:t>a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safety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precaution.</w:t>
      </w:r>
      <w:r>
        <w:rPr>
          <w:spacing w:val="-7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students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read</w:t>
      </w:r>
      <w:r>
        <w:rPr>
          <w:spacing w:val="107"/>
          <w:u w:val="none"/>
        </w:rPr>
        <w:t> </w:t>
      </w:r>
      <w:r>
        <w:rPr>
          <w:u w:val="none"/>
        </w:rPr>
        <w:t>and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then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sort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cards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as</w:t>
      </w:r>
      <w:r>
        <w:rPr>
          <w:spacing w:val="-9"/>
          <w:u w:val="none"/>
        </w:rPr>
        <w:t> </w:t>
      </w:r>
      <w:r>
        <w:rPr>
          <w:u w:val="none"/>
        </w:rPr>
        <w:t>they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pertain</w:t>
      </w:r>
      <w:r>
        <w:rPr>
          <w:spacing w:val="-9"/>
          <w:u w:val="none"/>
        </w:rPr>
        <w:t> </w:t>
      </w:r>
      <w:r>
        <w:rPr>
          <w:u w:val="none"/>
        </w:rPr>
        <w:t>to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one</w:t>
      </w:r>
      <w:r>
        <w:rPr>
          <w:spacing w:val="-9"/>
          <w:u w:val="none"/>
        </w:rPr>
        <w:t> </w:t>
      </w:r>
      <w:r>
        <w:rPr>
          <w:u w:val="none"/>
        </w:rPr>
        <w:t>of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following</w:t>
      </w:r>
      <w:r>
        <w:rPr>
          <w:spacing w:val="-10"/>
          <w:u w:val="none"/>
        </w:rPr>
        <w:t> </w:t>
      </w:r>
      <w:r>
        <w:rPr>
          <w:u w:val="none"/>
        </w:rPr>
        <w:t>three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categories: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Electrical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Safety,</w:t>
      </w:r>
      <w:r>
        <w:rPr>
          <w:spacing w:val="-10"/>
          <w:u w:val="none"/>
        </w:rPr>
        <w:t> </w:t>
      </w:r>
      <w:r>
        <w:rPr>
          <w:u w:val="none"/>
        </w:rPr>
        <w:t>Natural</w:t>
      </w:r>
      <w:r>
        <w:rPr>
          <w:spacing w:val="79"/>
          <w:u w:val="none"/>
        </w:rPr>
        <w:t> </w:t>
      </w:r>
      <w:r>
        <w:rPr>
          <w:spacing w:val="-1"/>
          <w:u w:val="none"/>
        </w:rPr>
        <w:t>Gas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Safety,</w:t>
      </w:r>
      <w:r>
        <w:rPr>
          <w:spacing w:val="-10"/>
          <w:u w:val="none"/>
        </w:rPr>
        <w:t> </w:t>
      </w:r>
      <w:r>
        <w:rPr>
          <w:u w:val="none"/>
        </w:rPr>
        <w:t>or</w:t>
      </w:r>
      <w:r>
        <w:rPr>
          <w:spacing w:val="-9"/>
          <w:u w:val="none"/>
        </w:rPr>
        <w:t> </w:t>
      </w:r>
      <w:r>
        <w:rPr>
          <w:u w:val="none"/>
        </w:rPr>
        <w:t>Both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Electrical</w:t>
      </w:r>
      <w:r>
        <w:rPr>
          <w:spacing w:val="-7"/>
          <w:u w:val="none"/>
        </w:rPr>
        <w:t> </w:t>
      </w:r>
      <w:r>
        <w:rPr>
          <w:u w:val="none"/>
        </w:rPr>
        <w:t>and</w:t>
      </w:r>
      <w:r>
        <w:rPr>
          <w:spacing w:val="-11"/>
          <w:u w:val="none"/>
        </w:rPr>
        <w:t> </w:t>
      </w:r>
      <w:r>
        <w:rPr>
          <w:u w:val="none"/>
        </w:rPr>
        <w:t>Natural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Gas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Safety</w:t>
      </w:r>
      <w:r>
        <w:rPr>
          <w:u w:val="none"/>
        </w:rPr>
      </w:r>
    </w:p>
    <w:p>
      <w:pPr>
        <w:spacing w:before="200"/>
        <w:ind w:left="109" w:right="1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</w:r>
      <w:r>
        <w:rPr>
          <w:rFonts w:ascii="Calibri"/>
          <w:b/>
          <w:spacing w:val="-1"/>
          <w:sz w:val="24"/>
          <w:u w:val="thick" w:color="000000"/>
        </w:rPr>
        <w:t>Teacher</w:t>
      </w:r>
      <w:r>
        <w:rPr>
          <w:rFonts w:ascii="Calibri"/>
          <w:b/>
          <w:spacing w:val="-8"/>
          <w:sz w:val="24"/>
          <w:u w:val="thick" w:color="000000"/>
        </w:rPr>
        <w:t> </w:t>
      </w:r>
      <w:r>
        <w:rPr>
          <w:rFonts w:ascii="Calibri"/>
          <w:b/>
          <w:spacing w:val="-1"/>
          <w:sz w:val="24"/>
          <w:u w:val="thick" w:color="000000"/>
        </w:rPr>
        <w:t>Hints</w:t>
      </w:r>
      <w:r>
        <w:rPr>
          <w:rFonts w:ascii="Calibri"/>
          <w:b/>
          <w:spacing w:val="-9"/>
          <w:sz w:val="24"/>
          <w:u w:val="thick" w:color="000000"/>
        </w:rPr>
        <w:t> </w:t>
      </w:r>
      <w:r>
        <w:rPr>
          <w:rFonts w:ascii="Calibri"/>
          <w:b/>
          <w:spacing w:val="-9"/>
          <w:sz w:val="24"/>
        </w:rPr>
      </w:r>
      <w:r>
        <w:rPr>
          <w:rFonts w:ascii="Calibri"/>
          <w:sz w:val="24"/>
        </w:rPr>
        <w:t>-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activity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lends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well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two-ring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overlay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sorting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activity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which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can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1"/>
          <w:sz w:val="24"/>
        </w:rPr>
        <w:t>be</w:t>
      </w:r>
      <w:r>
        <w:rPr>
          <w:rFonts w:ascii="Calibri"/>
          <w:spacing w:val="104"/>
          <w:w w:val="99"/>
          <w:sz w:val="24"/>
        </w:rPr>
        <w:t> </w:t>
      </w:r>
      <w:r>
        <w:rPr>
          <w:rFonts w:ascii="Calibri"/>
          <w:sz w:val="24"/>
        </w:rPr>
        <w:t>done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whole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group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small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groups.</w:t>
      </w:r>
      <w:r>
        <w:rPr>
          <w:rFonts w:ascii="Calibri"/>
          <w:spacing w:val="39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would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done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white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regular</w:t>
      </w:r>
      <w:r>
        <w:rPr>
          <w:rFonts w:ascii="Calibri"/>
          <w:spacing w:val="63"/>
          <w:sz w:val="24"/>
        </w:rPr>
        <w:t> </w:t>
      </w:r>
      <w:r>
        <w:rPr>
          <w:rFonts w:ascii="Calibri"/>
          <w:sz w:val="24"/>
        </w:rPr>
        <w:t>chalk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board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magnets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masking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tape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placing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cards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2"/>
          <w:sz w:val="24"/>
        </w:rPr>
        <w:t>section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77"/>
          <w:sz w:val="24"/>
        </w:rPr>
        <w:t> </w:t>
      </w:r>
      <w:r>
        <w:rPr>
          <w:rFonts w:ascii="Calibri"/>
          <w:sz w:val="24"/>
        </w:rPr>
        <w:t>diagram.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Safety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Sort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will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also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well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Smart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activity,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or,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younger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placing</w:t>
      </w:r>
      <w:r>
        <w:rPr>
          <w:rFonts w:ascii="Calibri"/>
          <w:spacing w:val="81"/>
          <w:w w:val="99"/>
          <w:sz w:val="24"/>
        </w:rPr>
        <w:t> </w:t>
      </w:r>
      <w:r>
        <w:rPr>
          <w:rFonts w:ascii="Calibri"/>
          <w:spacing w:val="-1"/>
          <w:sz w:val="24"/>
        </w:rPr>
        <w:t>themselves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floor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either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yarn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loops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shower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curtain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where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stand</w:t>
      </w:r>
      <w:r>
        <w:rPr>
          <w:rFonts w:ascii="Calibri"/>
          <w:spacing w:val="90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2"/>
          <w:sz w:val="24"/>
        </w:rPr>
        <w:t>loop.</w:t>
      </w:r>
      <w:r>
        <w:rPr>
          <w:rFonts w:ascii="Calibri"/>
          <w:spacing w:val="42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small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groups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can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place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cards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portion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77"/>
          <w:sz w:val="24"/>
        </w:rPr>
        <w:t> </w:t>
      </w:r>
      <w:r>
        <w:rPr>
          <w:rFonts w:ascii="Calibri"/>
          <w:sz w:val="24"/>
        </w:rPr>
        <w:t>diagram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file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folder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poster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while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working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at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their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desks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tables.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238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9.3pt;height:172.25pt;mso-position-horizontal-relative:char;mso-position-vertical-relative:line" coordorigin="0,0" coordsize="5386,3445">
            <v:shape style="position:absolute;left:20;top:71;width:3354;height:3354" type="#_x0000_t75" stroked="false">
              <v:imagedata r:id="rId5" o:title=""/>
            </v:shape>
            <v:group style="position:absolute;left:0;top:50;width:2063;height:3395" coordorigin="0,50" coordsize="2063,3395">
              <v:shape style="position:absolute;left:0;top:50;width:2063;height:3395" coordorigin="0,50" coordsize="2063,3395" path="m1697,50l1609,53,1490,63,1373,81,1258,108,1147,142,1039,183,935,231,834,286,738,348,646,415,559,489,477,568,401,653,330,743,265,837,206,936,155,1040,110,1147,72,1258,42,1373,19,1490,8,1574,2,1660,0,1748,2,1836,8,1922,20,2006,35,2090,64,2212,102,2329,148,2442,201,2550,262,2654,329,2753,403,2846,483,2934,569,3015,660,3091,756,3160,857,3222,962,3278,1070,3326,1183,3366,1299,3398,1417,3422,1538,3438,1661,3445,1786,3443,1872,3437,1956,3426,2063,3406,1697,3406,1580,3401,1464,3389,1351,3369,1241,3342,1133,3307,1029,3265,928,3216,831,3161,738,3099,649,3032,566,2958,487,2880,413,2796,345,2706,283,2613,228,2514,178,2412,136,2305,101,2195,73,2081,59,1999,49,1916,42,1832,41,1747,42,1663,49,1578,60,1495,82,1376,113,1260,152,1148,199,1040,253,935,313,836,381,742,454,652,534,568,619,490,709,418,804,352,904,293,1008,241,1115,196,1226,158,1340,129,1457,107,1577,94,1698,90,2060,90,2021,81,1904,63,1784,53,1697,50xe" filled="true" fillcolor="#000000" stroked="false">
                <v:path arrowok="t"/>
                <v:fill type="solid"/>
              </v:shape>
            </v:group>
            <v:group style="position:absolute;left:1697;top:90;width:1698;height:3316" coordorigin="1697,90" coordsize="1698,3316">
              <v:shape style="position:absolute;left:1697;top:90;width:1698;height:3316" coordorigin="1697,90" coordsize="1698,3316" path="m2060,90l1698,90,1783,92,1867,100,1983,115,2096,139,2206,170,2313,208,2416,254,2516,306,2611,365,2702,429,2789,500,2870,576,2946,658,3016,744,3081,835,3140,931,3192,1030,3237,1133,3276,1240,3307,1350,3331,1464,3347,1579,3353,1663,3355,1748,3353,1834,3347,1918,3331,2033,3307,2147,3275,2257,3237,2364,3191,2467,3139,2566,3080,2662,3016,2753,2945,2839,2869,2920,2788,2996,2702,3067,2611,3131,2515,3190,2416,3242,2312,3288,2205,3326,2095,3357,1982,3381,1866,3397,1782,3403,1697,3406,2063,3406,2188,3373,2299,3336,2406,3291,2510,3239,2609,3180,2703,3115,2793,3044,2878,2967,2957,2885,3031,2798,3099,2706,3160,2610,3215,2509,3263,2405,3305,2297,3338,2185,3364,2071,3383,1954,3392,1836,3395,1747,3392,1660,3386,1573,3376,1489,3353,1372,3323,1257,3285,1146,3240,1039,3188,935,3129,836,3064,742,2994,652,2917,567,2835,488,2748,414,2656,347,2560,285,2459,230,2355,182,2246,141,2135,107,2060,90xe" filled="true" fillcolor="#000000" stroked="false">
                <v:path arrowok="t"/>
                <v:fill type="solid"/>
              </v:shape>
              <v:shape style="position:absolute;left:2011;top:20;width:3354;height:3354" type="#_x0000_t75" stroked="false">
                <v:imagedata r:id="rId6" o:title=""/>
              </v:shape>
            </v:group>
            <v:group style="position:absolute;left:1991;top:0;width:2063;height:3395" coordorigin="1991,0" coordsize="2063,3395">
              <v:shape style="position:absolute;left:1991;top:0;width:2063;height:3395" coordorigin="1991,0" coordsize="2063,3395" path="m3688,0l3600,2,3481,13,3364,31,3249,58,3138,91,3030,133,2925,181,2825,236,2728,297,2637,365,2550,439,2468,518,2391,603,2320,692,2256,787,2197,886,2145,989,2100,1097,2063,1208,2032,1322,2010,1440,1999,1524,1993,1609,1991,1698,1993,1786,1999,1872,2010,1957,2034,2079,2066,2198,2106,2313,2154,2424,2209,2530,2271,2632,2340,2729,2416,2821,2497,2907,2584,2987,2676,3060,2773,3128,2875,3188,2981,3242,3092,3288,3205,3326,3322,3356,3442,3378,3564,3391,3689,3395,3776,3392,3862,3386,3985,3369,4050,3355,3688,3355,3602,3353,3486,3343,3372,3325,3260,3299,3152,3266,3046,3226,2944,3179,2846,3125,2752,3065,2662,2999,2577,2927,2497,2850,2422,2767,2353,2680,2290,2587,2232,2491,2182,2390,2138,2285,2101,2177,2071,2065,2050,1950,2039,1867,2033,1782,2030,1698,2033,1613,2039,1528,2050,1445,2072,1326,2104,1210,2143,1097,2189,989,2243,885,2304,786,2371,691,2445,601,2525,517,2610,439,2700,367,2795,301,2894,242,2998,190,3106,145,3217,108,3331,78,3448,57,3567,45,3689,41,4054,41,4021,33,3899,13,3775,2,3688,0xe" filled="true" fillcolor="#000000" stroked="false">
                <v:path arrowok="t"/>
                <v:fill type="solid"/>
              </v:shape>
            </v:group>
            <v:group style="position:absolute;left:3688;top:41;width:1698;height:3314" coordorigin="3688,41" coordsize="1698,3314">
              <v:shape style="position:absolute;left:3688;top:41;width:1698;height:3314" coordorigin="3688,41" coordsize="1698,3314" path="m4054,41l3689,41,3774,42,3858,49,3974,65,4087,89,4197,120,4304,158,4407,204,4506,256,4602,315,4693,379,4779,450,4860,526,4936,608,5007,694,5072,785,5130,881,5183,980,5228,1083,5267,1190,5298,1300,5322,1413,5338,1529,5344,1613,5346,1698,5344,1782,5336,1867,5320,1987,5295,2105,5262,2219,5221,2329,5173,2436,5117,2538,5055,2636,4986,2729,4911,2817,4830,2899,4743,2976,4652,3046,4555,3110,4454,3168,4349,3218,4240,3261,4128,3296,4012,3323,3894,3342,3773,3353,3688,3355,4050,3355,4222,3309,4335,3267,4444,3217,4549,3160,4649,3097,4745,3026,4835,2949,4919,2867,4997,2778,5069,2685,5135,2586,5194,2483,5245,2375,5289,2264,5325,2149,5353,2030,5373,1909,5383,1786,5386,1698,5386,1697,5383,1609,5377,1524,5360,1401,5334,1280,5300,1164,5258,1050,5208,941,5151,837,5087,736,5017,641,4940,551,4857,467,4769,389,4675,317,4577,251,4473,193,4366,141,4254,97,4139,61,4054,41xe" filled="true" fillcolor="#00000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227;top:1092;width:936;height:1350" type="#_x0000_t202" filled="true" fillcolor="#ffffff" stroked="false">
                <v:textbox inset="0,0,0,0">
                  <w:txbxContent>
                    <w:p>
                      <w:pPr>
                        <w:spacing w:before="71"/>
                        <w:ind w:left="191" w:right="191" w:hanging="5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Both</w:t>
                      </w:r>
                      <w:r>
                        <w:rPr>
                          <w:rFonts w:ascii="Calibri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5"/>
                          <w:sz w:val="16"/>
                        </w:rPr>
                        <w:t>Electrical</w:t>
                      </w:r>
                      <w:r>
                        <w:rPr>
                          <w:rFonts w:ascii="Calibri"/>
                          <w:spacing w:val="21"/>
                          <w:w w:val="96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Natural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Gas</w:t>
                      </w:r>
                      <w:r>
                        <w:rPr>
                          <w:rFonts w:ascii="Calibri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Safety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89;top:1346;width:1391;height:843" type="#_x0000_t202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2"/>
                          <w:w w:val="95"/>
                          <w:sz w:val="40"/>
                        </w:rPr>
                        <w:t>Electrical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4"/>
                          <w:sz w:val="40"/>
                        </w:rPr>
                        <w:t>Safety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899;top:1101;width:993;height:1013" type="#_x0000_t202" filled="false" stroked="false">
                <v:textbox inset="0,0,0,0">
                  <w:txbxContent>
                    <w:p>
                      <w:pPr>
                        <w:spacing w:line="40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3"/>
                          <w:sz w:val="40"/>
                        </w:rPr>
                        <w:t>Gas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  <w:p>
                      <w:pPr>
                        <w:spacing w:line="481" w:lineRule="exact" w:before="12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4"/>
                          <w:sz w:val="40"/>
                        </w:rPr>
                        <w:t>Safety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Heading3"/>
        <w:spacing w:line="219" w:lineRule="exact"/>
        <w:ind w:right="0"/>
        <w:jc w:val="left"/>
        <w:rPr>
          <w:b w:val="0"/>
          <w:bCs w:val="0"/>
        </w:rPr>
      </w:pPr>
      <w:bookmarkStart w:name="ELECTRICAL SAFETY:" w:id="2"/>
      <w:bookmarkEnd w:id="2"/>
      <w:r>
        <w:rPr>
          <w:b w:val="0"/>
        </w:rPr>
      </w:r>
      <w:r>
        <w:rPr>
          <w:w w:val="99"/>
        </w:rPr>
      </w:r>
      <w:r>
        <w:rPr>
          <w:spacing w:val="-1"/>
          <w:u w:val="single" w:color="000000"/>
        </w:rPr>
        <w:t>ELECTRICAL</w:t>
      </w:r>
      <w:r>
        <w:rPr>
          <w:spacing w:val="-26"/>
          <w:u w:val="single" w:color="000000"/>
        </w:rPr>
        <w:t> </w:t>
      </w:r>
      <w:r>
        <w:rPr>
          <w:spacing w:val="-2"/>
          <w:u w:val="single" w:color="000000"/>
        </w:rPr>
        <w:t>SAFETY</w:t>
      </w:r>
      <w:r>
        <w:rPr/>
      </w:r>
      <w:r>
        <w:rPr>
          <w:spacing w:val="-2"/>
        </w:rPr>
        <w:t>:</w:t>
      </w:r>
      <w:r>
        <w:rPr>
          <w:b w:val="0"/>
        </w:rPr>
      </w:r>
    </w:p>
    <w:p>
      <w:pPr>
        <w:pStyle w:val="BodyText"/>
        <w:spacing w:line="219" w:lineRule="exact" w:before="0"/>
        <w:ind w:right="0"/>
        <w:jc w:val="left"/>
      </w:pP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swim</w:t>
      </w:r>
      <w:r>
        <w:rPr>
          <w:spacing w:val="-7"/>
        </w:rPr>
        <w:t> </w:t>
      </w:r>
      <w:r>
        <w:rPr>
          <w:spacing w:val="-1"/>
        </w:rPr>
        <w:t>during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storm.</w:t>
      </w:r>
    </w:p>
    <w:p>
      <w:pPr>
        <w:pStyle w:val="BodyText"/>
        <w:spacing w:line="219" w:lineRule="exact"/>
        <w:ind w:left="111" w:right="0"/>
        <w:jc w:val="left"/>
      </w:pPr>
      <w:r>
        <w:rPr>
          <w:spacing w:val="-1"/>
        </w:rPr>
        <w:t>Make</w:t>
      </w:r>
      <w:r>
        <w:rPr>
          <w:spacing w:val="-9"/>
        </w:rPr>
        <w:t> </w:t>
      </w:r>
      <w:r>
        <w:rPr/>
        <w:t>sure</w:t>
      </w:r>
      <w:r>
        <w:rPr>
          <w:spacing w:val="-8"/>
        </w:rPr>
        <w:t> </w:t>
      </w:r>
      <w:r>
        <w:rPr>
          <w:spacing w:val="-1"/>
        </w:rPr>
        <w:t>there</w:t>
      </w:r>
      <w:r>
        <w:rPr>
          <w:spacing w:val="-11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ground</w:t>
      </w:r>
      <w:r>
        <w:rPr>
          <w:spacing w:val="-10"/>
        </w:rPr>
        <w:t> </w:t>
      </w:r>
      <w:r>
        <w:rPr>
          <w:spacing w:val="-1"/>
        </w:rPr>
        <w:t>fault</w:t>
      </w:r>
      <w:r>
        <w:rPr>
          <w:spacing w:val="-8"/>
        </w:rPr>
        <w:t> </w:t>
      </w:r>
      <w:r>
        <w:rPr>
          <w:spacing w:val="-1"/>
        </w:rPr>
        <w:t>circuit</w:t>
      </w:r>
      <w:r>
        <w:rPr>
          <w:spacing w:val="-7"/>
        </w:rPr>
        <w:t> </w:t>
      </w:r>
      <w:r>
        <w:rPr>
          <w:spacing w:val="-1"/>
        </w:rPr>
        <w:t>interrupters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kitchens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bathrooms</w:t>
      </w:r>
    </w:p>
    <w:p>
      <w:pPr>
        <w:pStyle w:val="BodyText"/>
        <w:spacing w:line="240" w:lineRule="auto" w:before="0"/>
        <w:ind w:right="3169"/>
        <w:jc w:val="left"/>
      </w:pPr>
      <w:r>
        <w:rPr>
          <w:spacing w:val="-1"/>
        </w:rPr>
        <w:t>Fuses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circuit</w:t>
      </w:r>
      <w:r>
        <w:rPr>
          <w:spacing w:val="-10"/>
        </w:rPr>
        <w:t> </w:t>
      </w:r>
      <w:r>
        <w:rPr>
          <w:spacing w:val="-1"/>
        </w:rPr>
        <w:t>breakers</w:t>
      </w:r>
      <w:r>
        <w:rPr>
          <w:spacing w:val="-7"/>
        </w:rPr>
        <w:t> </w:t>
      </w:r>
      <w:r>
        <w:rPr>
          <w:spacing w:val="-1"/>
        </w:rPr>
        <w:t>stop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2"/>
        </w:rPr>
        <w:t>flow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electrical</w:t>
      </w:r>
      <w:r>
        <w:rPr>
          <w:spacing w:val="-10"/>
        </w:rPr>
        <w:t> </w:t>
      </w:r>
      <w:r>
        <w:rPr>
          <w:spacing w:val="-1"/>
        </w:rPr>
        <w:t>current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circuits</w:t>
      </w:r>
      <w:r>
        <w:rPr>
          <w:spacing w:val="-8"/>
        </w:rPr>
        <w:t> </w:t>
      </w:r>
      <w:r>
        <w:rPr>
          <w:spacing w:val="-1"/>
        </w:rPr>
        <w:t>become</w:t>
      </w:r>
      <w:r>
        <w:rPr>
          <w:spacing w:val="-10"/>
        </w:rPr>
        <w:t> </w:t>
      </w:r>
      <w:r>
        <w:rPr>
          <w:spacing w:val="-2"/>
        </w:rPr>
        <w:t>overloaded.</w:t>
      </w:r>
      <w:r>
        <w:rPr>
          <w:spacing w:val="77"/>
        </w:rPr>
        <w:t> </w:t>
      </w: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touch</w:t>
      </w:r>
      <w:r>
        <w:rPr>
          <w:spacing w:val="-7"/>
        </w:rPr>
        <w:t> </w:t>
      </w:r>
      <w:r>
        <w:rPr/>
        <w:t>wires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power</w:t>
      </w:r>
      <w:r>
        <w:rPr>
          <w:spacing w:val="-8"/>
        </w:rPr>
        <w:t> </w:t>
      </w:r>
      <w:r>
        <w:rPr>
          <w:spacing w:val="-1"/>
        </w:rPr>
        <w:t>lines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sagging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ground.</w:t>
      </w:r>
      <w:r>
        <w:rPr/>
      </w:r>
    </w:p>
    <w:p>
      <w:pPr>
        <w:pStyle w:val="BodyText"/>
        <w:spacing w:line="240" w:lineRule="auto" w:before="0"/>
        <w:ind w:right="5294" w:hanging="1"/>
        <w:jc w:val="left"/>
      </w:pPr>
      <w:r>
        <w:rPr>
          <w:spacing w:val="-1"/>
        </w:rPr>
        <w:t>Use</w:t>
      </w:r>
      <w:r>
        <w:rPr>
          <w:spacing w:val="-9"/>
        </w:rPr>
        <w:t> </w:t>
      </w:r>
      <w:r>
        <w:rPr>
          <w:spacing w:val="-1"/>
        </w:rPr>
        <w:t>hair</w:t>
      </w:r>
      <w:r>
        <w:rPr>
          <w:spacing w:val="-6"/>
        </w:rPr>
        <w:t> </w:t>
      </w:r>
      <w:r>
        <w:rPr>
          <w:spacing w:val="-1"/>
        </w:rPr>
        <w:t>dryers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electrical</w:t>
      </w:r>
      <w:r>
        <w:rPr>
          <w:spacing w:val="-9"/>
        </w:rPr>
        <w:t> </w:t>
      </w:r>
      <w:r>
        <w:rPr>
          <w:spacing w:val="-1"/>
        </w:rPr>
        <w:t>appliances</w:t>
      </w:r>
      <w:r>
        <w:rPr>
          <w:spacing w:val="-9"/>
        </w:rPr>
        <w:t> </w:t>
      </w:r>
      <w:r>
        <w:rPr/>
        <w:t>away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1"/>
        </w:rPr>
        <w:t>water.</w:t>
      </w:r>
      <w:r>
        <w:rPr>
          <w:spacing w:val="36"/>
        </w:rPr>
        <w:t> </w:t>
      </w:r>
      <w:r>
        <w:rPr>
          <w:spacing w:val="-1"/>
        </w:rPr>
        <w:t>Never</w:t>
      </w:r>
      <w:r>
        <w:rPr>
          <w:spacing w:val="-8"/>
        </w:rPr>
        <w:t> </w:t>
      </w:r>
      <w:r>
        <w:rPr/>
        <w:t>put</w:t>
      </w:r>
      <w:r>
        <w:rPr>
          <w:spacing w:val="-7"/>
        </w:rPr>
        <w:t> </w:t>
      </w:r>
      <w:r>
        <w:rPr/>
        <w:t>your</w:t>
      </w:r>
      <w:r>
        <w:rPr>
          <w:spacing w:val="-8"/>
        </w:rPr>
        <w:t> </w:t>
      </w:r>
      <w:r>
        <w:rPr>
          <w:spacing w:val="-1"/>
        </w:rPr>
        <w:t>finger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items</w:t>
      </w:r>
      <w:r>
        <w:rPr>
          <w:spacing w:val="-8"/>
        </w:rPr>
        <w:t> </w:t>
      </w:r>
      <w:r>
        <w:rPr>
          <w:spacing w:val="-1"/>
        </w:rPr>
        <w:t>into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electrical</w:t>
      </w:r>
      <w:r>
        <w:rPr>
          <w:spacing w:val="-10"/>
        </w:rPr>
        <w:t> </w:t>
      </w:r>
      <w:r>
        <w:rPr>
          <w:spacing w:val="-2"/>
        </w:rPr>
        <w:t>outlet.</w:t>
      </w:r>
      <w:r>
        <w:rPr/>
      </w:r>
    </w:p>
    <w:p>
      <w:pPr>
        <w:pStyle w:val="BodyText"/>
        <w:spacing w:line="240" w:lineRule="auto" w:before="0"/>
        <w:ind w:right="6701"/>
        <w:jc w:val="left"/>
      </w:pP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climb</w:t>
      </w:r>
      <w:r>
        <w:rPr>
          <w:spacing w:val="-9"/>
        </w:rPr>
        <w:t> </w:t>
      </w:r>
      <w:r>
        <w:rPr>
          <w:spacing w:val="-1"/>
        </w:rPr>
        <w:t>utility</w:t>
      </w:r>
      <w:r>
        <w:rPr>
          <w:spacing w:val="-10"/>
        </w:rPr>
        <w:t> </w:t>
      </w:r>
      <w:r>
        <w:rPr>
          <w:spacing w:val="-1"/>
        </w:rPr>
        <w:t>poles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2"/>
        </w:rPr>
        <w:t>transmission</w:t>
      </w:r>
      <w:r>
        <w:rPr>
          <w:spacing w:val="-9"/>
        </w:rPr>
        <w:t> </w:t>
      </w:r>
      <w:r>
        <w:rPr>
          <w:spacing w:val="-1"/>
        </w:rPr>
        <w:t>towers.</w:t>
      </w:r>
      <w:r>
        <w:rPr>
          <w:spacing w:val="34"/>
        </w:rPr>
        <w:t> </w:t>
      </w:r>
      <w:r>
        <w:rPr>
          <w:spacing w:val="-1"/>
        </w:rPr>
        <w:t>Fly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kite</w:t>
      </w:r>
      <w:r>
        <w:rPr>
          <w:spacing w:val="-5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open</w:t>
      </w:r>
      <w:r>
        <w:rPr>
          <w:spacing w:val="-6"/>
        </w:rPr>
        <w:t> </w:t>
      </w:r>
      <w:r>
        <w:rPr>
          <w:spacing w:val="-2"/>
        </w:rPr>
        <w:t>spaces.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Build</w:t>
      </w:r>
      <w:r>
        <w:rPr>
          <w:spacing w:val="-9"/>
        </w:rPr>
        <w:t> </w:t>
      </w:r>
      <w:r>
        <w:rPr>
          <w:spacing w:val="-1"/>
        </w:rPr>
        <w:t>tree</w:t>
      </w:r>
      <w:r>
        <w:rPr>
          <w:spacing w:val="-6"/>
        </w:rPr>
        <w:t> </w:t>
      </w:r>
      <w:r>
        <w:rPr>
          <w:spacing w:val="-1"/>
        </w:rPr>
        <w:t>houses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climb</w:t>
      </w:r>
      <w:r>
        <w:rPr>
          <w:spacing w:val="-8"/>
        </w:rPr>
        <w:t> </w:t>
      </w:r>
      <w:r>
        <w:rPr>
          <w:spacing w:val="-1"/>
        </w:rPr>
        <w:t>trees</w:t>
      </w:r>
      <w:r>
        <w:rPr>
          <w:spacing w:val="-7"/>
        </w:rPr>
        <w:t> </w:t>
      </w:r>
      <w:r>
        <w:rPr/>
        <w:t>away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>
          <w:spacing w:val="-2"/>
        </w:rPr>
        <w:t>power</w:t>
      </w:r>
      <w:r>
        <w:rPr>
          <w:spacing w:val="-8"/>
        </w:rPr>
        <w:t> </w:t>
      </w:r>
      <w:r>
        <w:rPr>
          <w:spacing w:val="-1"/>
        </w:rPr>
        <w:t>lines.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3"/>
        <w:spacing w:line="219" w:lineRule="exact"/>
        <w:ind w:right="0"/>
        <w:jc w:val="left"/>
        <w:rPr>
          <w:b w:val="0"/>
          <w:bCs w:val="0"/>
        </w:rPr>
      </w:pPr>
      <w:bookmarkStart w:name="NATURAL GAS SAFETY:" w:id="3"/>
      <w:bookmarkEnd w:id="3"/>
      <w:r>
        <w:rPr>
          <w:b w:val="0"/>
        </w:rPr>
      </w:r>
      <w:r>
        <w:rPr>
          <w:w w:val="99"/>
        </w:rPr>
      </w:r>
      <w:r>
        <w:rPr>
          <w:spacing w:val="-2"/>
          <w:u w:val="single" w:color="000000"/>
        </w:rPr>
        <w:t>NATURAL</w:t>
      </w:r>
      <w:r>
        <w:rPr>
          <w:spacing w:val="-16"/>
          <w:u w:val="single" w:color="000000"/>
        </w:rPr>
        <w:t> </w:t>
      </w:r>
      <w:r>
        <w:rPr>
          <w:spacing w:val="-2"/>
          <w:u w:val="single" w:color="000000"/>
        </w:rPr>
        <w:t>GAS</w:t>
      </w:r>
      <w:r>
        <w:rPr>
          <w:spacing w:val="-17"/>
          <w:u w:val="single" w:color="000000"/>
        </w:rPr>
        <w:t> </w:t>
      </w:r>
      <w:r>
        <w:rPr>
          <w:spacing w:val="-1"/>
          <w:u w:val="single" w:color="000000"/>
        </w:rPr>
        <w:t>SAFETY</w:t>
      </w:r>
      <w:r>
        <w:rPr>
          <w:spacing w:val="-1"/>
        </w:rPr>
        <w:t>:</w:t>
      </w:r>
      <w:r>
        <w:rPr>
          <w:b w:val="0"/>
        </w:rPr>
      </w:r>
    </w:p>
    <w:p>
      <w:pPr>
        <w:pStyle w:val="BodyText"/>
        <w:spacing w:line="219" w:lineRule="exact" w:before="0"/>
        <w:ind w:right="0"/>
        <w:jc w:val="left"/>
      </w:pP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9"/>
        </w:rPr>
        <w:t> </w:t>
      </w:r>
      <w:r>
        <w:rPr>
          <w:spacing w:val="-1"/>
        </w:rPr>
        <w:t>smell</w:t>
      </w:r>
      <w:r>
        <w:rPr>
          <w:spacing w:val="-9"/>
        </w:rPr>
        <w:t> </w:t>
      </w:r>
      <w:r>
        <w:rPr>
          <w:spacing w:val="-1"/>
        </w:rPr>
        <w:t>gas,</w:t>
      </w:r>
      <w:r>
        <w:rPr>
          <w:spacing w:val="-8"/>
        </w:rPr>
        <w:t> </w:t>
      </w:r>
      <w:r>
        <w:rPr>
          <w:spacing w:val="-1"/>
        </w:rPr>
        <w:t>leave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2"/>
        </w:rPr>
        <w:t>immediately.</w:t>
      </w:r>
    </w:p>
    <w:p>
      <w:pPr>
        <w:pStyle w:val="BodyText"/>
        <w:spacing w:line="240" w:lineRule="auto"/>
        <w:ind w:right="3946"/>
        <w:jc w:val="left"/>
      </w:pPr>
      <w:r>
        <w:rPr/>
        <w:t>A</w:t>
      </w:r>
      <w:r>
        <w:rPr>
          <w:spacing w:val="-8"/>
        </w:rPr>
        <w:t> </w:t>
      </w:r>
      <w:r>
        <w:rPr>
          <w:spacing w:val="-1"/>
        </w:rPr>
        <w:t>chemical</w:t>
      </w:r>
      <w:r>
        <w:rPr>
          <w:spacing w:val="-8"/>
        </w:rPr>
        <w:t> </w:t>
      </w:r>
      <w:r>
        <w:rPr>
          <w:spacing w:val="-1"/>
        </w:rPr>
        <w:t>called</w:t>
      </w:r>
      <w:r>
        <w:rPr>
          <w:spacing w:val="-8"/>
        </w:rPr>
        <w:t> </w:t>
      </w:r>
      <w:r>
        <w:rPr>
          <w:spacing w:val="-1"/>
        </w:rPr>
        <w:t>mercaptan,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>
          <w:spacing w:val="-1"/>
        </w:rPr>
        <w:t>smells</w:t>
      </w:r>
      <w:r>
        <w:rPr>
          <w:spacing w:val="-8"/>
        </w:rPr>
        <w:t> </w:t>
      </w:r>
      <w:r>
        <w:rPr>
          <w:spacing w:val="-2"/>
        </w:rPr>
        <w:t>like</w:t>
      </w:r>
      <w:r>
        <w:rPr>
          <w:spacing w:val="-8"/>
        </w:rPr>
        <w:t> </w:t>
      </w:r>
      <w:r>
        <w:rPr>
          <w:spacing w:val="-1"/>
        </w:rPr>
        <w:t>rotten</w:t>
      </w:r>
      <w:r>
        <w:rPr>
          <w:spacing w:val="-8"/>
        </w:rPr>
        <w:t> </w:t>
      </w:r>
      <w:r>
        <w:rPr>
          <w:spacing w:val="-1"/>
        </w:rPr>
        <w:t>eggs,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added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precaution.</w:t>
      </w:r>
      <w:r>
        <w:rPr>
          <w:spacing w:val="37"/>
        </w:rPr>
        <w:t> </w:t>
      </w:r>
      <w:r>
        <w:rPr>
          <w:spacing w:val="-1"/>
        </w:rPr>
        <w:t>Keep</w:t>
      </w:r>
      <w:r>
        <w:rPr>
          <w:spacing w:val="-9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>
          <w:spacing w:val="-2"/>
        </w:rPr>
        <w:t>extinguishers</w:t>
      </w:r>
      <w:r>
        <w:rPr>
          <w:spacing w:val="-8"/>
        </w:rPr>
        <w:t> </w:t>
      </w:r>
      <w:r>
        <w:rPr>
          <w:spacing w:val="-1"/>
        </w:rPr>
        <w:t>near</w:t>
      </w:r>
      <w:r>
        <w:rPr>
          <w:spacing w:val="-11"/>
        </w:rPr>
        <w:t> </w:t>
      </w:r>
      <w:r>
        <w:rPr>
          <w:spacing w:val="-1"/>
        </w:rPr>
        <w:t>appliances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open</w:t>
      </w:r>
      <w:r>
        <w:rPr>
          <w:spacing w:val="-8"/>
        </w:rPr>
        <w:t> </w:t>
      </w:r>
      <w:r>
        <w:rPr>
          <w:spacing w:val="-1"/>
        </w:rPr>
        <w:t>flames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2"/>
        </w:rPr>
        <w:t>pilot</w:t>
      </w:r>
      <w:r>
        <w:rPr>
          <w:spacing w:val="-7"/>
        </w:rPr>
        <w:t> </w:t>
      </w:r>
      <w:r>
        <w:rPr>
          <w:spacing w:val="-2"/>
        </w:rPr>
        <w:t>lights.</w:t>
      </w:r>
    </w:p>
    <w:p>
      <w:pPr>
        <w:pStyle w:val="BodyText"/>
        <w:spacing w:line="240" w:lineRule="auto"/>
        <w:ind w:right="0"/>
        <w:jc w:val="left"/>
      </w:pPr>
      <w:r>
        <w:rPr/>
        <w:t>A</w:t>
      </w:r>
      <w:r>
        <w:rPr>
          <w:spacing w:val="-8"/>
        </w:rPr>
        <w:t> </w:t>
      </w:r>
      <w:r>
        <w:rPr>
          <w:spacing w:val="-1"/>
        </w:rPr>
        <w:t>leaking</w:t>
      </w:r>
      <w:r>
        <w:rPr>
          <w:spacing w:val="-6"/>
        </w:rPr>
        <w:t> </w:t>
      </w:r>
      <w:r>
        <w:rPr>
          <w:spacing w:val="-1"/>
        </w:rPr>
        <w:t>pipe</w:t>
      </w:r>
      <w:r>
        <w:rPr>
          <w:spacing w:val="-5"/>
        </w:rPr>
        <w:t> </w:t>
      </w:r>
      <w:r>
        <w:rPr>
          <w:spacing w:val="-1"/>
        </w:rPr>
        <w:t>might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hissing</w:t>
      </w:r>
      <w:r>
        <w:rPr>
          <w:spacing w:val="-7"/>
        </w:rPr>
        <w:t> </w:t>
      </w:r>
      <w:r>
        <w:rPr>
          <w:spacing w:val="-1"/>
        </w:rPr>
        <w:t>sound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>
          <w:spacing w:val="-1"/>
        </w:rPr>
        <w:t>hear.</w:t>
      </w:r>
    </w:p>
    <w:p>
      <w:pPr>
        <w:pStyle w:val="BodyText"/>
        <w:spacing w:line="240" w:lineRule="auto"/>
        <w:ind w:right="3946"/>
        <w:jc w:val="left"/>
      </w:pPr>
      <w:r>
        <w:rPr>
          <w:spacing w:val="-1"/>
        </w:rPr>
        <w:t>Make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>
          <w:spacing w:val="-1"/>
        </w:rPr>
        <w:t>Carbon</w:t>
      </w:r>
      <w:r>
        <w:rPr>
          <w:spacing w:val="-8"/>
        </w:rPr>
        <w:t> </w:t>
      </w:r>
      <w:r>
        <w:rPr>
          <w:spacing w:val="-1"/>
        </w:rPr>
        <w:t>monoxide</w:t>
      </w:r>
      <w:r>
        <w:rPr>
          <w:spacing w:val="-10"/>
        </w:rPr>
        <w:t> </w:t>
      </w:r>
      <w:r>
        <w:rPr>
          <w:spacing w:val="-1"/>
        </w:rPr>
        <w:t>detectors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installed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>
          <w:spacing w:val="-1"/>
        </w:rPr>
        <w:t>living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sleeping</w:t>
      </w:r>
      <w:r>
        <w:rPr>
          <w:spacing w:val="-8"/>
        </w:rPr>
        <w:t> </w:t>
      </w:r>
      <w:r>
        <w:rPr>
          <w:spacing w:val="-1"/>
        </w:rPr>
        <w:t>areas.</w:t>
      </w:r>
      <w:r>
        <w:rPr>
          <w:spacing w:val="49"/>
        </w:rPr>
        <w:t> </w:t>
      </w:r>
      <w:r>
        <w:rPr>
          <w:spacing w:val="-1"/>
        </w:rPr>
        <w:t>Water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bubbles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area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dead</w:t>
      </w:r>
      <w:r>
        <w:rPr>
          <w:spacing w:val="-4"/>
        </w:rPr>
        <w:t> </w:t>
      </w:r>
      <w:r>
        <w:rPr>
          <w:spacing w:val="-1"/>
        </w:rPr>
        <w:t>plants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sign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leak.</w:t>
      </w:r>
    </w:p>
    <w:p>
      <w:pPr>
        <w:pStyle w:val="BodyText"/>
        <w:spacing w:line="240" w:lineRule="auto"/>
        <w:ind w:left="109" w:right="3501" w:hanging="1"/>
        <w:jc w:val="left"/>
      </w:pPr>
      <w:r>
        <w:rPr>
          <w:spacing w:val="-1"/>
        </w:rPr>
        <w:t>Make</w:t>
      </w:r>
      <w:r>
        <w:rPr>
          <w:spacing w:val="-8"/>
        </w:rPr>
        <w:t> </w:t>
      </w:r>
      <w:r>
        <w:rPr>
          <w:spacing w:val="-1"/>
        </w:rPr>
        <w:t>sure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>
          <w:spacing w:val="-1"/>
        </w:rPr>
        <w:t>least</w:t>
      </w:r>
      <w:r>
        <w:rPr>
          <w:spacing w:val="-5"/>
        </w:rPr>
        <w:t> </w:t>
      </w:r>
      <w:r>
        <w:rPr/>
        <w:t>18</w:t>
      </w:r>
      <w:r>
        <w:rPr>
          <w:spacing w:val="-6"/>
        </w:rPr>
        <w:t> </w:t>
      </w:r>
      <w:r>
        <w:rPr>
          <w:spacing w:val="-1"/>
        </w:rPr>
        <w:t>inches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clearance</w:t>
      </w:r>
      <w:r>
        <w:rPr>
          <w:spacing w:val="-6"/>
        </w:rPr>
        <w:t> </w:t>
      </w:r>
      <w:r>
        <w:rPr>
          <w:spacing w:val="-1"/>
        </w:rPr>
        <w:t>around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hot</w:t>
      </w:r>
      <w:r>
        <w:rPr>
          <w:spacing w:val="-7"/>
        </w:rPr>
        <w:t> </w:t>
      </w:r>
      <w:r>
        <w:rPr>
          <w:spacing w:val="-1"/>
        </w:rPr>
        <w:t>water</w:t>
      </w:r>
      <w:r>
        <w:rPr>
          <w:spacing w:val="-7"/>
        </w:rPr>
        <w:t> </w:t>
      </w:r>
      <w:r>
        <w:rPr>
          <w:spacing w:val="-1"/>
        </w:rPr>
        <w:t>heater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furnace.</w:t>
      </w:r>
      <w:r>
        <w:rPr>
          <w:spacing w:val="80"/>
        </w:rPr>
        <w:t> </w: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>
          <w:spacing w:val="-1"/>
        </w:rPr>
        <w:t>suspect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leak,</w:t>
      </w:r>
      <w:r>
        <w:rPr>
          <w:spacing w:val="-4"/>
        </w:rPr>
        <w:t> </w:t>
      </w:r>
      <w:r>
        <w:rPr>
          <w:spacing w:val="-1"/>
        </w:rPr>
        <w:t>don’t</w:t>
      </w:r>
      <w:r>
        <w:rPr>
          <w:spacing w:val="-4"/>
        </w:rPr>
        <w:t> </w:t>
      </w:r>
      <w:r>
        <w:rPr>
          <w:spacing w:val="-1"/>
        </w:rPr>
        <w:t>flip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switches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use</w:t>
      </w:r>
      <w:r>
        <w:rPr>
          <w:spacing w:val="-8"/>
        </w:rPr>
        <w:t> </w:t>
      </w:r>
      <w:r>
        <w:rPr/>
        <w:t>any</w:t>
      </w:r>
      <w:r>
        <w:rPr>
          <w:spacing w:val="-4"/>
        </w:rPr>
        <w:t> </w:t>
      </w:r>
      <w:r>
        <w:rPr>
          <w:spacing w:val="-1"/>
        </w:rPr>
        <w:t>appliances.</w:t>
      </w:r>
    </w:p>
    <w:p>
      <w:pPr>
        <w:pStyle w:val="BodyText"/>
        <w:spacing w:line="240" w:lineRule="auto"/>
        <w:ind w:left="109" w:right="0"/>
        <w:jc w:val="left"/>
      </w:pPr>
      <w:r>
        <w:rPr>
          <w:spacing w:val="-1"/>
        </w:rPr>
        <w:t>Never</w:t>
      </w:r>
      <w:r>
        <w:rPr>
          <w:spacing w:val="-7"/>
        </w:rPr>
        <w:t> </w:t>
      </w:r>
      <w:r>
        <w:rPr>
          <w:spacing w:val="-1"/>
        </w:rPr>
        <w:t>use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oven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heat</w:t>
      </w:r>
      <w:r>
        <w:rPr>
          <w:spacing w:val="-7"/>
        </w:rPr>
        <w:t> </w:t>
      </w:r>
      <w:r>
        <w:rPr>
          <w:spacing w:val="-1"/>
        </w:rPr>
        <w:t>source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your</w:t>
      </w:r>
      <w:r>
        <w:rPr>
          <w:spacing w:val="-8"/>
        </w:rPr>
        <w:t> </w:t>
      </w:r>
      <w:r>
        <w:rPr>
          <w:spacing w:val="-1"/>
        </w:rPr>
        <w:t>kitchen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home.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3"/>
        <w:spacing w:line="240" w:lineRule="auto"/>
        <w:ind w:left="109" w:right="0"/>
        <w:jc w:val="left"/>
        <w:rPr>
          <w:b w:val="0"/>
          <w:bCs w:val="0"/>
        </w:rPr>
      </w:pPr>
      <w:bookmarkStart w:name="BOTH:" w:id="4"/>
      <w:bookmarkEnd w:id="4"/>
      <w:r>
        <w:rPr>
          <w:b w:val="0"/>
        </w:rPr>
      </w:r>
      <w:r>
        <w:rPr>
          <w:w w:val="99"/>
        </w:rPr>
      </w:r>
      <w:r>
        <w:rPr>
          <w:spacing w:val="-2"/>
          <w:u w:val="single" w:color="000000"/>
        </w:rPr>
        <w:t>BOTH</w:t>
      </w:r>
      <w:r>
        <w:rPr/>
      </w:r>
      <w:r>
        <w:rPr>
          <w:spacing w:val="-2"/>
        </w:rPr>
        <w:t>:</w:t>
      </w:r>
      <w:r>
        <w:rPr>
          <w:b w:val="0"/>
        </w:rPr>
      </w:r>
    </w:p>
    <w:p>
      <w:pPr>
        <w:pStyle w:val="BodyText"/>
        <w:spacing w:line="240" w:lineRule="auto"/>
        <w:ind w:left="109" w:right="4816"/>
        <w:jc w:val="left"/>
      </w:pPr>
      <w:r>
        <w:rPr>
          <w:spacing w:val="-1"/>
        </w:rPr>
        <w:t>Contact</w:t>
      </w:r>
      <w:r>
        <w:rPr>
          <w:spacing w:val="-7"/>
        </w:rPr>
        <w:t> </w:t>
      </w:r>
      <w:r>
        <w:rPr/>
        <w:t>your</w:t>
      </w:r>
      <w:r>
        <w:rPr>
          <w:spacing w:val="-10"/>
        </w:rPr>
        <w:t> </w:t>
      </w:r>
      <w:r>
        <w:rPr>
          <w:spacing w:val="-1"/>
        </w:rPr>
        <w:t>utility</w:t>
      </w:r>
      <w:r>
        <w:rPr>
          <w:spacing w:val="-6"/>
        </w:rPr>
        <w:t> </w:t>
      </w:r>
      <w:r>
        <w:rPr>
          <w:spacing w:val="-1"/>
        </w:rPr>
        <w:t>company</w:t>
      </w:r>
      <w:r>
        <w:rPr>
          <w:spacing w:val="-7"/>
        </w:rPr>
        <w:t> </w:t>
      </w: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safety</w:t>
      </w:r>
      <w:r>
        <w:rPr>
          <w:spacing w:val="-6"/>
        </w:rPr>
        <w:t> </w:t>
      </w:r>
      <w:r>
        <w:rPr>
          <w:spacing w:val="-1"/>
        </w:rPr>
        <w:t>questions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concerns.</w:t>
      </w:r>
      <w:r>
        <w:rPr>
          <w:spacing w:val="61"/>
        </w:rPr>
        <w:t> </w:t>
      </w:r>
      <w:r>
        <w:rPr>
          <w:spacing w:val="-1"/>
        </w:rPr>
        <w:t>Always</w:t>
      </w:r>
      <w:r>
        <w:rPr>
          <w:spacing w:val="-10"/>
        </w:rPr>
        <w:t> </w:t>
      </w:r>
      <w:r>
        <w:rPr>
          <w:spacing w:val="-1"/>
        </w:rPr>
        <w:t>tell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8"/>
        </w:rPr>
        <w:t> </w:t>
      </w:r>
      <w:r>
        <w:rPr>
          <w:spacing w:val="-1"/>
        </w:rPr>
        <w:t>right</w:t>
      </w:r>
      <w:r>
        <w:rPr>
          <w:spacing w:val="-6"/>
        </w:rPr>
        <w:t> </w:t>
      </w:r>
      <w:r>
        <w:rPr/>
        <w:t>away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>
          <w:spacing w:val="-1"/>
        </w:rPr>
        <w:t>detect</w:t>
      </w:r>
      <w:r>
        <w:rPr>
          <w:spacing w:val="-5"/>
        </w:rPr>
        <w:t> </w:t>
      </w:r>
      <w:r>
        <w:rPr>
          <w:spacing w:val="-1"/>
        </w:rPr>
        <w:t>unsafe</w:t>
      </w:r>
      <w:r>
        <w:rPr>
          <w:spacing w:val="-8"/>
        </w:rPr>
        <w:t> </w:t>
      </w:r>
      <w:r>
        <w:rPr>
          <w:spacing w:val="-1"/>
        </w:rPr>
        <w:t>conditions.</w:t>
      </w:r>
    </w:p>
    <w:p>
      <w:pPr>
        <w:pStyle w:val="BodyText"/>
        <w:spacing w:line="240" w:lineRule="auto"/>
        <w:ind w:left="109" w:right="4775" w:hanging="1"/>
        <w:jc w:val="left"/>
      </w:pP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playing</w:t>
      </w:r>
      <w:r>
        <w:rPr>
          <w:spacing w:val="-8"/>
        </w:rPr>
        <w:t> </w:t>
      </w:r>
      <w:r>
        <w:rPr>
          <w:spacing w:val="-2"/>
        </w:rPr>
        <w:t>outside,</w:t>
      </w:r>
      <w:r>
        <w:rPr>
          <w:spacing w:val="-9"/>
        </w:rPr>
        <w:t> </w:t>
      </w:r>
      <w:r>
        <w:rPr>
          <w:spacing w:val="-1"/>
        </w:rPr>
        <w:t>stay</w:t>
      </w:r>
      <w:r>
        <w:rPr>
          <w:spacing w:val="-10"/>
        </w:rPr>
        <w:t> </w:t>
      </w:r>
      <w:r>
        <w:rPr/>
        <w:t>away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8"/>
        </w:rPr>
        <w:t> </w:t>
      </w:r>
      <w:r>
        <w:rPr>
          <w:spacing w:val="-1"/>
        </w:rPr>
        <w:t>meters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2"/>
        </w:rPr>
        <w:t>utility</w:t>
      </w:r>
      <w:r>
        <w:rPr>
          <w:spacing w:val="-7"/>
        </w:rPr>
        <w:t> </w:t>
      </w:r>
      <w:r>
        <w:rPr>
          <w:spacing w:val="-2"/>
        </w:rPr>
        <w:t>equipment.</w:t>
      </w:r>
      <w:r>
        <w:rPr>
          <w:spacing w:val="69"/>
        </w:rPr>
        <w:t> </w:t>
      </w:r>
      <w:r>
        <w:rPr>
          <w:spacing w:val="-1"/>
        </w:rPr>
        <w:t>Call</w:t>
      </w:r>
      <w:r>
        <w:rPr>
          <w:spacing w:val="-7"/>
        </w:rPr>
        <w:t> </w:t>
      </w:r>
      <w:r>
        <w:rPr>
          <w:spacing w:val="-1"/>
        </w:rPr>
        <w:t>before</w:t>
      </w:r>
      <w:r>
        <w:rPr>
          <w:spacing w:val="-4"/>
        </w:rPr>
        <w:t> </w:t>
      </w:r>
      <w:r>
        <w:rPr/>
        <w:t>you</w:t>
      </w:r>
      <w:r>
        <w:rPr>
          <w:spacing w:val="-9"/>
        </w:rPr>
        <w:t> </w:t>
      </w:r>
      <w:r>
        <w:rPr>
          <w:spacing w:val="-1"/>
        </w:rPr>
        <w:t>dig.</w:t>
      </w:r>
      <w:r>
        <w:rPr/>
      </w:r>
    </w:p>
    <w:p>
      <w:pPr>
        <w:pStyle w:val="BodyText"/>
        <w:spacing w:line="240" w:lineRule="auto" w:before="0"/>
        <w:ind w:left="109" w:right="5294"/>
        <w:jc w:val="left"/>
      </w:pPr>
      <w:r>
        <w:rPr>
          <w:spacing w:val="-1"/>
        </w:rPr>
        <w:t>Don’t</w:t>
      </w:r>
      <w:r>
        <w:rPr>
          <w:spacing w:val="-8"/>
        </w:rPr>
        <w:t> </w:t>
      </w:r>
      <w:r>
        <w:rPr>
          <w:spacing w:val="-2"/>
        </w:rPr>
        <w:t>block</w:t>
      </w:r>
      <w:r>
        <w:rPr>
          <w:spacing w:val="-10"/>
        </w:rPr>
        <w:t> </w:t>
      </w:r>
      <w:r>
        <w:rPr>
          <w:spacing w:val="-1"/>
        </w:rPr>
        <w:t>access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2"/>
        </w:rPr>
        <w:t>utility</w:t>
      </w:r>
      <w:r>
        <w:rPr>
          <w:spacing w:val="-10"/>
        </w:rPr>
        <w:t> </w:t>
      </w:r>
      <w:r>
        <w:rPr>
          <w:spacing w:val="-2"/>
        </w:rPr>
        <w:t>equipment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plants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decorations.</w:t>
      </w:r>
      <w:r>
        <w:rPr>
          <w:spacing w:val="71"/>
        </w:rPr>
        <w:t> </w:t>
      </w:r>
      <w:r>
        <w:rPr>
          <w:spacing w:val="-1"/>
        </w:rPr>
        <w:t>Make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/>
        <w:t>your</w:t>
      </w:r>
      <w:r>
        <w:rPr>
          <w:spacing w:val="-10"/>
        </w:rPr>
        <w:t> </w:t>
      </w:r>
      <w:r>
        <w:rPr/>
        <w:t>address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clearly</w:t>
      </w:r>
      <w:r>
        <w:rPr>
          <w:spacing w:val="-9"/>
        </w:rPr>
        <w:t> </w:t>
      </w:r>
      <w:r>
        <w:rPr>
          <w:spacing w:val="-1"/>
        </w:rPr>
        <w:t>visible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street.</w:t>
      </w:r>
    </w:p>
    <w:p>
      <w:pPr>
        <w:spacing w:after="0" w:line="240" w:lineRule="auto"/>
        <w:jc w:val="left"/>
        <w:sectPr>
          <w:type w:val="continuous"/>
          <w:pgSz w:w="12240" w:h="15840"/>
          <w:pgMar w:top="560" w:bottom="280" w:left="1040" w:right="780"/>
        </w:sectPr>
      </w:pPr>
    </w:p>
    <w:p>
      <w:pPr>
        <w:pStyle w:val="Heading1"/>
        <w:spacing w:line="633" w:lineRule="exact"/>
        <w:ind w:left="112" w:right="4"/>
        <w:jc w:val="center"/>
        <w:rPr>
          <w:b w:val="0"/>
          <w:bCs w:val="0"/>
        </w:rPr>
      </w:pPr>
      <w:bookmarkStart w:name="Never climb utility" w:id="5"/>
      <w:bookmarkEnd w:id="5"/>
      <w:r>
        <w:rPr>
          <w:b w:val="0"/>
        </w:rPr>
      </w:r>
      <w:r>
        <w:rPr>
          <w:spacing w:val="-1"/>
        </w:rPr>
        <w:t>Never</w:t>
      </w:r>
      <w:r>
        <w:rPr>
          <w:spacing w:val="-29"/>
        </w:rPr>
        <w:t> </w:t>
      </w:r>
      <w:r>
        <w:rPr/>
        <w:t>climb</w:t>
      </w:r>
      <w:r>
        <w:rPr>
          <w:spacing w:val="-26"/>
        </w:rPr>
        <w:t> </w:t>
      </w:r>
      <w:r>
        <w:rPr>
          <w:spacing w:val="-1"/>
        </w:rPr>
        <w:t>utility</w:t>
      </w:r>
      <w:r>
        <w:rPr>
          <w:b w:val="0"/>
        </w:rPr>
      </w:r>
    </w:p>
    <w:p>
      <w:pPr>
        <w:spacing w:line="672" w:lineRule="exact" w:before="0"/>
        <w:ind w:left="108" w:right="4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poles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sz w:val="56"/>
        </w:rPr>
      </w:r>
    </w:p>
    <w:p>
      <w:pPr>
        <w:spacing w:before="0"/>
        <w:ind w:left="756" w:right="64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w w:val="95"/>
          <w:sz w:val="56"/>
        </w:rPr>
        <w:t>transmission</w:t>
      </w:r>
      <w:r>
        <w:rPr>
          <w:rFonts w:ascii="Calibri"/>
          <w:b/>
          <w:spacing w:val="20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towers.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2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304695" cy="1752600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75"/>
          <w:szCs w:val="75"/>
        </w:rPr>
      </w:pPr>
    </w:p>
    <w:p>
      <w:pPr>
        <w:spacing w:before="0"/>
        <w:ind w:left="233" w:right="12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Build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tree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pacing w:val="-1"/>
          <w:sz w:val="56"/>
        </w:rPr>
        <w:t>houses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climb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trees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all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power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z w:val="56"/>
        </w:rPr>
        <w:t>lines.</w:t>
      </w:r>
      <w:r>
        <w:rPr>
          <w:rFonts w:ascii="Calibri"/>
          <w:sz w:val="56"/>
        </w:rPr>
      </w:r>
    </w:p>
    <w:p>
      <w:pPr>
        <w:spacing w:line="633" w:lineRule="exact" w:before="0"/>
        <w:ind w:left="570" w:right="56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Fly</w:t>
      </w:r>
      <w:r>
        <w:rPr>
          <w:rFonts w:ascii="Calibri"/>
          <w:b/>
          <w:spacing w:val="-11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9"/>
          <w:sz w:val="56"/>
        </w:rPr>
        <w:t> </w:t>
      </w:r>
      <w:r>
        <w:rPr>
          <w:rFonts w:ascii="Calibri"/>
          <w:b/>
          <w:spacing w:val="-1"/>
          <w:sz w:val="56"/>
        </w:rPr>
        <w:t>kite</w:t>
      </w:r>
      <w:r>
        <w:rPr>
          <w:rFonts w:ascii="Calibri"/>
          <w:sz w:val="56"/>
        </w:rPr>
      </w:r>
    </w:p>
    <w:p>
      <w:pPr>
        <w:spacing w:line="672" w:lineRule="exact" w:before="0"/>
        <w:ind w:left="570" w:right="56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only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open</w:t>
      </w:r>
      <w:r>
        <w:rPr>
          <w:rFonts w:ascii="Calibri"/>
          <w:sz w:val="56"/>
        </w:rPr>
      </w:r>
    </w:p>
    <w:p>
      <w:pPr>
        <w:spacing w:before="0"/>
        <w:ind w:left="9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spaces.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3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151490" cy="1781175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9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08" w:right="101" w:hanging="3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378.799927pt;margin-top:136.729965pt;width:160.149955pt;height:106.550033pt;mso-position-horizontal-relative:page;mso-position-vertical-relative:paragraph;z-index:-9928" type="#_x0000_t75" alt="þÿ" stroked="false">
            <v:imagedata r:id="rId9" o:title=""/>
          </v:shape>
        </w:pict>
      </w: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put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finger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items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into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z w:val="56"/>
        </w:rPr>
        <w:t>an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outlet.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pgSz w:w="12240" w:h="15840"/>
          <w:pgMar w:top="780" w:bottom="280" w:left="820" w:right="1060"/>
          <w:cols w:num="2" w:equalWidth="0">
            <w:col w:w="4373" w:space="1983"/>
            <w:col w:w="400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01827" cy="1404842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827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820" w:right="1060"/>
        </w:sectPr>
      </w:pPr>
    </w:p>
    <w:p>
      <w:pPr>
        <w:spacing w:line="633" w:lineRule="exact" w:before="0"/>
        <w:ind w:left="115" w:right="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40.29998pt;margin-top:626.149841pt;width:225.299956pt;height:105.80004pt;mso-position-horizontal-relative:page;mso-position-vertical-relative:page;z-index:1144" type="#_x0000_t75" alt="þÿ" stroked="false">
            <v:imagedata r:id="rId12" o:title=""/>
          </v:shape>
        </w:pict>
      </w:r>
      <w:r>
        <w:rPr/>
        <w:pict>
          <v:shape style="position:absolute;margin-left:398.099884pt;margin-top:627.399841pt;width:122.049955pt;height:111.299941pt;mso-position-horizontal-relative:page;mso-position-vertical-relative:page;z-index:1168" type="#_x0000_t75" alt="þÿ" stroked="false">
            <v:imagedata r:id="rId13" o:title=""/>
          </v:shape>
        </w:pic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Don’t</w:t>
      </w:r>
      <w:r>
        <w:rPr>
          <w:rFonts w:ascii="Calibri" w:hAnsi="Calibri" w:cs="Calibri" w:eastAsia="Calibri"/>
          <w:b/>
          <w:bCs/>
          <w:spacing w:val="-4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block</w:t>
      </w:r>
      <w:r>
        <w:rPr>
          <w:rFonts w:ascii="Calibri" w:hAnsi="Calibri" w:cs="Calibri" w:eastAsia="Calibri"/>
          <w:b/>
          <w:bCs/>
          <w:spacing w:val="-41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z w:val="56"/>
          <w:szCs w:val="56"/>
        </w:rPr>
        <w:t>access</w:t>
      </w:r>
      <w:r>
        <w:rPr>
          <w:rFonts w:ascii="Calibri" w:hAnsi="Calibri" w:cs="Calibri" w:eastAsia="Calibri"/>
          <w:sz w:val="56"/>
          <w:szCs w:val="56"/>
        </w:rPr>
      </w:r>
    </w:p>
    <w:p>
      <w:pPr>
        <w:spacing w:line="672" w:lineRule="exact" w:before="0"/>
        <w:ind w:left="115" w:right="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to</w:t>
      </w:r>
      <w:r>
        <w:rPr>
          <w:rFonts w:ascii="Calibri"/>
          <w:b/>
          <w:spacing w:val="-47"/>
          <w:sz w:val="56"/>
        </w:rPr>
        <w:t> </w:t>
      </w:r>
      <w:r>
        <w:rPr>
          <w:rFonts w:ascii="Calibri"/>
          <w:b/>
          <w:spacing w:val="-1"/>
          <w:sz w:val="56"/>
        </w:rPr>
        <w:t>utility</w:t>
      </w:r>
      <w:r>
        <w:rPr>
          <w:rFonts w:ascii="Calibri"/>
          <w:b/>
          <w:spacing w:val="-47"/>
          <w:sz w:val="56"/>
        </w:rPr>
        <w:t> </w:t>
      </w:r>
      <w:r>
        <w:rPr>
          <w:rFonts w:ascii="Calibri"/>
          <w:b/>
          <w:spacing w:val="-1"/>
          <w:sz w:val="56"/>
        </w:rPr>
        <w:t>equipment</w:t>
      </w:r>
      <w:r>
        <w:rPr>
          <w:rFonts w:ascii="Calibri"/>
          <w:sz w:val="56"/>
        </w:rPr>
      </w:r>
    </w:p>
    <w:p>
      <w:pPr>
        <w:spacing w:before="0"/>
        <w:ind w:left="814" w:right="70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with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plants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decorations.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137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323337" cy="1219200"/>
            <wp:effectExtent l="0" t="0" r="0" b="0"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3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62"/>
          <w:szCs w:val="62"/>
        </w:rPr>
      </w:pPr>
    </w:p>
    <w:p>
      <w:pPr>
        <w:spacing w:before="0"/>
        <w:ind w:left="463" w:right="350" w:firstLine="2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2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address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clearly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visible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street.</w:t>
      </w:r>
      <w:r>
        <w:rPr>
          <w:rFonts w:ascii="Calibri"/>
          <w:sz w:val="56"/>
        </w:rPr>
      </w:r>
    </w:p>
    <w:p>
      <w:pPr>
        <w:spacing w:line="633" w:lineRule="exact" w:before="0"/>
        <w:ind w:left="1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z w:val="56"/>
        </w:rPr>
        <w:t>sure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there</w:t>
      </w:r>
      <w:r>
        <w:rPr>
          <w:rFonts w:ascii="Calibri"/>
          <w:sz w:val="56"/>
        </w:rPr>
      </w:r>
    </w:p>
    <w:p>
      <w:pPr>
        <w:spacing w:line="672" w:lineRule="exact" w:before="0"/>
        <w:ind w:left="0" w:right="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z w:val="56"/>
        </w:rPr>
        <w:t>ground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fault</w:t>
      </w:r>
      <w:r>
        <w:rPr>
          <w:rFonts w:ascii="Calibri"/>
          <w:sz w:val="56"/>
        </w:rPr>
      </w:r>
    </w:p>
    <w:p>
      <w:pPr>
        <w:spacing w:before="0"/>
        <w:ind w:left="112" w:right="104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circuit</w:t>
      </w:r>
      <w:r>
        <w:rPr>
          <w:rFonts w:ascii="Calibri"/>
          <w:b/>
          <w:spacing w:val="-83"/>
          <w:sz w:val="56"/>
        </w:rPr>
        <w:t> </w:t>
      </w:r>
      <w:r>
        <w:rPr>
          <w:rFonts w:ascii="Calibri"/>
          <w:b/>
          <w:spacing w:val="-1"/>
          <w:sz w:val="56"/>
        </w:rPr>
        <w:t>interrupters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34"/>
          <w:sz w:val="56"/>
        </w:rPr>
        <w:t> </w:t>
      </w:r>
      <w:r>
        <w:rPr>
          <w:rFonts w:ascii="Calibri"/>
          <w:b/>
          <w:spacing w:val="-1"/>
          <w:sz w:val="56"/>
        </w:rPr>
        <w:t>kitchens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bathrooms.</w:t>
      </w:r>
      <w:r>
        <w:rPr>
          <w:rFonts w:ascii="Calibri"/>
          <w:sz w:val="56"/>
        </w:rPr>
      </w:r>
    </w:p>
    <w:p>
      <w:pPr>
        <w:spacing w:line="200" w:lineRule="atLeast"/>
        <w:ind w:left="14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53933" cy="1866900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3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12" w:right="10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hair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dryers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-70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appliances</w:t>
      </w:r>
      <w:r>
        <w:rPr>
          <w:rFonts w:ascii="Calibri"/>
          <w:b/>
          <w:spacing w:val="-79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52"/>
          <w:sz w:val="56"/>
        </w:rPr>
        <w:t> </w:t>
      </w:r>
      <w:r>
        <w:rPr>
          <w:rFonts w:ascii="Calibri"/>
          <w:b/>
          <w:spacing w:val="-1"/>
          <w:sz w:val="56"/>
        </w:rPr>
        <w:t>water.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11"/>
          <w:pgSz w:w="12240" w:h="15840"/>
          <w:pgMar w:footer="3092" w:header="0" w:top="780" w:bottom="3280" w:left="640" w:right="720"/>
          <w:cols w:num="2" w:equalWidth="0">
            <w:col w:w="4724" w:space="1477"/>
            <w:col w:w="4679"/>
          </w:cols>
        </w:sectPr>
      </w:pPr>
    </w:p>
    <w:p>
      <w:pPr>
        <w:spacing w:line="633" w:lineRule="exact" w:before="0"/>
        <w:ind w:left="181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62.149979pt;margin-top:595.849854pt;width:181.749956pt;height:132.599935pt;mso-position-horizontal-relative:page;mso-position-vertical-relative:page;z-index:1216" type="#_x0000_t75" alt="þÿ" stroked="false">
            <v:imagedata r:id="rId16" o:title=""/>
          </v:shape>
        </w:pict>
      </w:r>
      <w:r>
        <w:rPr/>
        <w:pict>
          <v:shape style="position:absolute;margin-left:400.299927pt;margin-top:624.349854pt;width:117.399935pt;height:115.550034pt;mso-position-horizontal-relative:page;mso-position-vertical-relative:page;z-index:1240" type="#_x0000_t75" alt="þÿ" stroked="false">
            <v:imagedata r:id="rId17" o:title=""/>
          </v:shape>
        </w:pict>
      </w:r>
      <w:r>
        <w:rPr>
          <w:rFonts w:ascii="Calibri"/>
          <w:b/>
          <w:spacing w:val="-1"/>
          <w:sz w:val="56"/>
        </w:rPr>
        <w:t>Fuses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z w:val="56"/>
        </w:rPr>
        <w:t>and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circuit</w:t>
      </w:r>
      <w:r>
        <w:rPr>
          <w:rFonts w:ascii="Calibri"/>
          <w:sz w:val="56"/>
        </w:rPr>
      </w:r>
    </w:p>
    <w:p>
      <w:pPr>
        <w:spacing w:line="672" w:lineRule="exact" w:before="0"/>
        <w:ind w:left="189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breakers</w:t>
      </w:r>
      <w:r>
        <w:rPr>
          <w:rFonts w:ascii="Calibri"/>
          <w:b/>
          <w:spacing w:val="-40"/>
          <w:sz w:val="56"/>
        </w:rPr>
        <w:t> </w:t>
      </w:r>
      <w:r>
        <w:rPr>
          <w:rFonts w:ascii="Calibri"/>
          <w:b/>
          <w:sz w:val="56"/>
        </w:rPr>
        <w:t>stop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sz w:val="56"/>
        </w:rPr>
      </w:r>
    </w:p>
    <w:p>
      <w:pPr>
        <w:spacing w:before="0"/>
        <w:ind w:left="384" w:right="27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flow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current</w:t>
      </w:r>
      <w:r>
        <w:rPr>
          <w:rFonts w:ascii="Calibri"/>
          <w:b/>
          <w:spacing w:val="-59"/>
          <w:sz w:val="56"/>
        </w:rPr>
        <w:t> </w:t>
      </w:r>
      <w:r>
        <w:rPr>
          <w:rFonts w:ascii="Calibri"/>
          <w:b/>
          <w:spacing w:val="-1"/>
          <w:sz w:val="56"/>
        </w:rPr>
        <w:t>when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circuits</w:t>
      </w:r>
      <w:r>
        <w:rPr>
          <w:rFonts w:ascii="Calibri"/>
          <w:b/>
          <w:spacing w:val="-70"/>
          <w:sz w:val="56"/>
        </w:rPr>
        <w:t> </w:t>
      </w:r>
      <w:r>
        <w:rPr>
          <w:rFonts w:ascii="Calibri"/>
          <w:b/>
          <w:spacing w:val="-1"/>
          <w:sz w:val="56"/>
        </w:rPr>
        <w:t>become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overloaded.</w:t>
      </w:r>
      <w:r>
        <w:rPr>
          <w:rFonts w:ascii="Calibri"/>
          <w:sz w:val="56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13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30.7pt;height:121.5pt;mso-position-horizontal-relative:char;mso-position-vertical-relative:line" coordorigin="0,0" coordsize="2614,2430">
            <v:shape style="position:absolute;left:335;top:0;width:2246;height:486" type="#_x0000_t75" alt="þÿ" stroked="false">
              <v:imagedata r:id="rId18" o:title=""/>
            </v:shape>
            <v:shape style="position:absolute;left:0;top:454;width:2614;height:1976" type="#_x0000_t75" alt="þÿ" stroked="false">
              <v:imagedata r:id="rId19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77"/>
          <w:szCs w:val="77"/>
        </w:rPr>
      </w:pPr>
    </w:p>
    <w:p>
      <w:pPr>
        <w:spacing w:before="0"/>
        <w:ind w:left="108" w:right="0" w:hanging="1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41"/>
          <w:sz w:val="56"/>
        </w:rPr>
        <w:t> </w:t>
      </w:r>
      <w:r>
        <w:rPr>
          <w:rFonts w:ascii="Calibri"/>
          <w:b/>
          <w:sz w:val="56"/>
        </w:rPr>
        <w:t>touch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wires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pacing w:val="-1"/>
          <w:sz w:val="56"/>
        </w:rPr>
        <w:t>power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pacing w:val="-1"/>
          <w:sz w:val="56"/>
        </w:rPr>
        <w:t>lines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pacing w:val="-1"/>
          <w:sz w:val="56"/>
        </w:rPr>
        <w:t>that</w:t>
      </w:r>
      <w:r>
        <w:rPr>
          <w:rFonts w:ascii="Calibri"/>
          <w:b/>
          <w:spacing w:val="30"/>
          <w:w w:val="99"/>
          <w:sz w:val="56"/>
        </w:rPr>
        <w:t> </w:t>
      </w: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25"/>
          <w:sz w:val="56"/>
        </w:rPr>
        <w:t> </w:t>
      </w:r>
      <w:r>
        <w:rPr>
          <w:rFonts w:ascii="Calibri"/>
          <w:b/>
          <w:sz w:val="56"/>
        </w:rPr>
        <w:t>sagging</w:t>
      </w:r>
      <w:r>
        <w:rPr>
          <w:rFonts w:ascii="Calibri"/>
          <w:b/>
          <w:spacing w:val="-25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on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-53"/>
          <w:sz w:val="56"/>
        </w:rPr>
        <w:t> </w:t>
      </w:r>
      <w:r>
        <w:rPr>
          <w:rFonts w:ascii="Calibri"/>
          <w:b/>
          <w:spacing w:val="-1"/>
          <w:sz w:val="56"/>
        </w:rPr>
        <w:t>ground.</w:t>
      </w:r>
      <w:r>
        <w:rPr>
          <w:rFonts w:ascii="Calibri"/>
          <w:sz w:val="56"/>
        </w:rPr>
      </w:r>
    </w:p>
    <w:p>
      <w:pPr>
        <w:spacing w:line="633" w:lineRule="exact" w:before="0"/>
        <w:ind w:left="702" w:right="70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55"/>
          <w:sz w:val="56"/>
        </w:rPr>
        <w:t> </w:t>
      </w:r>
      <w:r>
        <w:rPr>
          <w:rFonts w:ascii="Calibri"/>
          <w:b/>
          <w:sz w:val="56"/>
        </w:rPr>
        <w:t>swim</w:t>
      </w:r>
      <w:r>
        <w:rPr>
          <w:rFonts w:ascii="Calibri"/>
          <w:sz w:val="56"/>
        </w:rPr>
      </w:r>
    </w:p>
    <w:p>
      <w:pPr>
        <w:spacing w:line="672" w:lineRule="exact" w:before="0"/>
        <w:ind w:left="1452" w:right="145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during</w:t>
      </w:r>
      <w:r>
        <w:rPr>
          <w:rFonts w:ascii="Calibri"/>
          <w:sz w:val="56"/>
        </w:rPr>
      </w:r>
    </w:p>
    <w:p>
      <w:pPr>
        <w:spacing w:before="0"/>
        <w:ind w:left="1452" w:right="145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z w:val="56"/>
        </w:rPr>
        <w:t>storm.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0" w:lineRule="atLeast"/>
        <w:ind w:left="97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17135" cy="1781175"/>
            <wp:effectExtent l="0" t="0" r="0" b="0"/>
            <wp:docPr id="1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57"/>
          <w:szCs w:val="57"/>
        </w:rPr>
      </w:pPr>
    </w:p>
    <w:p>
      <w:pPr>
        <w:spacing w:before="0"/>
        <w:ind w:left="108" w:right="105" w:hanging="9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40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carbon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monoxide</w:t>
      </w:r>
      <w:r>
        <w:rPr>
          <w:rFonts w:ascii="Calibri"/>
          <w:b/>
          <w:spacing w:val="-92"/>
          <w:sz w:val="56"/>
        </w:rPr>
        <w:t> </w:t>
      </w:r>
      <w:r>
        <w:rPr>
          <w:rFonts w:ascii="Calibri"/>
          <w:b/>
          <w:spacing w:val="-1"/>
          <w:sz w:val="56"/>
        </w:rPr>
        <w:t>detectors</w:t>
      </w:r>
      <w:r>
        <w:rPr>
          <w:rFonts w:ascii="Calibri"/>
          <w:b/>
          <w:spacing w:val="30"/>
          <w:w w:val="99"/>
          <w:sz w:val="56"/>
        </w:rPr>
        <w:t> </w:t>
      </w: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pacing w:val="-1"/>
          <w:sz w:val="56"/>
        </w:rPr>
        <w:t>installed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sz w:val="56"/>
        </w:rPr>
      </w:r>
    </w:p>
    <w:p>
      <w:pPr>
        <w:spacing w:before="0"/>
        <w:ind w:left="702" w:right="7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z w:val="56"/>
        </w:rPr>
        <w:t>living</w:t>
      </w:r>
      <w:r>
        <w:rPr>
          <w:rFonts w:ascii="Calibri"/>
          <w:b/>
          <w:spacing w:val="-34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sleeping</w:t>
      </w:r>
      <w:r>
        <w:rPr>
          <w:rFonts w:ascii="Calibri"/>
          <w:b/>
          <w:spacing w:val="-71"/>
          <w:sz w:val="56"/>
        </w:rPr>
        <w:t> </w:t>
      </w:r>
      <w:r>
        <w:rPr>
          <w:rFonts w:ascii="Calibri"/>
          <w:b/>
          <w:sz w:val="56"/>
        </w:rPr>
        <w:t>areas.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pgSz w:w="12240" w:h="15840"/>
          <w:pgMar w:header="0" w:footer="3092" w:top="780" w:bottom="3280" w:left="760" w:right="640"/>
          <w:cols w:num="2" w:equalWidth="0">
            <w:col w:w="4490" w:space="1515"/>
            <w:col w:w="4835"/>
          </w:cols>
        </w:sectPr>
      </w:pPr>
    </w:p>
    <w:p>
      <w:pPr>
        <w:spacing w:line="633" w:lineRule="exact" w:before="0"/>
        <w:ind w:left="213" w:right="1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When</w:t>
      </w:r>
      <w:r>
        <w:rPr>
          <w:rFonts w:ascii="Calibri"/>
          <w:b/>
          <w:spacing w:val="-62"/>
          <w:sz w:val="56"/>
        </w:rPr>
        <w:t> </w:t>
      </w:r>
      <w:r>
        <w:rPr>
          <w:rFonts w:ascii="Calibri"/>
          <w:b/>
          <w:sz w:val="56"/>
        </w:rPr>
        <w:t>playing</w:t>
      </w:r>
      <w:r>
        <w:rPr>
          <w:rFonts w:ascii="Calibri"/>
          <w:sz w:val="56"/>
        </w:rPr>
      </w:r>
    </w:p>
    <w:p>
      <w:pPr>
        <w:spacing w:line="672" w:lineRule="exact" w:before="0"/>
        <w:ind w:left="222" w:right="1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outside,</w:t>
      </w:r>
      <w:r>
        <w:rPr>
          <w:rFonts w:ascii="Calibri"/>
          <w:b/>
          <w:spacing w:val="-44"/>
          <w:sz w:val="56"/>
        </w:rPr>
        <w:t> </w:t>
      </w:r>
      <w:r>
        <w:rPr>
          <w:rFonts w:ascii="Calibri"/>
          <w:b/>
          <w:sz w:val="56"/>
        </w:rPr>
        <w:t>stay</w:t>
      </w:r>
      <w:r>
        <w:rPr>
          <w:rFonts w:ascii="Calibri"/>
          <w:b/>
          <w:spacing w:val="-41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sz w:val="56"/>
        </w:rPr>
      </w:r>
    </w:p>
    <w:p>
      <w:pPr>
        <w:spacing w:before="0"/>
        <w:ind w:left="432" w:right="31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meters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-55"/>
          <w:sz w:val="56"/>
        </w:rPr>
        <w:t> </w:t>
      </w:r>
      <w:r>
        <w:rPr>
          <w:rFonts w:ascii="Calibri"/>
          <w:b/>
          <w:sz w:val="56"/>
        </w:rPr>
        <w:t>utility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equipment.</w:t>
      </w:r>
      <w:r>
        <w:rPr>
          <w:rFonts w:ascii="Calibri"/>
          <w:sz w:val="56"/>
        </w:rPr>
      </w:r>
    </w:p>
    <w:p>
      <w:pPr>
        <w:spacing w:line="200" w:lineRule="atLeast"/>
        <w:ind w:left="10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731237" cy="1828800"/>
            <wp:effectExtent l="0" t="0" r="0" b="0"/>
            <wp:docPr id="1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3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03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oven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z w:val="56"/>
        </w:rPr>
        <w:t>as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9"/>
          <w:sz w:val="56"/>
        </w:rPr>
        <w:t> </w:t>
      </w:r>
      <w:r>
        <w:rPr>
          <w:rFonts w:ascii="Calibri"/>
          <w:b/>
          <w:spacing w:val="-1"/>
          <w:sz w:val="56"/>
        </w:rPr>
        <w:t>heat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z w:val="56"/>
        </w:rPr>
        <w:t>source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for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z w:val="56"/>
        </w:rPr>
        <w:t>kitchen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home.</w:t>
      </w:r>
      <w:r>
        <w:rPr>
          <w:rFonts w:ascii="Calibri"/>
          <w:sz w:val="56"/>
        </w:rPr>
      </w:r>
    </w:p>
    <w:p>
      <w:pPr>
        <w:spacing w:line="633" w:lineRule="exact" w:before="0"/>
        <w:ind w:left="111" w:right="12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Water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z w:val="56"/>
        </w:rPr>
        <w:t>with</w:t>
      </w:r>
      <w:r>
        <w:rPr>
          <w:rFonts w:ascii="Calibri"/>
          <w:b/>
          <w:spacing w:val="-44"/>
          <w:sz w:val="56"/>
        </w:rPr>
        <w:t> </w:t>
      </w:r>
      <w:r>
        <w:rPr>
          <w:rFonts w:ascii="Calibri"/>
          <w:b/>
          <w:spacing w:val="-1"/>
          <w:sz w:val="56"/>
        </w:rPr>
        <w:t>bubbles</w:t>
      </w:r>
      <w:r>
        <w:rPr>
          <w:rFonts w:ascii="Calibri"/>
          <w:sz w:val="56"/>
        </w:rPr>
      </w:r>
    </w:p>
    <w:p>
      <w:pPr>
        <w:spacing w:line="672" w:lineRule="exact" w:before="0"/>
        <w:ind w:left="111" w:right="12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15"/>
          <w:sz w:val="56"/>
        </w:rPr>
        <w:t> </w:t>
      </w:r>
      <w:r>
        <w:rPr>
          <w:rFonts w:ascii="Calibri"/>
          <w:b/>
          <w:spacing w:val="-1"/>
          <w:sz w:val="56"/>
        </w:rPr>
        <w:t>it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13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5"/>
          <w:sz w:val="56"/>
        </w:rPr>
        <w:t> </w:t>
      </w:r>
      <w:r>
        <w:rPr>
          <w:rFonts w:ascii="Calibri"/>
          <w:b/>
          <w:sz w:val="56"/>
        </w:rPr>
        <w:t>small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area</w:t>
      </w:r>
      <w:r>
        <w:rPr>
          <w:rFonts w:ascii="Calibri"/>
          <w:sz w:val="56"/>
        </w:rPr>
      </w:r>
    </w:p>
    <w:p>
      <w:pPr>
        <w:spacing w:before="0"/>
        <w:ind w:left="111" w:right="12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dead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plants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sign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leak.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0" w:lineRule="atLeast"/>
        <w:ind w:left="125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11289" cy="1834896"/>
            <wp:effectExtent l="0" t="0" r="0" b="0"/>
            <wp:docPr id="1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89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4"/>
          <w:szCs w:val="54"/>
        </w:rPr>
      </w:pPr>
    </w:p>
    <w:p>
      <w:pPr>
        <w:spacing w:before="0"/>
        <w:ind w:left="1949" w:right="1168" w:hanging="826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Call</w:t>
      </w:r>
      <w:r>
        <w:rPr>
          <w:rFonts w:ascii="Calibri"/>
          <w:b/>
          <w:spacing w:val="-49"/>
          <w:sz w:val="56"/>
        </w:rPr>
        <w:t> </w:t>
      </w:r>
      <w:r>
        <w:rPr>
          <w:rFonts w:ascii="Calibri"/>
          <w:b/>
          <w:spacing w:val="-1"/>
          <w:sz w:val="56"/>
        </w:rPr>
        <w:t>before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2"/>
          <w:sz w:val="56"/>
        </w:rPr>
        <w:t>dig.</w:t>
      </w:r>
      <w:r>
        <w:rPr>
          <w:rFonts w:ascii="Calibri"/>
          <w:sz w:val="56"/>
        </w:rPr>
      </w:r>
    </w:p>
    <w:p>
      <w:pPr>
        <w:spacing w:after="0"/>
        <w:jc w:val="left"/>
        <w:rPr>
          <w:rFonts w:ascii="Calibri" w:hAnsi="Calibri" w:cs="Calibri" w:eastAsia="Calibri"/>
          <w:sz w:val="56"/>
          <w:szCs w:val="56"/>
        </w:rPr>
        <w:sectPr>
          <w:footerReference w:type="default" r:id="rId21"/>
          <w:pgSz w:w="12240" w:h="15840"/>
          <w:pgMar w:footer="0" w:header="0" w:top="780" w:bottom="280" w:left="700" w:right="660"/>
          <w:cols w:num="2" w:equalWidth="0">
            <w:col w:w="4611" w:space="1485"/>
            <w:col w:w="4784"/>
          </w:cols>
        </w:sectPr>
      </w:pPr>
    </w:p>
    <w:p>
      <w:pPr>
        <w:tabs>
          <w:tab w:pos="7054" w:val="left" w:leader="none"/>
        </w:tabs>
        <w:spacing w:line="200" w:lineRule="atLeast"/>
        <w:ind w:left="13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105.25pt;height:143.35pt;mso-position-horizontal-relative:char;mso-position-vertical-relative:line" coordorigin="0,0" coordsize="2105,2867">
            <v:group style="position:absolute;left:1345;top:226;width:145;height:144" coordorigin="1345,226" coordsize="145,144">
              <v:shape style="position:absolute;left:1345;top:226;width:145;height:144" coordorigin="1345,226" coordsize="145,144" path="m1411,226l1350,271,1345,289,1346,310,1390,366,1407,370,1425,370,1489,314,1490,299,1486,278,1433,228,1411,226xe" filled="true" fillcolor="#000000" stroked="false">
                <v:path arrowok="t"/>
                <v:fill type="solid"/>
              </v:shape>
            </v:group>
            <v:group style="position:absolute;left:1546;top:226;width:146;height:144" coordorigin="1546,226" coordsize="146,144">
              <v:shape style="position:absolute;left:1546;top:226;width:146;height:144" coordorigin="1546,226" coordsize="146,144" path="m1613,226l1550,271,1546,289,1547,310,1591,366,1625,370,1642,366,1658,358,1673,346,1690,314,1692,299,1688,278,1632,228,1613,226xe" filled="true" fillcolor="#000000" stroked="false">
                <v:path arrowok="t"/>
                <v:fill type="solid"/>
              </v:shape>
            </v:group>
            <v:group style="position:absolute;left:0;top:0;width:2105;height:2867" coordorigin="0,0" coordsize="2105,2867">
              <v:shape style="position:absolute;left:0;top:0;width:2105;height:2867" coordorigin="0,0" coordsize="2105,2867" path="m1874,0l245,0,245,569,0,924,0,2867,2105,2867,2105,2851,2059,2758,122,2758,122,2394,2059,2394,2059,2268,122,2268,122,1058,2059,1058,2059,931,122,931,352,587,1819,587,1819,490,352,490,352,107,1819,107,1874,0xe" filled="true" fillcolor="#000000" stroked="false">
                <v:path arrowok="t"/>
                <v:fill type="solid"/>
              </v:shape>
            </v:group>
            <v:group style="position:absolute;left:1764;top:0;width:341;height:2867" coordorigin="1764,0" coordsize="341,2867">
              <v:shape style="position:absolute;left:1764;top:0;width:341;height:2867" coordorigin="1764,0" coordsize="341,2867" path="m1874,0l1764,43,1764,587,1994,931,1994,2821,2086,2867,2105,2867,2105,907,1874,569,1874,0xe" filled="true" fillcolor="#000000" stroked="false">
                <v:path arrowok="t"/>
                <v:fill type="solid"/>
              </v:shape>
            </v:group>
            <v:group style="position:absolute;left:216;top:2529;width:1686;height:2" coordorigin="216,2529" coordsize="1686,2">
              <v:shape style="position:absolute;left:216;top:2529;width:1686;height:2" coordorigin="216,2529" coordsize="1686,0" path="m216,2529l1902,2529e" filled="false" stroked="true" strokeweight="4.6pt" strokecolor="#000000">
                <v:path arrowok="t"/>
              </v:shape>
            </v:group>
            <v:group style="position:absolute;left:216;top:1196;width:1686;height:2" coordorigin="216,1196" coordsize="1686,2">
              <v:shape style="position:absolute;left:216;top:1196;width:1686;height:2" coordorigin="216,1196" coordsize="1686,0" path="m216,1196l1902,1196e" filled="false" stroked="true" strokeweight="4.54pt" strokecolor="#000000">
                <v:path arrowok="t"/>
              </v:shape>
            </v:group>
            <v:group style="position:absolute;left:509;top:1333;width:1100;height:679" coordorigin="509,1333" coordsize="1100,679">
              <v:shape style="position:absolute;left:509;top:1333;width:1100;height:679" coordorigin="509,1333" coordsize="1100,679" path="m1489,1333l629,1333,600,1340,533,1393,511,1445,509,1452,509,1950,637,2012,637,1481,655,1459,1609,1459,1609,1452,1583,1393,1517,1340,1489,1333xe" filled="true" fillcolor="#000000" stroked="false">
                <v:path arrowok="t"/>
                <v:fill type="solid"/>
              </v:shape>
            </v:group>
            <v:group style="position:absolute;left:1462;top:1459;width:147;height:553" coordorigin="1462,1459" coordsize="147,553">
              <v:shape style="position:absolute;left:1462;top:1459;width:147;height:553" coordorigin="1462,1459" coordsize="147,553" path="m1609,1459l1462,1459,1480,1481,1480,2012,1609,1950,1609,1459xe" filled="true" fillcolor="#000000" stroked="false">
                <v:path arrowok="t"/>
                <v:fill type="solid"/>
              </v:shape>
            </v:group>
            <v:group style="position:absolute;left:509;top:1912;width:1100;height:166" coordorigin="509,1912" coordsize="1100,166">
              <v:shape style="position:absolute;left:509;top:1912;width:1100;height:166" coordorigin="509,1912" coordsize="1100,166" path="m1609,1950l509,1950,511,1967,554,2041,629,2078,1489,2078,1517,2070,1541,2058,1565,2041,1583,2017,1600,1996,1608,1967,1609,1950xe" filled="true" fillcolor="#000000" stroked="false">
                <v:path arrowok="t"/>
                <v:fill type="solid"/>
              </v:shape>
              <v:shape style="position:absolute;left:509;top:1912;width:1100;height:166" coordorigin="509,1912" coordsize="1100,166" path="m1499,1912l617,1912,655,1950,1462,1950,1499,1912xe" filled="true" fillcolor="#000000" stroked="false">
                <v:path arrowok="t"/>
                <v:fill type="solid"/>
              </v:shape>
            </v:group>
            <v:group style="position:absolute;left:307;top:740;width:459;height:147" coordorigin="307,740" coordsize="459,147">
              <v:shape style="position:absolute;left:307;top:740;width:459;height:147" coordorigin="307,740" coordsize="459,147" path="m541,740l464,745,403,754,346,773,307,811,308,823,367,865,446,881,522,887,557,887,636,881,702,866,760,833,766,823,766,814,722,772,665,753,605,744,541,740xe" filled="true" fillcolor="#000000" stroked="false">
                <v:path arrowok="t"/>
                <v:fill type="solid"/>
              </v:shape>
            </v:group>
            <v:group style="position:absolute;left:407;top:623;width:368;height:89" coordorigin="407,623" coordsize="368,89">
              <v:shape style="position:absolute;left:407;top:623;width:368;height:89" coordorigin="407,623" coordsize="368,89" path="m602,623l576,623,502,628,442,641,407,668,413,677,421,683,436,692,455,697,476,704,504,707,532,712,660,712,689,706,714,702,736,696,756,690,767,682,774,676,775,668,774,661,700,632,628,624,602,623xe" filled="true" fillcolor="#000000" stroked="false">
                <v:path arrowok="t"/>
                <v:fill type="solid"/>
              </v:shape>
            </v:group>
            <v:group style="position:absolute;left:1352;top:741;width:460;height:146" coordorigin="1352,741" coordsize="460,146">
              <v:shape style="position:absolute;left:1352;top:741;width:460;height:146" coordorigin="1352,741" coordsize="460,146" path="m1578,741l1517,744,1436,757,1376,782,1352,814,1352,823,1412,864,1490,882,1550,887,1613,887,1673,882,1751,864,1808,823,1812,811,1804,800,1743,762,1667,746,1578,741xe" filled="true" fillcolor="#000000" stroked="false">
                <v:path arrowok="t"/>
                <v:fill type="solid"/>
              </v:shape>
            </v:group>
            <v:group style="position:absolute;left:1345;top:623;width:366;height:90" coordorigin="1345,623" coordsize="366,90">
              <v:shape style="position:absolute;left:1345;top:623;width:366;height:90" coordorigin="1345,623" coordsize="366,90" path="m1529,623l1469,625,1405,633,1346,661,1345,668,1346,676,1419,704,1486,712,1535,713,1559,713,1628,706,1696,684,1711,668,1709,661,1641,632,1583,625,1529,623xe" filled="true" fillcolor="#000000" stroked="false">
                <v:path arrowok="t"/>
                <v:fill type="solid"/>
              </v:shape>
            </v:group>
            <v:group style="position:absolute;left:847;top:172;width:424;height:253" coordorigin="847,172" coordsize="424,253">
              <v:shape style="position:absolute;left:847;top:172;width:424;height:253" coordorigin="847,172" coordsize="424,253" path="m1271,172l847,172,847,425,941,378,941,253,1223,253,1271,172xe" filled="true" fillcolor="#000000" stroked="false">
                <v:path arrowok="t"/>
                <v:fill type="solid"/>
              </v:shape>
            </v:group>
            <v:group style="position:absolute;left:847;top:172;width:424;height:253" coordorigin="847,172" coordsize="424,253">
              <v:shape style="position:absolute;left:847;top:172;width:424;height:253" coordorigin="847,172" coordsize="424,253" path="m1271,172l1176,205,1176,344,902,344,847,425,1271,425,1271,172xe" filled="true" fillcolor="#000000" stroked="false">
                <v:path arrowok="t"/>
                <v:fill type="solid"/>
              </v:shape>
            </v:group>
            <v:group style="position:absolute;left:428;top:226;width:146;height:145" coordorigin="428,226" coordsize="146,145">
              <v:shape style="position:absolute;left:428;top:226;width:146;height:145" coordorigin="428,226" coordsize="146,145" path="m503,226l439,259,428,289,432,310,479,367,502,371,518,368,538,361,554,348,566,332,574,314,574,299,538,235,503,226xe" filled="true" fillcolor="#000000" stroked="false">
                <v:path arrowok="t"/>
                <v:fill type="solid"/>
              </v:shape>
            </v:group>
            <v:group style="position:absolute;left:631;top:226;width:144;height:144" coordorigin="631,226" coordsize="144,144">
              <v:shape style="position:absolute;left:631;top:226;width:144;height:144" coordorigin="631,226" coordsize="144,144" path="m697,226l636,271,631,289,632,310,675,366,710,370,728,366,744,358,758,345,775,314,775,299,737,233,697,22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7"/>
          <w:sz w:val="20"/>
        </w:rPr>
        <w:drawing>
          <wp:inline distT="0" distB="0" distL="0" distR="0">
            <wp:extent cx="1811936" cy="1743075"/>
            <wp:effectExtent l="0" t="0" r="0" b="0"/>
            <wp:docPr id="1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93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700" w:right="660"/>
        </w:sectPr>
      </w:pPr>
    </w:p>
    <w:p>
      <w:pPr>
        <w:pStyle w:val="Heading1"/>
        <w:spacing w:line="633" w:lineRule="exact"/>
        <w:ind w:left="187" w:right="79"/>
        <w:jc w:val="center"/>
        <w:rPr>
          <w:b w:val="0"/>
          <w:bCs w:val="0"/>
        </w:rPr>
      </w:pPr>
      <w:bookmarkStart w:name="Keep fire" w:id="6"/>
      <w:bookmarkEnd w:id="6"/>
      <w:r>
        <w:rPr>
          <w:b w:val="0"/>
        </w:rPr>
      </w:r>
      <w:r>
        <w:rPr>
          <w:spacing w:val="-1"/>
        </w:rPr>
        <w:t>Keep</w:t>
      </w:r>
      <w:r>
        <w:rPr>
          <w:spacing w:val="-39"/>
        </w:rPr>
        <w:t> </w:t>
      </w:r>
      <w:r>
        <w:rPr>
          <w:spacing w:val="-1"/>
        </w:rPr>
        <w:t>fire</w:t>
      </w:r>
      <w:r>
        <w:rPr>
          <w:b w:val="0"/>
        </w:rPr>
      </w:r>
    </w:p>
    <w:p>
      <w:pPr>
        <w:spacing w:line="672" w:lineRule="exact" w:before="0"/>
        <w:ind w:left="189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2"/>
          <w:sz w:val="56"/>
        </w:rPr>
        <w:t>extinguishers</w:t>
      </w:r>
      <w:r>
        <w:rPr>
          <w:rFonts w:ascii="Calibri"/>
          <w:b/>
          <w:spacing w:val="-77"/>
          <w:sz w:val="56"/>
        </w:rPr>
        <w:t> </w:t>
      </w:r>
      <w:r>
        <w:rPr>
          <w:rFonts w:ascii="Calibri"/>
          <w:b/>
          <w:spacing w:val="-1"/>
          <w:sz w:val="56"/>
        </w:rPr>
        <w:t>near</w:t>
      </w:r>
      <w:r>
        <w:rPr>
          <w:rFonts w:ascii="Calibri"/>
          <w:sz w:val="56"/>
        </w:rPr>
      </w:r>
    </w:p>
    <w:p>
      <w:pPr>
        <w:spacing w:before="0"/>
        <w:ind w:left="497" w:right="38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appliances</w:t>
      </w:r>
      <w:r>
        <w:rPr>
          <w:rFonts w:ascii="Calibri"/>
          <w:b/>
          <w:spacing w:val="-74"/>
          <w:sz w:val="56"/>
        </w:rPr>
        <w:t> </w:t>
      </w:r>
      <w:r>
        <w:rPr>
          <w:rFonts w:ascii="Calibri"/>
          <w:b/>
          <w:spacing w:val="-1"/>
          <w:sz w:val="56"/>
        </w:rPr>
        <w:t>with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open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flames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7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pilot</w:t>
      </w:r>
      <w:r>
        <w:rPr>
          <w:rFonts w:ascii="Calibri"/>
          <w:b/>
          <w:spacing w:val="-51"/>
          <w:sz w:val="56"/>
        </w:rPr>
        <w:t> </w:t>
      </w:r>
      <w:r>
        <w:rPr>
          <w:rFonts w:ascii="Calibri"/>
          <w:b/>
          <w:sz w:val="56"/>
        </w:rPr>
        <w:t>lights.</w:t>
      </w:r>
      <w:r>
        <w:rPr>
          <w:rFonts w:ascii="Calibri"/>
          <w:sz w:val="56"/>
        </w:rPr>
      </w:r>
    </w:p>
    <w:p>
      <w:pPr>
        <w:spacing w:line="200" w:lineRule="atLeast"/>
        <w:ind w:left="1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539956" cy="1814512"/>
            <wp:effectExtent l="0" t="0" r="0" b="0"/>
            <wp:docPr id="1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56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60"/>
          <w:szCs w:val="60"/>
        </w:rPr>
      </w:pPr>
    </w:p>
    <w:p>
      <w:pPr>
        <w:spacing w:before="0"/>
        <w:ind w:left="106" w:right="0" w:firstLine="3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have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z w:val="56"/>
        </w:rPr>
        <w:t>at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pacing w:val="-1"/>
          <w:sz w:val="56"/>
        </w:rPr>
        <w:t>least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18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inches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clearance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around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pacing w:val="-1"/>
          <w:sz w:val="56"/>
        </w:rPr>
        <w:t>hot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water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heater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furnace.</w:t>
      </w:r>
      <w:r>
        <w:rPr>
          <w:rFonts w:ascii="Calibri"/>
          <w:sz w:val="56"/>
        </w:rPr>
      </w:r>
    </w:p>
    <w:p>
      <w:pPr>
        <w:spacing w:line="633" w:lineRule="exact" w:before="0"/>
        <w:ind w:left="109" w:right="11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Always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tell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an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adult</w:t>
      </w:r>
      <w:r>
        <w:rPr>
          <w:rFonts w:ascii="Calibri"/>
          <w:sz w:val="56"/>
        </w:rPr>
      </w:r>
    </w:p>
    <w:p>
      <w:pPr>
        <w:spacing w:line="672" w:lineRule="exact" w:before="0"/>
        <w:ind w:left="109" w:right="11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right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away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sz w:val="56"/>
        </w:rPr>
      </w:r>
    </w:p>
    <w:p>
      <w:pPr>
        <w:spacing w:before="0"/>
        <w:ind w:left="109" w:right="11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detect</w:t>
      </w:r>
      <w:r>
        <w:rPr>
          <w:rFonts w:ascii="Calibri"/>
          <w:b/>
          <w:spacing w:val="-64"/>
          <w:sz w:val="56"/>
        </w:rPr>
        <w:t> </w:t>
      </w:r>
      <w:r>
        <w:rPr>
          <w:rFonts w:ascii="Calibri"/>
          <w:b/>
          <w:sz w:val="56"/>
        </w:rPr>
        <w:t>unsafe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conditions.</w:t>
      </w:r>
      <w:r>
        <w:rPr>
          <w:rFonts w:ascii="Calibri"/>
          <w:sz w:val="56"/>
        </w:rPr>
      </w:r>
    </w:p>
    <w:p>
      <w:pPr>
        <w:spacing w:line="200" w:lineRule="atLeast"/>
        <w:ind w:left="14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73219" cy="2249424"/>
            <wp:effectExtent l="0" t="0" r="0" b="0"/>
            <wp:docPr id="2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1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60"/>
          <w:szCs w:val="60"/>
        </w:rPr>
      </w:pPr>
    </w:p>
    <w:p>
      <w:pPr>
        <w:spacing w:before="0"/>
        <w:ind w:left="278" w:right="280" w:hanging="5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group style="position:absolute;margin-left:391pt;margin-top:137.960175pt;width:136.15pt;height:141pt;mso-position-horizontal-relative:page;mso-position-vertical-relative:paragraph;z-index:1288" coordorigin="7820,2759" coordsize="2723,2820">
            <v:group style="position:absolute;left:10501;top:4215;width:42;height:26" coordorigin="10501,4215" coordsize="42,26">
              <v:shape style="position:absolute;left:10501;top:4215;width:42;height:26" coordorigin="10501,4215" coordsize="42,26" path="m10543,4215l10502,4223,10502,4236,10501,4241,10543,4241,10543,4215xe" filled="true" fillcolor="#000000" stroked="false">
                <v:path arrowok="t"/>
                <v:fill type="solid"/>
              </v:shape>
            </v:group>
            <v:group style="position:absolute;left:9070;top:4699;width:1359;height:880" coordorigin="9070,4699" coordsize="1359,880">
              <v:shape style="position:absolute;left:9070;top:4699;width:1359;height:880" coordorigin="9070,4699" coordsize="1359,880" path="m9499,4699l9070,4699,9070,5179,9076,5239,9093,5319,9105,5339,9119,5379,9136,5399,9155,5439,9176,5459,9224,5499,9279,5539,9339,5579,10429,5579,10429,5179,9499,5179,9499,4699xe" filled="true" fillcolor="#000000" stroked="false">
                <v:path arrowok="t"/>
                <v:fill type="solid"/>
              </v:shape>
            </v:group>
            <v:group style="position:absolute;left:8783;top:4499;width:1008;height:200" coordorigin="8783,4499" coordsize="1008,200">
              <v:shape style="position:absolute;left:8783;top:4499;width:1008;height:200" coordorigin="8783,4499" coordsize="1008,200" path="m9791,4499l8783,4499,8783,4699,9791,4699,9791,4499xe" filled="true" fillcolor="#000000" stroked="false">
                <v:path arrowok="t"/>
                <v:fill type="solid"/>
              </v:shape>
            </v:group>
            <v:group style="position:absolute;left:9918;top:4219;width:383;height:420" coordorigin="9918,4219" coordsize="383,420">
              <v:shape style="position:absolute;left:9918;top:4219;width:383;height:420" coordorigin="9918,4219" coordsize="383,420" path="m9978,4219l9918,4219,9920,4259,9923,4299,9928,4319,9934,4359,9943,4379,9953,4419,9965,4439,9979,4459,9995,4499,10012,4519,10073,4579,10121,4619,10147,4619,10174,4639,10301,4639,10290,4579,10176,4579,10157,4559,10139,4559,10122,4539,10106,4539,10091,4519,10066,4499,10109,4439,10031,4439,10019,4419,9999,4359,9985,4299,9978,4239,9978,4219xe" filled="true" fillcolor="#000000" stroked="false">
                <v:path arrowok="t"/>
                <v:fill type="solid"/>
              </v:shape>
            </v:group>
            <v:group style="position:absolute;left:10241;top:4259;width:277;height:340" coordorigin="10241,4259" coordsize="277,340">
              <v:shape style="position:absolute;left:10241;top:4259;width:277;height:340" coordorigin="10241,4259" coordsize="277,340" path="m10309,4259l10241,4259,10415,4499,10392,4519,10379,4519,10364,4539,10340,4559,10370,4599,10408,4579,10423,4559,10437,4559,10451,4539,10464,4519,10488,4479,10499,4479,10509,4459,10518,4439,10450,4439,10309,4259xe" filled="true" fillcolor="#000000" stroked="false">
                <v:path arrowok="t"/>
                <v:fill type="solid"/>
              </v:shape>
            </v:group>
            <v:group style="position:absolute;left:8816;top:3879;width:1164;height:620" coordorigin="8816,3879" coordsize="1164,620">
              <v:shape style="position:absolute;left:8816;top:3879;width:1164;height:620" coordorigin="8816,3879" coordsize="1164,620" path="m9625,3879l8938,3879,8910,3899,8894,3939,8879,3959,8866,3979,8854,3999,8844,4039,8836,4059,8829,4099,8823,4119,8817,4179,8816,4199,8817,4239,8823,4299,8829,4319,8836,4359,8845,4379,8856,4399,8868,4439,8882,4459,8902,4499,9661,4499,9680,4459,9690,4439,9698,4419,9706,4419,9726,4359,9740,4299,9746,4219,9978,4219,9978,4199,9980,4159,9745,4159,9736,4099,9721,4039,9708,3999,9701,3999,9683,3959,9673,3939,9662,3919,9649,3899,9625,3879xe" filled="true" fillcolor="#000000" stroked="false">
                <v:path arrowok="t"/>
                <v:fill type="solid"/>
              </v:shape>
            </v:group>
            <v:group style="position:absolute;left:10031;top:3999;width:293;height:440" coordorigin="10031,3999" coordsize="293,440">
              <v:shape style="position:absolute;left:10031;top:3999;width:293;height:440" coordorigin="10031,3999" coordsize="293,440" path="m10114,3999l10032,3999,10204,4219,10031,4439,10109,4439,10241,4259,10309,4259,10278,4219,10324,4159,10241,4159,10114,3999xe" filled="true" fillcolor="#000000" stroked="false">
                <v:path arrowok="t"/>
                <v:fill type="solid"/>
              </v:shape>
            </v:group>
            <v:group style="position:absolute;left:10450;top:4259;width:93;height:180" coordorigin="10450,4259" coordsize="93,180">
              <v:shape style="position:absolute;left:10450;top:4259;width:93;height:180" coordorigin="10450,4259" coordsize="93,180" path="m10543,4259l10501,4259,10498,4279,10496,4299,10493,4319,10477,4379,10450,4439,10518,4439,10526,4419,10540,4379,10543,4359,10543,4259xe" filled="true" fillcolor="#000000" stroked="false">
                <v:path arrowok="t"/>
                <v:fill type="solid"/>
              </v:shape>
            </v:group>
            <v:group style="position:absolute;left:10448;top:3999;width:95;height:240" coordorigin="10448,3999" coordsize="95,240">
              <v:shape style="position:absolute;left:10448;top:3999;width:95;height:240" coordorigin="10448,3999" coordsize="95,240" path="m10517,3999l10448,3999,10460,4019,10469,4039,10487,4099,10498,4159,10500,4159,10501,4179,10502,4219,10502,4239,10543,4219,10543,4059,10536,4039,10527,4019,10517,3999xe" filled="true" fillcolor="#000000" stroked="false">
                <v:path arrowok="t"/>
                <v:fill type="solid"/>
              </v:shape>
            </v:group>
            <v:group style="position:absolute;left:9920;top:4019;width:75;height:140" coordorigin="9920,4019" coordsize="75,140">
              <v:shape style="position:absolute;left:9920;top:4019;width:75;height:140" coordorigin="9920,4019" coordsize="75,140" path="m9949,4019l9931,4099,9925,4119,9920,4159,9980,4159,9986,4119,9995,4079,9949,4019xe" filled="true" fillcolor="#000000" stroked="false">
                <v:path arrowok="t"/>
                <v:fill type="solid"/>
              </v:shape>
            </v:group>
            <v:group style="position:absolute;left:10241;top:3773;width:55;height:64" coordorigin="10241,3773" coordsize="55,64">
              <v:shape style="position:absolute;left:10241;top:3773;width:55;height:64" coordorigin="10241,3773" coordsize="55,64" path="m10249,3773l10241,3773,10241,3833,10252,3833,10261,3834,10272,3836,10282,3837,10296,3780,10269,3775,10249,3773xe" filled="true" fillcolor="#000000" stroked="false">
                <v:path arrowok="t"/>
                <v:fill type="solid"/>
              </v:shape>
            </v:group>
            <v:group style="position:absolute;left:10241;top:3859;width:276;height:300" coordorigin="10241,3859" coordsize="276,300">
              <v:shape style="position:absolute;left:10241;top:3859;width:276;height:300" coordorigin="10241,3859" coordsize="276,300" path="m10431,3859l10320,3859,10338,3879,10355,3879,10371,3899,10386,3899,10414,3939,10241,4159,10324,4159,10448,3999,10517,3999,10506,3979,10494,3939,10480,3919,10465,3899,10449,3879,10431,3859xe" filled="true" fillcolor="#000000" stroked="false">
                <v:path arrowok="t"/>
                <v:fill type="solid"/>
              </v:shape>
            </v:group>
            <v:group style="position:absolute;left:9970;top:3859;width:179;height:200" coordorigin="9970,3859" coordsize="179,200">
              <v:shape style="position:absolute;left:9970;top:3859;width:179;height:200" coordorigin="9970,3859" coordsize="179,200" path="m10149,3859l10053,3859,10025,3899,10012,3919,10000,3939,9989,3939,9970,3979,10003,4059,10009,4039,10024,3999,10114,3999,10067,3939,10085,3919,10099,3899,10114,3879,10131,3879,10149,3859xe" filled="true" fillcolor="#000000" stroked="false">
                <v:path arrowok="t"/>
                <v:fill type="solid"/>
              </v:shape>
            </v:group>
            <v:group style="position:absolute;left:8783;top:3659;width:1008;height:220" coordorigin="8783,3659" coordsize="1008,220">
              <v:shape style="position:absolute;left:8783;top:3659;width:1008;height:220" coordorigin="8783,3659" coordsize="1008,220" path="m9791,3659l8783,3659,8783,3879,9791,3879,9791,3659xe" filled="true" fillcolor="#000000" stroked="false">
                <v:path arrowok="t"/>
                <v:fill type="solid"/>
              </v:shape>
            </v:group>
            <v:group style="position:absolute;left:10068;top:3779;width:173;height:80" coordorigin="10068,3779" coordsize="173,80">
              <v:shape style="position:absolute;left:10068;top:3779;width:173;height:80" coordorigin="10068,3779" coordsize="173,80" path="m10241,3779l10196,3779,10175,3799,10136,3799,10118,3819,10100,3819,10068,3859,10188,3859,10208,3839,10241,3839,10241,3779xe" filled="true" fillcolor="#000000" stroked="false">
                <v:path arrowok="t"/>
                <v:fill type="solid"/>
              </v:shape>
            </v:group>
            <v:group style="position:absolute;left:10282;top:3799;width:130;height:60" coordorigin="10282,3799" coordsize="130,60">
              <v:shape style="position:absolute;left:10282;top:3799;width:130;height:60" coordorigin="10282,3799" coordsize="130,60" path="m10324,3799l10296,3799,10282,3839,10301,3859,10412,3859,10392,3839,10371,3819,10348,3819,10324,3799xe" filled="true" fillcolor="#000000" stroked="false">
                <v:path arrowok="t"/>
                <v:fill type="solid"/>
              </v:shape>
            </v:group>
            <v:group style="position:absolute;left:7820;top:2759;width:1679;height:900" coordorigin="7820,2759" coordsize="1679,900">
              <v:shape style="position:absolute;left:7820;top:2759;width:1679;height:900" coordorigin="7820,2759" coordsize="1679,900" path="m9164,2759l7820,2759,7820,3179,9068,3179,9070,3199,9070,3659,9499,3659,9499,3199,9497,3159,9492,3119,9485,3079,9475,3059,9463,3019,9448,2979,9432,2959,9413,2939,9392,2899,9344,2859,9290,2819,9230,2779,9198,2779,9164,2759xe" filled="true" fillcolor="#000000" stroked="false">
                <v:path arrowok="t"/>
                <v:fill type="solid"/>
              </v:shape>
            </v:group>
            <v:group style="position:absolute;left:9949;top:3972;width:54;height:101" coordorigin="9949,3972" coordsize="54,101">
              <v:shape style="position:absolute;left:9949;top:3972;width:54;height:101" coordorigin="9949,3972" coordsize="54,101" path="m9970,3972l9965,3983,9960,3995,9954,4007,9949,4019,9995,4073,9997,4065,10000,4059,10002,4052,10003,4046,9970,3972xe" filled="true" fillcolor="#000000" stroked="false">
                <v:path arrowok="t"/>
                <v:fill type="solid"/>
              </v:shape>
            </v:group>
            <v:group style="position:absolute;left:10290;top:4547;width:80;height:79" coordorigin="10290,4547" coordsize="80,79">
              <v:shape style="position:absolute;left:10290;top:4547;width:80;height:79" coordorigin="10290,4547" coordsize="80,79" path="m10340,4547l10334,4549,10317,4558,10290,4568,10301,4626,10309,4623,10329,4617,10346,4610,10370,4597,10340,4547xe" filled="true" fillcolor="#000000" stroked="false">
                <v:path arrowok="t"/>
                <v:fill type="solid"/>
              </v:shape>
            </v:group>
            <v:group style="position:absolute;left:10176;top:5232;width:194;height:308" coordorigin="10176,5232" coordsize="194,308">
              <v:shape style="position:absolute;left:10176;top:5232;width:194;height:308" coordorigin="10176,5232" coordsize="194,308" path="m10176,5540l10370,5540,10370,5232,10176,5232,10176,5540xe" filled="true" fillcolor="#3eb1e1" stroked="false">
                <v:path arrowok="t"/>
                <v:fill type="solid"/>
              </v:shape>
            </v:group>
            <v:group style="position:absolute;left:8842;top:4586;width:889;height:2" coordorigin="8842,4586" coordsize="889,2">
              <v:shape style="position:absolute;left:8842;top:4586;width:889;height:2" coordorigin="8842,4586" coordsize="889,0" path="m8842,4586l9731,4586e" filled="false" stroked="true" strokeweight="4.480pt" strokecolor="#3eb1e1">
                <v:path arrowok="t"/>
              </v:shape>
            </v:group>
            <v:group style="position:absolute;left:8842;top:3756;width:889;height:2" coordorigin="8842,3756" coordsize="889,2">
              <v:shape style="position:absolute;left:8842;top:3756;width:889;height:2" coordorigin="8842,3756" coordsize="889,0" path="m8842,3756l9731,3756e" filled="false" stroked="true" strokeweight="4.480pt" strokecolor="#3eb1e1">
                <v:path arrowok="t"/>
              </v:shape>
            </v:group>
            <v:group style="position:absolute;left:8086;top:2802;width:163;height:306" coordorigin="8086,2802" coordsize="163,306">
              <v:shape style="position:absolute;left:8086;top:2802;width:163;height:306" coordorigin="8086,2802" coordsize="163,306" path="m8086,3108l8249,3108,8249,2802,8086,2802,8086,3108xe" filled="true" fillcolor="#3eb1e1" stroked="false">
                <v:path arrowok="t"/>
                <v:fill type="solid"/>
              </v:shape>
            </v:group>
            <v:group style="position:absolute;left:7880;top:2802;width:147;height:306" coordorigin="7880,2802" coordsize="147,306">
              <v:shape style="position:absolute;left:7880;top:2802;width:147;height:306" coordorigin="7880,2802" coordsize="147,306" path="m7880,3108l8027,3108,8027,2802,7880,2802,7880,3108xe" filled="true" fillcolor="#cdecf6" stroked="false">
                <v:path arrowok="t"/>
                <v:fill type="solid"/>
              </v:shape>
            </v:group>
            <v:group style="position:absolute;left:8308;top:2802;width:1131;height:852" coordorigin="8308,2802" coordsize="1131,852">
              <v:shape style="position:absolute;left:8308;top:2802;width:1131;height:852" coordorigin="8308,2802" coordsize="1131,852" path="m9058,2802l8308,2802,8308,3108,9058,3108,9072,3109,9104,3126,9117,3139,9125,3156,9128,3180,9128,3654,9439,3654,9439,3180,9438,3149,9429,3089,9397,3006,9347,2934,9282,2874,9204,2830,9118,2806,9088,2803,9058,2802xe" filled="true" fillcolor="#cdecf6" stroked="false">
                <v:path arrowok="t"/>
                <v:fill type="solid"/>
              </v:shape>
            </v:group>
            <v:group style="position:absolute;left:8875;top:3859;width:767;height:624" coordorigin="8875,3859" coordsize="767,624">
              <v:shape style="position:absolute;left:8875;top:3859;width:767;height:624" coordorigin="8875,3859" coordsize="767,624" path="m9552,3859l9011,3859,9014,3864,8975,3908,8940,3958,8912,4012,8892,4070,8880,4129,8875,4197,8876,4236,8888,4303,8906,4362,8933,4418,8975,4483,9587,4483,9618,4438,9628,4421,9638,4403,9642,4394,9430,4394,9361,4366,9319,4319,9292,4253,9284,4185,9287,4145,9307,4074,9343,4022,9408,3983,9444,3979,9634,3979,9625,3963,9591,3912,9548,3864,9552,3859xe" filled="true" fillcolor="#cdecf6" stroked="false">
                <v:path arrowok="t"/>
                <v:fill type="solid"/>
              </v:shape>
            </v:group>
            <v:group style="position:absolute;left:9448;top:4213;width:240;height:181" coordorigin="9448,4213" coordsize="240,181">
              <v:shape style="position:absolute;left:9448;top:4213;width:240;height:181" coordorigin="9448,4213" coordsize="240,181" path="m9688,4213l9590,4213,9584,4250,9574,4285,9534,4350,9484,4386,9448,4394,9642,4394,9668,4328,9681,4269,9684,4249,9688,4213xe" filled="true" fillcolor="#cdecf6" stroked="false">
                <v:path arrowok="t"/>
                <v:fill type="solid"/>
              </v:shape>
            </v:group>
            <v:group style="position:absolute;left:9444;top:3979;width:241;height:175" coordorigin="9444,3979" coordsize="241,175">
              <v:shape style="position:absolute;left:9444;top:3979;width:241;height:175" coordorigin="9444,3979" coordsize="241,175" path="m9634,3979l9444,3979,9462,3981,9480,3986,9530,4020,9572,4083,9590,4154,9685,4154,9675,4088,9657,4030,9634,3979xe" filled="true" fillcolor="#cdecf6" stroked="false">
                <v:path arrowok="t"/>
                <v:fill type="solid"/>
              </v:shape>
            </v:group>
            <v:group style="position:absolute;left:9344;top:4037;width:186;height:298" coordorigin="9344,4037" coordsize="186,298">
              <v:shape style="position:absolute;left:9344;top:4037;width:186;height:298" coordorigin="9344,4037" coordsize="186,298" path="m9434,4037l9378,4073,9350,4136,9344,4185,9349,4226,9374,4293,9426,4334,9438,4335,9450,4334,9509,4281,9530,4213,9438,4213,9438,4154,9529,4154,9524,4130,9494,4068,9447,4038,9434,4037xe" filled="true" fillcolor="#3eb1e1" stroked="false">
                <v:path arrowok="t"/>
                <v:fill type="solid"/>
              </v:shape>
            </v:group>
            <v:group style="position:absolute;left:9128;top:4689;width:988;height:851" coordorigin="9128,4689" coordsize="988,851">
              <v:shape style="position:absolute;left:9128;top:4689;width:988;height:851" coordorigin="9128,4689" coordsize="988,851" path="m9439,4689l9128,4689,9128,5162,9136,5238,9161,5314,9200,5381,9251,5439,9311,5484,9380,5517,9456,5536,9510,5540,10116,5540,10116,5232,9509,5232,9487,5228,9468,5219,9453,5203,9443,5184,9439,5162,9439,4689xe" filled="true" fillcolor="#cdecf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z w:val="56"/>
        </w:rPr>
        <w:t>leaking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pipe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might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make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hissing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sound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that</w:t>
      </w:r>
      <w:r>
        <w:rPr>
          <w:rFonts w:ascii="Calibri"/>
          <w:b/>
          <w:spacing w:val="27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z w:val="56"/>
        </w:rPr>
        <w:t>can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hear.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25"/>
          <w:pgSz w:w="12240" w:h="15840"/>
          <w:pgMar w:footer="0" w:header="0" w:top="780" w:bottom="280" w:left="760" w:right="680"/>
          <w:cols w:num="2" w:equalWidth="0">
            <w:col w:w="4490" w:space="1558"/>
            <w:col w:w="4752"/>
          </w:cols>
        </w:sectPr>
      </w:pPr>
    </w:p>
    <w:p>
      <w:pPr>
        <w:spacing w:line="200" w:lineRule="atLeast"/>
        <w:ind w:left="116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00778" cy="1152810"/>
            <wp:effectExtent l="0" t="0" r="0" b="0"/>
            <wp:docPr id="2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78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760" w:right="680"/>
        </w:sectPr>
      </w:pPr>
    </w:p>
    <w:p>
      <w:pPr>
        <w:spacing w:line="633" w:lineRule="exact" w:before="0"/>
        <w:ind w:left="416" w:right="30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smell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gas,</w:t>
      </w:r>
      <w:r>
        <w:rPr>
          <w:rFonts w:ascii="Calibri"/>
          <w:sz w:val="56"/>
        </w:rPr>
      </w:r>
    </w:p>
    <w:p>
      <w:pPr>
        <w:spacing w:line="672" w:lineRule="exact" w:before="0"/>
        <w:ind w:left="416" w:right="29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leave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z w:val="56"/>
        </w:rPr>
        <w:t>the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area</w:t>
      </w:r>
      <w:r>
        <w:rPr>
          <w:rFonts w:ascii="Calibri"/>
          <w:sz w:val="56"/>
        </w:rPr>
      </w:r>
    </w:p>
    <w:p>
      <w:pPr>
        <w:spacing w:before="0"/>
        <w:ind w:left="416" w:right="29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immediately.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2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3pt;height:138.1pt;mso-position-horizontal-relative:char;mso-position-vertical-relative:line" coordorigin="0,0" coordsize="4060,2762">
            <v:group style="position:absolute;left:1765;top:2549;width:2295;height:213" coordorigin="1765,2549" coordsize="2295,213">
              <v:shape style="position:absolute;left:1765;top:2549;width:2295;height:213" coordorigin="1765,2549" coordsize="2295,213" path="m2922,2549l2473,2561,2107,2584,1966,2602,1860,2620,1789,2644,1765,2667,1771,2679,1789,2691,1818,2703,1860,2709,1966,2732,2107,2750,2273,2762,3566,2762,3737,2750,3878,2732,3985,2709,4020,2703,4050,2691,4060,2685,4060,2650,3985,2620,3878,2602,3737,2584,3371,2561,2922,2549xe" filled="true" fillcolor="#cccccc" stroked="false">
                <v:path arrowok="t"/>
                <v:fill type="solid"/>
              </v:shape>
            </v:group>
            <v:group style="position:absolute;left:2054;top:1075;width:1420;height:336" coordorigin="2054,1075" coordsize="1420,336">
              <v:shape style="position:absolute;left:2054;top:1075;width:1420;height:336" coordorigin="2054,1075" coordsize="1420,336" path="m2054,1075l2125,1163,2202,1234,2297,1299,2350,1322,2402,1346,2456,1370,2515,1381,2574,1399,2693,1411,2822,1411,2887,1405,2970,1387,3053,1364,3130,1334,3271,1263,3336,1216,3395,1168,3448,1115,3474,1079,2122,1079,2054,1075xe" filled="true" fillcolor="#000000" stroked="false">
                <v:path arrowok="t"/>
                <v:fill type="solid"/>
              </v:shape>
            </v:group>
            <v:group style="position:absolute;left:2122;top:820;width:1483;height:259" coordorigin="2122,820" coordsize="1483,259">
              <v:shape style="position:absolute;left:2122;top:820;width:1483;height:259" coordorigin="2122,820" coordsize="1483,259" path="m3605,820l2368,820,2362,868,2355,893,2328,957,2293,1006,2230,1051,2170,1071,2122,1079,3474,1079,3490,1057,3530,998,3566,933,3589,868,3605,820xe" filled="true" fillcolor="#000000" stroked="false">
                <v:path arrowok="t"/>
                <v:fill type="solid"/>
              </v:shape>
            </v:group>
            <v:group style="position:absolute;left:1953;top:0;width:1672;height:927" coordorigin="1953,0" coordsize="1672,927">
              <v:shape style="position:absolute;left:1953;top:0;width:1672;height:927" coordorigin="1953,0" coordsize="1672,927" path="m2853,0l2833,0,2604,25,2521,47,2444,77,2375,112,2321,143,2269,177,2219,214,2173,253,2084,355,2042,413,2008,485,1980,560,1960,637,1953,716,1953,736,1960,826,1966,874,1984,927,2026,927,2078,915,2196,886,2303,850,2368,820,3605,820,3613,797,3619,733,3625,662,3619,591,3583,449,3554,385,3519,333,3469,270,3415,215,3354,164,3241,95,3170,65,3077,32,3017,18,2956,9,2894,3,2853,0xe" filled="true" fillcolor="#000000" stroked="false">
                <v:path arrowok="t"/>
                <v:fill type="solid"/>
              </v:shape>
            </v:group>
            <v:group style="position:absolute;left:2055;top:456;width:153;height:293" coordorigin="2055,456" coordsize="153,293">
              <v:shape style="position:absolute;left:2055;top:456;width:153;height:293" coordorigin="2055,456" coordsize="153,293" path="m2137,456l2083,498,2058,583,2055,622,2056,666,2060,715,2072,749,2107,745,2180,745,2196,709,2204,660,2208,617,2208,579,2198,518,2165,465,2151,458,2137,456xe" filled="true" fillcolor="#ffffff" stroked="false">
                <v:path arrowok="t"/>
                <v:fill type="solid"/>
              </v:shape>
            </v:group>
            <v:group style="position:absolute;left:2149;top:745;width:31;height:4" coordorigin="2149,745" coordsize="31,4">
              <v:shape style="position:absolute;left:2149;top:745;width:31;height:4" coordorigin="2149,745" coordsize="31,4" path="m2180,745l2149,745,2178,749,2180,745xe" filled="true" fillcolor="#ffffff" stroked="false">
                <v:path arrowok="t"/>
                <v:fill type="solid"/>
              </v:shape>
            </v:group>
            <v:group style="position:absolute;left:2084;top:614;width:53;height:171" coordorigin="2084,614" coordsize="53,171">
              <v:shape style="position:absolute;left:2084;top:614;width:53;height:171" coordorigin="2084,614" coordsize="53,171" path="m2119,614l2107,620,2096,638,2090,662,2084,697,2084,755,2090,779,2102,785,2113,779,2125,761,2131,739,2137,703,2137,638,2131,620,2119,614xe" filled="true" fillcolor="#000000" stroked="false">
                <v:path arrowok="t"/>
                <v:fill type="solid"/>
              </v:shape>
            </v:group>
            <v:group style="position:absolute;left:2273;top:1334;width:1688;height:1369" coordorigin="2273,1334" coordsize="1688,1369">
              <v:shape style="position:absolute;left:2273;top:1334;width:1688;height:1369" coordorigin="2273,1334" coordsize="1688,1369" path="m2279,1334l2273,1376,2273,1417,2297,1546,2321,1623,2356,1712,2408,1805,2479,1900,2521,1947,2568,2001,2621,2048,2692,2103,2767,2154,2844,2201,2924,2244,3005,2284,3088,2321,3173,2354,3258,2384,3344,2412,3431,2438,3560,2467,3702,2497,3832,2661,3856,2673,3902,2697,3926,2703,3949,2703,3961,2691,3961,2667,3944,2620,3902,2519,3878,2467,3850,2420,3826,2378,3814,2372,3802,2367,3702,2349,3484,2301,3365,2272,3271,2236,3206,2195,3182,2159,3182,2149,3194,2125,3223,2066,3277,1995,3348,1942,3359,1936,3383,1918,3430,1856,3453,1799,3466,1737,3471,1673,3472,1652,3472,1631,3469,1571,3455,1493,2768,1493,2675,1487,2580,1475,2527,1457,2479,1447,2426,1423,2380,1399,2326,1370,2279,1334xe" filled="true" fillcolor="#000000" stroked="false">
                <v:path arrowok="t"/>
                <v:fill type="solid"/>
              </v:shape>
            </v:group>
            <v:group style="position:absolute;left:2768;top:1263;width:687;height:230" coordorigin="2768,1263" coordsize="687,230">
              <v:shape style="position:absolute;left:2768;top:1263;width:687;height:230" coordorigin="2768,1263" coordsize="687,230" path="m3395,1263l3365,1281,3346,1295,3325,1308,3256,1349,3178,1389,3097,1424,3015,1452,2935,1472,2768,1493,3455,1493,3448,1457,3425,1364,3395,1263xe" filled="true" fillcolor="#000000" stroked="false">
                <v:path arrowok="t"/>
                <v:fill type="solid"/>
              </v:shape>
            </v:group>
            <v:group style="position:absolute;left:1866;top:1965;width:950;height:631" coordorigin="1866,1965" coordsize="950,631">
              <v:shape style="position:absolute;left:1866;top:1965;width:950;height:631" coordorigin="1866,1965" coordsize="950,631" path="m2792,1965l2604,2012,2541,2029,2473,2049,2402,2072,2334,2098,2271,2126,2218,2157,2164,2207,2096,2479,1960,2479,1931,2485,1901,2497,1878,2513,1866,2531,1866,2555,1937,2590,2026,2596,2161,2596,2350,2278,2816,2101,2792,1965xe" filled="true" fillcolor="#000000" stroked="false">
                <v:path arrowok="t"/>
                <v:fill type="solid"/>
              </v:shape>
            </v:group>
            <v:group style="position:absolute;left:1777;top:1447;width:1027;height:99" coordorigin="1777,1447" coordsize="1027,99">
              <v:shape style="position:absolute;left:1777;top:1447;width:1027;height:99" coordorigin="1777,1447" coordsize="1027,99" path="m2349,1447l1777,1447,1955,1457,2072,1469,2190,1487,2321,1517,2438,1546,2804,1534,2616,1499,2414,1457,2349,1447xe" filled="true" fillcolor="#000000" stroked="false">
                <v:path arrowok="t"/>
                <v:fill type="solid"/>
              </v:shape>
            </v:group>
            <v:group style="position:absolute;left:1246;top:1316;width:1103;height:195" coordorigin="1246,1316" coordsize="1103,195">
              <v:shape style="position:absolute;left:1246;top:1316;width:1103;height:195" coordorigin="1246,1316" coordsize="1103,195" path="m1334,1316l1252,1322,1246,1328,1246,1340,1328,1387,1393,1405,1488,1423,1500,1447,1517,1469,1541,1493,1571,1511,1606,1511,1630,1505,1654,1493,1676,1469,1706,1447,2349,1447,1973,1383,1724,1347,1625,1336,1526,1328,1334,1316xe" filled="true" fillcolor="#000000" stroked="false">
                <v:path arrowok="t"/>
                <v:fill type="solid"/>
              </v:shape>
            </v:group>
            <v:group style="position:absolute;left:0;top:1552;width:1512;height:921" coordorigin="0,1552" coordsize="1512,921">
              <v:shape style="position:absolute;left:0;top:1552;width:1512;height:921" coordorigin="0,1552" coordsize="1512,921" path="m827,1552l0,1992,0,1998,815,2473,815,2219,1512,2219,1512,1801,821,1801,827,1552xe" filled="true" fillcolor="#8bc53e" stroked="false">
                <v:path arrowok="t"/>
                <v:fill type="solid"/>
              </v:shape>
            </v:group>
            <v:group style="position:absolute;left:3342;top:1463;width:508;height:520" coordorigin="3342,1463" coordsize="508,520">
              <v:shape style="position:absolute;left:3342;top:1463;width:508;height:520" coordorigin="3342,1463" coordsize="508,520" path="m3431,1463l3348,1522,3348,1540,3342,1558,3348,1599,3536,1647,3637,1670,3731,1688,3743,1743,3743,1767,3744,1806,3744,1822,3727,1885,3702,1924,3696,1942,3708,1965,3720,1977,3743,1983,3767,1983,3838,1953,3850,1906,3850,1882,3838,1765,3838,1712,3808,1641,3708,1582,3625,1540,3530,1493,3478,1469,3431,146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14" w:right="0" w:firstLine="134"/>
        <w:jc w:val="both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54"/>
          <w:sz w:val="56"/>
        </w:rPr>
        <w:t> </w:t>
      </w:r>
      <w:r>
        <w:rPr>
          <w:rFonts w:ascii="Calibri"/>
          <w:b/>
          <w:spacing w:val="-1"/>
          <w:sz w:val="56"/>
        </w:rPr>
        <w:t>chemical</w:t>
      </w:r>
      <w:r>
        <w:rPr>
          <w:rFonts w:ascii="Calibri"/>
          <w:b/>
          <w:spacing w:val="58"/>
          <w:sz w:val="56"/>
        </w:rPr>
        <w:t> </w:t>
      </w:r>
      <w:r>
        <w:rPr>
          <w:rFonts w:ascii="Calibri"/>
          <w:b/>
          <w:spacing w:val="-1"/>
          <w:sz w:val="56"/>
        </w:rPr>
        <w:t>called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mercaptan,</w:t>
      </w:r>
      <w:r>
        <w:rPr>
          <w:rFonts w:ascii="Calibri"/>
          <w:b/>
          <w:spacing w:val="81"/>
          <w:sz w:val="56"/>
        </w:rPr>
        <w:t> </w:t>
      </w:r>
      <w:r>
        <w:rPr>
          <w:rFonts w:ascii="Calibri"/>
          <w:b/>
          <w:sz w:val="56"/>
        </w:rPr>
        <w:t>which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smells</w:t>
      </w:r>
      <w:r>
        <w:rPr>
          <w:rFonts w:ascii="Calibri"/>
          <w:b/>
          <w:spacing w:val="125"/>
          <w:sz w:val="56"/>
        </w:rPr>
        <w:t> </w:t>
      </w:r>
      <w:r>
        <w:rPr>
          <w:rFonts w:ascii="Calibri"/>
          <w:b/>
          <w:sz w:val="56"/>
        </w:rPr>
        <w:t>like</w:t>
      </w:r>
      <w:r>
        <w:rPr>
          <w:rFonts w:ascii="Calibri"/>
          <w:b/>
          <w:spacing w:val="123"/>
          <w:sz w:val="56"/>
        </w:rPr>
        <w:t> </w:t>
      </w:r>
      <w:r>
        <w:rPr>
          <w:rFonts w:ascii="Calibri"/>
          <w:b/>
          <w:spacing w:val="-1"/>
          <w:sz w:val="56"/>
        </w:rPr>
        <w:t>rotten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eggs,</w:t>
      </w:r>
      <w:r>
        <w:rPr>
          <w:rFonts w:ascii="Calibri"/>
          <w:b/>
          <w:spacing w:val="-4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9"/>
          <w:sz w:val="56"/>
        </w:rPr>
        <w:t> </w:t>
      </w:r>
      <w:r>
        <w:rPr>
          <w:rFonts w:ascii="Calibri"/>
          <w:b/>
          <w:spacing w:val="-1"/>
          <w:sz w:val="56"/>
        </w:rPr>
        <w:t>added</w:t>
      </w:r>
      <w:r>
        <w:rPr>
          <w:rFonts w:ascii="Calibri"/>
          <w:b/>
          <w:spacing w:val="-7"/>
          <w:sz w:val="56"/>
        </w:rPr>
        <w:t> </w:t>
      </w:r>
      <w:r>
        <w:rPr>
          <w:rFonts w:ascii="Calibri"/>
          <w:b/>
          <w:sz w:val="56"/>
        </w:rPr>
        <w:t>as</w:t>
      </w:r>
      <w:r>
        <w:rPr>
          <w:rFonts w:ascii="Calibri"/>
          <w:b/>
          <w:spacing w:val="-6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safety</w:t>
      </w:r>
      <w:r>
        <w:rPr>
          <w:rFonts w:ascii="Calibri"/>
          <w:b/>
          <w:spacing w:val="-83"/>
          <w:sz w:val="56"/>
        </w:rPr>
        <w:t> </w:t>
      </w:r>
      <w:r>
        <w:rPr>
          <w:rFonts w:ascii="Calibri"/>
          <w:b/>
          <w:spacing w:val="-1"/>
          <w:sz w:val="56"/>
        </w:rPr>
        <w:t>precaution.</w:t>
      </w:r>
      <w:r>
        <w:rPr>
          <w:rFonts w:ascii="Calibri"/>
          <w:sz w:val="56"/>
        </w:rPr>
      </w:r>
    </w:p>
    <w:p>
      <w:pPr>
        <w:spacing w:line="633" w:lineRule="exact" w:before="0"/>
        <w:ind w:left="111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z w:val="56"/>
        </w:rPr>
        <w:t>suspect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sz w:val="56"/>
        </w:rPr>
      </w:r>
    </w:p>
    <w:p>
      <w:pPr>
        <w:spacing w:line="672" w:lineRule="exact" w:before="0"/>
        <w:ind w:left="4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leak,</w:t>
      </w:r>
      <w:r>
        <w:rPr>
          <w:rFonts w:ascii="Calibri" w:hAnsi="Calibri" w:cs="Calibri" w:eastAsia="Calibri"/>
          <w:b/>
          <w:bCs/>
          <w:spacing w:val="-28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z w:val="56"/>
          <w:szCs w:val="56"/>
        </w:rPr>
        <w:t>don’t</w:t>
      </w:r>
      <w:r>
        <w:rPr>
          <w:rFonts w:ascii="Calibri" w:hAnsi="Calibri" w:cs="Calibri" w:eastAsia="Calibri"/>
          <w:b/>
          <w:bCs/>
          <w:spacing w:val="-28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flip</w:t>
      </w:r>
      <w:r>
        <w:rPr>
          <w:rFonts w:ascii="Calibri" w:hAnsi="Calibri" w:cs="Calibri" w:eastAsia="Calibri"/>
          <w:b/>
          <w:bCs/>
          <w:spacing w:val="-25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any</w:t>
      </w:r>
      <w:r>
        <w:rPr>
          <w:rFonts w:ascii="Calibri" w:hAnsi="Calibri" w:cs="Calibri" w:eastAsia="Calibri"/>
          <w:sz w:val="56"/>
          <w:szCs w:val="56"/>
        </w:rPr>
      </w:r>
    </w:p>
    <w:p>
      <w:pPr>
        <w:spacing w:before="0"/>
        <w:ind w:left="122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switches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or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pacing w:val="-1"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any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appliances.</w:t>
      </w:r>
      <w:r>
        <w:rPr>
          <w:rFonts w:ascii="Calibri"/>
          <w:sz w:val="56"/>
        </w:rPr>
      </w:r>
    </w:p>
    <w:p>
      <w:pPr>
        <w:spacing w:line="200" w:lineRule="atLeast"/>
        <w:ind w:left="83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54.7pt;height:163.450pt;mso-position-horizontal-relative:char;mso-position-vertical-relative:line" coordorigin="0,0" coordsize="3094,3269">
            <v:group style="position:absolute;left:0;top:0;width:3094;height:3269" coordorigin="0,0" coordsize="3094,3269">
              <v:shape style="position:absolute;left:0;top:0;width:3094;height:3269" coordorigin="0,0" coordsize="3094,3269" path="m2810,0l322,0,258,7,197,29,139,65,95,114,54,168,25,233,6,305,0,382,0,2912,6,2990,25,3061,54,3126,95,3181,139,3227,197,3263,213,3269,2919,3269,2993,3227,3040,3181,3078,3126,3094,3091,3094,203,3040,114,2993,65,2935,29,2874,7,2810,0xe" filled="true" fillcolor="#4bc0b6" stroked="false">
                <v:path arrowok="t"/>
                <v:fill type="solid"/>
              </v:shape>
            </v:group>
            <v:group style="position:absolute;left:2658;top:515;width:137;height:126" coordorigin="2658,515" coordsize="137,126">
              <v:shape style="position:absolute;left:2658;top:515;width:137;height:126" coordorigin="2658,515" coordsize="137,126" path="m2756,515l2658,583,2696,641,2795,574,2756,515xe" filled="true" fillcolor="#ffffff" stroked="false">
                <v:path arrowok="t"/>
                <v:fill type="solid"/>
              </v:shape>
            </v:group>
            <v:group style="position:absolute;left:2544;top:767;width:85;height:129" coordorigin="2544,767" coordsize="85,129">
              <v:shape style="position:absolute;left:2544;top:767;width:85;height:129" coordorigin="2544,767" coordsize="85,129" path="m2562,767l2544,887,2614,896,2629,776,2562,767xe" filled="true" fillcolor="#ffffff" stroked="false">
                <v:path arrowok="t"/>
                <v:fill type="solid"/>
              </v:shape>
            </v:group>
            <v:group style="position:absolute;left:2569;top:1020;width:112;height:139" coordorigin="2569,1020" coordsize="112,139">
              <v:shape style="position:absolute;left:2569;top:1020;width:112;height:139" coordorigin="2569,1020" coordsize="112,139" path="m2633,1020l2569,1049,2617,1159,2681,1129,2633,1020xe" filled="true" fillcolor="#ffffff" stroked="false">
                <v:path arrowok="t"/>
                <v:fill type="solid"/>
              </v:shape>
            </v:group>
            <v:group style="position:absolute;left:2664;top:1289;width:73;height:122" coordorigin="2664,1289" coordsize="73,122">
              <v:shape style="position:absolute;left:2664;top:1289;width:73;height:122" coordorigin="2664,1289" coordsize="73,122" path="m2735,1289l2664,1291,2668,1411,2737,1408,2735,1289xe" filled="true" fillcolor="#ffffff" stroked="false">
                <v:path arrowok="t"/>
                <v:fill type="solid"/>
              </v:shape>
            </v:group>
            <v:group style="position:absolute;left:2496;top:1522;width:139;height:122" coordorigin="2496,1522" coordsize="139,122">
              <v:shape style="position:absolute;left:2496;top:1522;width:139;height:122" coordorigin="2496,1522" coordsize="139,122" path="m2598,1522l2496,1586,2534,1644,2635,1579,2598,1522xe" filled="true" fillcolor="#ffffff" stroked="false">
                <v:path arrowok="t"/>
                <v:fill type="solid"/>
              </v:shape>
            </v:group>
            <v:group style="position:absolute;left:792;top:553;width:1494;height:2113" coordorigin="792,553" coordsize="1494,2113">
              <v:shape style="position:absolute;left:792;top:553;width:1494;height:2113" coordorigin="792,553" coordsize="1494,2113" path="m792,2666l2286,2666,2286,553,792,553,792,2666xe" filled="true" fillcolor="#000000" stroked="false">
                <v:path arrowok="t"/>
                <v:fill type="solid"/>
              </v:shape>
            </v:group>
            <v:group style="position:absolute;left:872;top:635;width:1337;height:1951" coordorigin="872,635" coordsize="1337,1951">
              <v:shape style="position:absolute;left:872;top:635;width:1337;height:1951" coordorigin="872,635" coordsize="1337,1951" path="m872,2586l2209,2586,2209,635,872,635,872,2586xe" filled="true" fillcolor="#4bc0b6" stroked="false">
                <v:path arrowok="t"/>
                <v:fill type="solid"/>
              </v:shape>
            </v:group>
            <v:group style="position:absolute;left:1406;top:1087;width:412;height:988" coordorigin="1406,1087" coordsize="412,988">
              <v:shape style="position:absolute;left:1406;top:1087;width:412;height:988" coordorigin="1406,1087" coordsize="412,988" path="m1406,2075l1818,2075,1818,1087,1406,1087,1406,2075xe" filled="true" fillcolor="#000000" stroked="false">
                <v:path arrowok="t"/>
                <v:fill type="solid"/>
              </v:shape>
            </v:group>
            <v:group style="position:absolute;left:1487;top:1169;width:251;height:824" coordorigin="1487,1169" coordsize="251,824">
              <v:shape style="position:absolute;left:1487;top:1169;width:251;height:824" coordorigin="1487,1169" coordsize="251,824" path="m1487,1993l1738,1993,1738,1169,1487,1169,1487,1993xe" filled="true" fillcolor="#000000" stroked="false">
                <v:path arrowok="t"/>
                <v:fill type="solid"/>
              </v:shape>
            </v:group>
            <v:group style="position:absolute;left:1423;top:1356;width:726;height:586" coordorigin="1423,1356" coordsize="726,586">
              <v:shape style="position:absolute;left:1423;top:1356;width:726;height:586" coordorigin="1423,1356" coordsize="726,586" path="m1462,1356l1423,1356,1423,1942,1460,1942,1482,1941,1544,1929,1602,1903,1654,1865,1696,1816,1726,1759,1745,1661,2149,1440,2122,1388,1595,1388,1579,1382,1499,1360,1479,1357,1462,1356xe" filled="true" fillcolor="#000000" stroked="false">
                <v:path arrowok="t"/>
                <v:fill type="solid"/>
              </v:shape>
            </v:group>
            <v:group style="position:absolute;left:1595;top:1165;width:527;height:223" coordorigin="1595,1165" coordsize="527,223">
              <v:shape style="position:absolute;left:1595;top:1165;width:527;height:223" coordorigin="1595,1165" coordsize="527,223" path="m2005,1165l1595,1388,2122,1388,2005,1165xe" filled="true" fillcolor="#000000" stroked="false">
                <v:path arrowok="t"/>
                <v:fill type="solid"/>
              </v:shape>
            </v:group>
            <v:group style="position:absolute;left:1483;top:1440;width:424;height:418" coordorigin="1483,1440" coordsize="424,418">
              <v:shape style="position:absolute;left:1483;top:1440;width:424;height:418" coordorigin="1483,1440" coordsize="424,418" path="m1483,1440l1483,1858,1543,1841,1608,1796,1654,1731,1672,1655,1671,1635,1668,1615,1668,1612,1907,1482,1591,1482,1572,1470,1556,1459,1534,1450,1512,1444,1483,1440xe" filled="true" fillcolor="#ffffff" stroked="false">
                <v:path arrowok="t"/>
                <v:fill type="solid"/>
              </v:shape>
            </v:group>
            <v:group style="position:absolute;left:1591;top:1272;width:453;height:210" coordorigin="1591,1272" coordsize="453,210">
              <v:shape style="position:absolute;left:1591;top:1272;width:453;height:210" coordorigin="1591,1272" coordsize="453,210" path="m1974,1272l1591,1482,1907,1482,2044,1408,1974,1272xe" filled="true" fillcolor="#ffffff" stroked="false">
                <v:path arrowok="t"/>
                <v:fill type="solid"/>
              </v:shape>
            </v:group>
            <v:group style="position:absolute;left:589;top:343;width:1699;height:2573" coordorigin="589,343" coordsize="1699,2573">
              <v:shape style="position:absolute;left:589;top:343;width:1699;height:2573" coordorigin="589,343" coordsize="1699,2573" path="m2088,343l589,343,589,2916,2288,2916,2288,2826,678,2826,678,434,2174,434,2088,343xe" filled="true" fillcolor="#000000" stroked="false">
                <v:path arrowok="t"/>
                <v:fill type="solid"/>
              </v:shape>
            </v:group>
            <v:group style="position:absolute;left:2196;top:2622;width:92;height:204" coordorigin="2196,2622" coordsize="92,204">
              <v:shape style="position:absolute;left:2196;top:2622;width:92;height:204" coordorigin="2196,2622" coordsize="92,204" path="m2288,2622l2196,2622,2196,2826,2288,2826,2288,2622xe" filled="true" fillcolor="#000000" stroked="false">
                <v:path arrowok="t"/>
                <v:fill type="solid"/>
              </v:shape>
            </v:group>
            <v:group style="position:absolute;left:2050;top:434;width:236;height:178" coordorigin="2050,434" coordsize="236,178">
              <v:shape style="position:absolute;left:2050;top:434;width:236;height:178" coordorigin="2050,434" coordsize="236,178" path="m2174,434l2050,434,2219,612,2286,553,2174,434xe" filled="true" fillcolor="#000000" stroked="false">
                <v:path arrowok="t"/>
                <v:fill type="solid"/>
              </v:shape>
            </v:group>
            <v:group style="position:absolute;left:601;top:356;width:262;height:275" coordorigin="601,356" coordsize="262,275">
              <v:shape style="position:absolute;left:601;top:356;width:262;height:275" coordorigin="601,356" coordsize="262,275" path="m665,356l601,418,796,631,863,570,665,356xe" filled="true" fillcolor="#000000" stroked="false">
                <v:path arrowok="t"/>
                <v:fill type="solid"/>
              </v:shape>
            </v:group>
            <v:group style="position:absolute;left:634;top:2596;width:244;height:278" coordorigin="634,2596" coordsize="244,278">
              <v:shape style="position:absolute;left:634;top:2596;width:244;height:278" coordorigin="634,2596" coordsize="244,278" path="m811,2596l634,2819,703,2874,878,2651,811,2596xe" filled="true" fillcolor="#000000" stroked="false">
                <v:path arrowok="t"/>
                <v:fill type="solid"/>
              </v:shape>
            </v:group>
            <v:group style="position:absolute;left:636;top:2632;width:1608;height:246" coordorigin="636,2632" coordsize="1608,246">
              <v:shape style="position:absolute;left:636;top:2632;width:1608;height:246" coordorigin="636,2632" coordsize="1608,246" path="m844,2632l636,2878,2244,2864,2244,2641,844,2632xe" filled="true" fillcolor="#000000" stroked="false">
                <v:path arrowok="t"/>
                <v:fill type="solid"/>
              </v:shape>
            </v:group>
            <v:group style="position:absolute;left:601;top:379;width:243;height:2485" coordorigin="601,379" coordsize="243,2485">
              <v:shape style="position:absolute;left:601;top:379;width:243;height:2485" coordorigin="601,379" coordsize="243,2485" path="m614,379l601,2864,844,2664,840,606,614,379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21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410.999908pt;margin-top:171.450058pt;width:96.749976pt;height:120.999956pt;mso-position-horizontal-relative:page;mso-position-vertical-relative:paragraph;z-index:1360" type="#_x0000_t75" alt="þÿ" stroked="false">
            <v:imagedata r:id="rId30" o:title=""/>
          </v:shape>
        </w:pict>
      </w:r>
      <w:r>
        <w:rPr>
          <w:rFonts w:ascii="Calibri"/>
          <w:b/>
          <w:spacing w:val="-1"/>
          <w:sz w:val="56"/>
        </w:rPr>
        <w:t>Contact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utility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company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2"/>
          <w:sz w:val="56"/>
        </w:rPr>
        <w:t>if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have</w:t>
      </w:r>
      <w:r>
        <w:rPr>
          <w:rFonts w:ascii="Calibri"/>
          <w:b/>
          <w:spacing w:val="-53"/>
          <w:sz w:val="56"/>
        </w:rPr>
        <w:t> </w:t>
      </w:r>
      <w:r>
        <w:rPr>
          <w:rFonts w:ascii="Calibri"/>
          <w:b/>
          <w:sz w:val="56"/>
        </w:rPr>
        <w:t>safety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questions</w:t>
      </w:r>
      <w:r>
        <w:rPr>
          <w:rFonts w:ascii="Calibri"/>
          <w:b/>
          <w:spacing w:val="-56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concerns.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29"/>
          <w:pgSz w:w="12240" w:h="15840"/>
          <w:pgMar w:footer="0" w:header="0" w:top="780" w:bottom="280" w:left="800" w:right="700"/>
          <w:cols w:num="2" w:equalWidth="0">
            <w:col w:w="4404" w:space="1615"/>
            <w:col w:w="4721"/>
          </w:cols>
        </w:sectPr>
      </w:pPr>
    </w:p>
    <w:p>
      <w:pPr>
        <w:spacing w:line="200" w:lineRule="atLeast"/>
        <w:ind w:left="19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82826" cy="1560195"/>
            <wp:effectExtent l="0" t="0" r="0" b="0"/>
            <wp:docPr id="2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6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sectPr>
      <w:type w:val="continuous"/>
      <w:pgSz w:w="12240" w:h="15840"/>
      <w:pgMar w:top="560" w:bottom="280" w:left="8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"/>
      <w:ind w:left="112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ind w:left="108"/>
      <w:outlineLvl w:val="1"/>
    </w:pPr>
    <w:rPr>
      <w:rFonts w:ascii="Calibri" w:hAnsi="Calibri" w:eastAsia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before="51"/>
      <w:ind w:left="109"/>
      <w:outlineLvl w:val="2"/>
    </w:pPr>
    <w:rPr>
      <w:rFonts w:ascii="Calibri" w:hAnsi="Calibri" w:eastAsia="Calibri"/>
      <w:sz w:val="24"/>
      <w:szCs w:val="24"/>
      <w:u w:val="single"/>
    </w:rPr>
  </w:style>
  <w:style w:styleId="Heading3" w:type="paragraph">
    <w:name w:val="Heading 3"/>
    <w:basedOn w:val="Normal"/>
    <w:uiPriority w:val="1"/>
    <w:qFormat/>
    <w:pPr>
      <w:ind w:left="112"/>
      <w:outlineLvl w:val="3"/>
    </w:pPr>
    <w:rPr>
      <w:rFonts w:ascii="Calibri" w:hAnsi="Calibri" w:eastAsia="Calibri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oter" Target="footer3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footer" Target="footer4.xml"/><Relationship Id="rId30" Type="http://schemas.openxmlformats.org/officeDocument/2006/relationships/image" Target="media/image22.png"/><Relationship Id="rId31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CopyCenter</dc:creator>
  <dc:title>Microsoft Word - Safety Sort</dc:title>
  <dcterms:created xsi:type="dcterms:W3CDTF">2019-08-09T08:27:40Z</dcterms:created>
  <dcterms:modified xsi:type="dcterms:W3CDTF">2019-08-09T08:27:40Z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2019-08-09T00:00:00Z</vt:filetime>
  </property>
</Properties>
</file>